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8C5F2" w14:textId="77777777" w:rsidR="007C6AE4" w:rsidRDefault="007C6AE4" w:rsidP="00625B79">
      <w:pPr>
        <w:pStyle w:val="StdContestTitle"/>
      </w:pPr>
      <w:bookmarkStart w:id="0" w:name="_Toc118971943"/>
      <w:bookmarkStart w:id="1" w:name="_Toc119981825"/>
      <w:r>
        <w:t>Forestry</w:t>
      </w:r>
      <w:bookmarkEnd w:id="0"/>
      <w:bookmarkEnd w:id="1"/>
    </w:p>
    <w:p w14:paraId="042EB6B3" w14:textId="386297B5" w:rsidR="007C6AE4" w:rsidRDefault="00ED40FB" w:rsidP="00972F9F">
      <w:pPr>
        <w:pStyle w:val="StdContestSubHeading"/>
      </w:pPr>
      <w:bookmarkStart w:id="2" w:name="_Toc118971944"/>
      <w:r>
        <w:t>Revised</w:t>
      </w:r>
      <w:r w:rsidR="007C6AE4">
        <w:t xml:space="preserve"> </w:t>
      </w:r>
      <w:r w:rsidR="007F0DD7">
        <w:t>04</w:t>
      </w:r>
      <w:r w:rsidR="007C6AE4">
        <w:t>/20</w:t>
      </w:r>
      <w:bookmarkEnd w:id="2"/>
      <w:r w:rsidR="00DC38A8">
        <w:t>2</w:t>
      </w:r>
      <w:r w:rsidR="001C27F6">
        <w:t>4</w:t>
      </w:r>
    </w:p>
    <w:p w14:paraId="0F23A614" w14:textId="77777777" w:rsidR="007C6AE4" w:rsidRPr="002E3B4C" w:rsidRDefault="00A23AD3" w:rsidP="00972F9F">
      <w:pPr>
        <w:pStyle w:val="StdContestSubHeading"/>
      </w:pPr>
      <w:r>
        <w:t>Purpose</w:t>
      </w:r>
    </w:p>
    <w:p w14:paraId="65A717D1" w14:textId="77777777" w:rsidR="007C6AE4" w:rsidRDefault="007C6AE4" w:rsidP="003C106C">
      <w:r>
        <w:t xml:space="preserve">The purpose of this contest is to stimulate student interest and to promote forestry instruction in the agricultural education curriculum and to provide recognition for those who have demonstrated skills and competencies </w:t>
      </w:r>
      <w:proofErr w:type="gramStart"/>
      <w:r>
        <w:t>as a result of</w:t>
      </w:r>
      <w:proofErr w:type="gramEnd"/>
      <w:r>
        <w:t xml:space="preserve"> forestry instruction.</w:t>
      </w:r>
    </w:p>
    <w:p w14:paraId="5649A2DD" w14:textId="77777777" w:rsidR="007C6AE4" w:rsidRDefault="007C6AE4" w:rsidP="00972F9F">
      <w:pPr>
        <w:pStyle w:val="StdContestSubHeading"/>
      </w:pPr>
      <w:bookmarkStart w:id="3" w:name="_Toc118971946"/>
      <w:r>
        <w:t>Contestants</w:t>
      </w:r>
      <w:bookmarkEnd w:id="3"/>
    </w:p>
    <w:p w14:paraId="61F9CE60" w14:textId="77777777" w:rsidR="00EF065E" w:rsidRPr="007970E5" w:rsidRDefault="00EF065E" w:rsidP="00EF065E">
      <w:r>
        <w:rPr>
          <w:rFonts w:cs="Calibri"/>
          <w:szCs w:val="22"/>
        </w:rPr>
        <w:t>Teams consist of four members, with all four individual scores plus the compass activity team event score counting as the team score.  All team members are eligible for individual awards.  Individuals not on a complete team may also compete for individual awards.</w:t>
      </w:r>
    </w:p>
    <w:p w14:paraId="476F2DC3" w14:textId="77777777" w:rsidR="00EF065E" w:rsidRDefault="00EF065E" w:rsidP="007970E5"/>
    <w:p w14:paraId="0F3B7978" w14:textId="77777777" w:rsidR="007C6AE4" w:rsidRPr="007970E5" w:rsidRDefault="00E10B40" w:rsidP="007970E5">
      <w:r>
        <w:t xml:space="preserve">State Finals will consist of two rounds. Round one will be the team event and knowledge portions and round two the remaining portions of the contest. Round one will be held Friday and round two will be held the following day. </w:t>
      </w:r>
    </w:p>
    <w:p w14:paraId="77AFAC15" w14:textId="77777777" w:rsidR="007C6AE4" w:rsidRDefault="007C6AE4" w:rsidP="00972F9F">
      <w:pPr>
        <w:pStyle w:val="StdContestSubHeading"/>
      </w:pPr>
      <w:bookmarkStart w:id="4" w:name="_Toc118971947"/>
      <w:r>
        <w:t>Classes</w:t>
      </w:r>
      <w:bookmarkEnd w:id="4"/>
    </w:p>
    <w:p w14:paraId="2969AA60" w14:textId="77777777" w:rsidR="007C6AE4" w:rsidRPr="007970E5" w:rsidRDefault="007C6AE4" w:rsidP="007970E5">
      <w:r w:rsidRPr="007970E5">
        <w:t xml:space="preserve">The contest will consist of five divisions involving eight subject areas.  A summary of these </w:t>
      </w:r>
      <w:r w:rsidR="007C51B1">
        <w:t>Skillsets are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29" w:type="dxa"/>
          <w:bottom w:w="14" w:type="dxa"/>
          <w:right w:w="29" w:type="dxa"/>
        </w:tblCellMar>
        <w:tblLook w:val="01E0" w:firstRow="1" w:lastRow="1" w:firstColumn="1" w:lastColumn="1" w:noHBand="0" w:noVBand="0"/>
      </w:tblPr>
      <w:tblGrid>
        <w:gridCol w:w="1025"/>
        <w:gridCol w:w="5063"/>
        <w:gridCol w:w="592"/>
        <w:gridCol w:w="1395"/>
        <w:gridCol w:w="955"/>
      </w:tblGrid>
      <w:tr w:rsidR="00A77640" w:rsidRPr="00084744" w14:paraId="71F37A4D" w14:textId="77777777">
        <w:tc>
          <w:tcPr>
            <w:tcW w:w="1025" w:type="dxa"/>
          </w:tcPr>
          <w:p w14:paraId="55B9EB62" w14:textId="77777777" w:rsidR="00A77640" w:rsidRPr="00382655" w:rsidRDefault="00A77640" w:rsidP="00F94AC7">
            <w:pPr>
              <w:rPr>
                <w:b/>
              </w:rPr>
            </w:pPr>
            <w:r w:rsidRPr="00382655">
              <w:rPr>
                <w:b/>
              </w:rPr>
              <w:t>Area</w:t>
            </w:r>
          </w:p>
        </w:tc>
        <w:tc>
          <w:tcPr>
            <w:tcW w:w="5063" w:type="dxa"/>
          </w:tcPr>
          <w:p w14:paraId="5887E584" w14:textId="77777777" w:rsidR="00A77640" w:rsidRPr="00382655" w:rsidRDefault="00A77640" w:rsidP="00F94AC7">
            <w:pPr>
              <w:rPr>
                <w:b/>
              </w:rPr>
            </w:pPr>
            <w:r w:rsidRPr="00382655">
              <w:rPr>
                <w:b/>
              </w:rPr>
              <w:t>Description</w:t>
            </w:r>
          </w:p>
        </w:tc>
        <w:tc>
          <w:tcPr>
            <w:tcW w:w="592" w:type="dxa"/>
          </w:tcPr>
          <w:p w14:paraId="707CEDC4" w14:textId="77777777" w:rsidR="00A77640" w:rsidRPr="00382655" w:rsidRDefault="00A77640" w:rsidP="00545847">
            <w:pPr>
              <w:jc w:val="center"/>
              <w:rPr>
                <w:b/>
              </w:rPr>
            </w:pPr>
            <w:r w:rsidRPr="00382655">
              <w:rPr>
                <w:b/>
              </w:rPr>
              <w:t>Time</w:t>
            </w:r>
          </w:p>
        </w:tc>
        <w:tc>
          <w:tcPr>
            <w:tcW w:w="1394" w:type="dxa"/>
          </w:tcPr>
          <w:p w14:paraId="03BA58DD" w14:textId="77777777" w:rsidR="00A77640" w:rsidRPr="00382655" w:rsidRDefault="00A77640" w:rsidP="00545847">
            <w:pPr>
              <w:jc w:val="center"/>
              <w:rPr>
                <w:b/>
              </w:rPr>
            </w:pPr>
            <w:r w:rsidRPr="00382655">
              <w:rPr>
                <w:b/>
              </w:rPr>
              <w:t>Individual Points</w:t>
            </w:r>
          </w:p>
        </w:tc>
        <w:tc>
          <w:tcPr>
            <w:tcW w:w="955" w:type="dxa"/>
          </w:tcPr>
          <w:p w14:paraId="1EEFD60D" w14:textId="77777777" w:rsidR="00A77640" w:rsidRPr="00382655" w:rsidRDefault="00A77640" w:rsidP="00545847">
            <w:pPr>
              <w:jc w:val="center"/>
              <w:rPr>
                <w:b/>
              </w:rPr>
            </w:pPr>
            <w:r w:rsidRPr="00382655">
              <w:rPr>
                <w:b/>
              </w:rPr>
              <w:t>Team Points</w:t>
            </w:r>
          </w:p>
        </w:tc>
      </w:tr>
      <w:tr w:rsidR="00A77640" w:rsidRPr="00595A1E" w14:paraId="5318E5BD" w14:textId="77777777">
        <w:tc>
          <w:tcPr>
            <w:tcW w:w="9029" w:type="dxa"/>
            <w:gridSpan w:val="5"/>
          </w:tcPr>
          <w:p w14:paraId="24A7C40D" w14:textId="77777777" w:rsidR="00A77640" w:rsidRPr="00084744" w:rsidRDefault="00A77640" w:rsidP="00B754CA">
            <w:r w:rsidRPr="00084744">
              <w:t>Identification</w:t>
            </w:r>
            <w:r w:rsidR="007C51B1">
              <w:t xml:space="preserve"> – Skillset I</w:t>
            </w:r>
            <w:r w:rsidRPr="00084744">
              <w:t xml:space="preserve"> (1</w:t>
            </w:r>
            <w:r w:rsidR="00B754CA">
              <w:t>50</w:t>
            </w:r>
            <w:r w:rsidRPr="00084744">
              <w:t xml:space="preserve"> points possible)</w:t>
            </w:r>
          </w:p>
        </w:tc>
      </w:tr>
      <w:tr w:rsidR="00A77640" w:rsidRPr="00084744" w14:paraId="08D0AF38" w14:textId="77777777">
        <w:tc>
          <w:tcPr>
            <w:tcW w:w="1025" w:type="dxa"/>
          </w:tcPr>
          <w:p w14:paraId="7D325448" w14:textId="77777777" w:rsidR="00A77640" w:rsidRPr="00084744" w:rsidRDefault="00A77640" w:rsidP="00F94AC7">
            <w:r w:rsidRPr="00084744">
              <w:t>AREA 1</w:t>
            </w:r>
          </w:p>
        </w:tc>
        <w:tc>
          <w:tcPr>
            <w:tcW w:w="5063" w:type="dxa"/>
          </w:tcPr>
          <w:p w14:paraId="0ED83915" w14:textId="77777777" w:rsidR="00A77640" w:rsidRPr="00084744" w:rsidRDefault="00A77640" w:rsidP="00F94AC7">
            <w:r w:rsidRPr="00084744">
              <w:t xml:space="preserve">Plant Identification  </w:t>
            </w:r>
          </w:p>
        </w:tc>
        <w:tc>
          <w:tcPr>
            <w:tcW w:w="592" w:type="dxa"/>
          </w:tcPr>
          <w:p w14:paraId="181295E6" w14:textId="77777777" w:rsidR="00A77640" w:rsidRPr="00084744" w:rsidRDefault="00A77640" w:rsidP="00545847">
            <w:pPr>
              <w:jc w:val="right"/>
            </w:pPr>
            <w:r w:rsidRPr="00084744">
              <w:t xml:space="preserve">30 </w:t>
            </w:r>
          </w:p>
        </w:tc>
        <w:tc>
          <w:tcPr>
            <w:tcW w:w="1395" w:type="dxa"/>
          </w:tcPr>
          <w:p w14:paraId="1C0D6608" w14:textId="77777777" w:rsidR="00A77640" w:rsidRPr="00084744" w:rsidRDefault="003C4311" w:rsidP="00545847">
            <w:pPr>
              <w:jc w:val="right"/>
            </w:pPr>
            <w:r>
              <w:t>100</w:t>
            </w:r>
            <w:r w:rsidR="00A77640" w:rsidRPr="00084744">
              <w:t xml:space="preserve"> </w:t>
            </w:r>
          </w:p>
        </w:tc>
        <w:tc>
          <w:tcPr>
            <w:tcW w:w="954" w:type="dxa"/>
          </w:tcPr>
          <w:p w14:paraId="491013B4" w14:textId="77777777" w:rsidR="00A77640" w:rsidRPr="00084744" w:rsidRDefault="00E10B40" w:rsidP="00545847">
            <w:pPr>
              <w:jc w:val="right"/>
            </w:pPr>
            <w:r>
              <w:t>4</w:t>
            </w:r>
            <w:r w:rsidR="003C4311">
              <w:t>00</w:t>
            </w:r>
          </w:p>
        </w:tc>
      </w:tr>
      <w:tr w:rsidR="00A77640" w:rsidRPr="00084744" w14:paraId="3741D161" w14:textId="77777777">
        <w:tc>
          <w:tcPr>
            <w:tcW w:w="1025" w:type="dxa"/>
          </w:tcPr>
          <w:p w14:paraId="48DEAE1E" w14:textId="77777777" w:rsidR="00A77640" w:rsidRPr="00084744" w:rsidRDefault="00A77640" w:rsidP="00F94AC7">
            <w:r w:rsidRPr="00084744">
              <w:t>AREA 2</w:t>
            </w:r>
          </w:p>
        </w:tc>
        <w:tc>
          <w:tcPr>
            <w:tcW w:w="5063" w:type="dxa"/>
          </w:tcPr>
          <w:p w14:paraId="21CA8646" w14:textId="77777777" w:rsidR="00A77640" w:rsidRPr="00084744" w:rsidRDefault="00A77640" w:rsidP="00F94AC7">
            <w:r w:rsidRPr="00084744">
              <w:t xml:space="preserve">Identification of Forestry Equipment, Wood Species, and Wood Characteristics </w:t>
            </w:r>
          </w:p>
        </w:tc>
        <w:tc>
          <w:tcPr>
            <w:tcW w:w="592" w:type="dxa"/>
          </w:tcPr>
          <w:p w14:paraId="718DE8F1" w14:textId="77777777" w:rsidR="00A77640" w:rsidRPr="00084744" w:rsidRDefault="00A77640" w:rsidP="00545847">
            <w:pPr>
              <w:jc w:val="right"/>
            </w:pPr>
            <w:r w:rsidRPr="00084744">
              <w:t xml:space="preserve">30 </w:t>
            </w:r>
          </w:p>
        </w:tc>
        <w:tc>
          <w:tcPr>
            <w:tcW w:w="1395" w:type="dxa"/>
          </w:tcPr>
          <w:p w14:paraId="6C2E6A9F" w14:textId="77777777" w:rsidR="00A77640" w:rsidRPr="00084744" w:rsidRDefault="00A77640" w:rsidP="00545847">
            <w:pPr>
              <w:jc w:val="right"/>
            </w:pPr>
            <w:r w:rsidRPr="00084744">
              <w:t xml:space="preserve">50 </w:t>
            </w:r>
          </w:p>
        </w:tc>
        <w:tc>
          <w:tcPr>
            <w:tcW w:w="954" w:type="dxa"/>
          </w:tcPr>
          <w:p w14:paraId="4BBD4661" w14:textId="132584F5" w:rsidR="00A77640" w:rsidRPr="00084744" w:rsidRDefault="00E10B40" w:rsidP="00545847">
            <w:pPr>
              <w:jc w:val="right"/>
            </w:pPr>
            <w:r>
              <w:t>200</w:t>
            </w:r>
          </w:p>
        </w:tc>
      </w:tr>
      <w:tr w:rsidR="00A77640" w:rsidRPr="00084744" w14:paraId="6AE32123" w14:textId="77777777">
        <w:tc>
          <w:tcPr>
            <w:tcW w:w="9029" w:type="dxa"/>
            <w:gridSpan w:val="5"/>
          </w:tcPr>
          <w:p w14:paraId="730A3D6B" w14:textId="77777777" w:rsidR="00A77640" w:rsidRPr="00084744" w:rsidRDefault="00A77640" w:rsidP="00D16835">
            <w:r w:rsidRPr="00084744">
              <w:t>Land Measurement</w:t>
            </w:r>
            <w:r w:rsidR="007C51B1">
              <w:t xml:space="preserve"> – Skillset II</w:t>
            </w:r>
            <w:r w:rsidRPr="00084744">
              <w:t xml:space="preserve"> (100 points possible)</w:t>
            </w:r>
          </w:p>
        </w:tc>
      </w:tr>
      <w:tr w:rsidR="00A77640" w:rsidRPr="00084744" w14:paraId="0346D3A0" w14:textId="77777777">
        <w:tc>
          <w:tcPr>
            <w:tcW w:w="1025" w:type="dxa"/>
          </w:tcPr>
          <w:p w14:paraId="267B31E1" w14:textId="77777777" w:rsidR="00A77640" w:rsidRPr="00084744" w:rsidRDefault="00A77640" w:rsidP="00F94AC7">
            <w:r w:rsidRPr="00084744">
              <w:t>AREA 3</w:t>
            </w:r>
          </w:p>
        </w:tc>
        <w:tc>
          <w:tcPr>
            <w:tcW w:w="5063" w:type="dxa"/>
          </w:tcPr>
          <w:p w14:paraId="5F354972" w14:textId="77777777" w:rsidR="00A77640" w:rsidRPr="00084744" w:rsidRDefault="00A77640" w:rsidP="00F94AC7">
            <w:r w:rsidRPr="00084744">
              <w:t xml:space="preserve">Acreage </w:t>
            </w:r>
          </w:p>
        </w:tc>
        <w:tc>
          <w:tcPr>
            <w:tcW w:w="592" w:type="dxa"/>
          </w:tcPr>
          <w:p w14:paraId="1A4F89E9" w14:textId="77777777" w:rsidR="00A77640" w:rsidRPr="00084744" w:rsidRDefault="00A77640" w:rsidP="00545847">
            <w:pPr>
              <w:jc w:val="right"/>
            </w:pPr>
            <w:r w:rsidRPr="00084744">
              <w:t xml:space="preserve">30 </w:t>
            </w:r>
          </w:p>
        </w:tc>
        <w:tc>
          <w:tcPr>
            <w:tcW w:w="1394" w:type="dxa"/>
          </w:tcPr>
          <w:p w14:paraId="786A6DE8" w14:textId="77777777" w:rsidR="00A77640" w:rsidRPr="00084744" w:rsidRDefault="00A77640" w:rsidP="00545847">
            <w:pPr>
              <w:jc w:val="right"/>
            </w:pPr>
            <w:r w:rsidRPr="00084744">
              <w:t xml:space="preserve">30 </w:t>
            </w:r>
          </w:p>
        </w:tc>
        <w:tc>
          <w:tcPr>
            <w:tcW w:w="955" w:type="dxa"/>
          </w:tcPr>
          <w:p w14:paraId="26075B50" w14:textId="77777777" w:rsidR="00A77640" w:rsidRPr="00084744" w:rsidRDefault="00E10B40" w:rsidP="00545847">
            <w:pPr>
              <w:jc w:val="right"/>
            </w:pPr>
            <w:r>
              <w:t>120</w:t>
            </w:r>
          </w:p>
        </w:tc>
      </w:tr>
      <w:tr w:rsidR="00A77640" w:rsidRPr="00084744" w14:paraId="4250F41C" w14:textId="77777777">
        <w:tc>
          <w:tcPr>
            <w:tcW w:w="1025" w:type="dxa"/>
          </w:tcPr>
          <w:p w14:paraId="4F314025" w14:textId="77777777" w:rsidR="00A77640" w:rsidRPr="00084744" w:rsidRDefault="00A77640" w:rsidP="00F94AC7">
            <w:r w:rsidRPr="00084744">
              <w:t xml:space="preserve">AREA 4    </w:t>
            </w:r>
          </w:p>
        </w:tc>
        <w:tc>
          <w:tcPr>
            <w:tcW w:w="5063" w:type="dxa"/>
          </w:tcPr>
          <w:p w14:paraId="2F76ACED" w14:textId="77777777" w:rsidR="00A77640" w:rsidRPr="00084744" w:rsidRDefault="00A77640" w:rsidP="00F94AC7">
            <w:r w:rsidRPr="00084744">
              <w:t>Compass</w:t>
            </w:r>
          </w:p>
        </w:tc>
        <w:tc>
          <w:tcPr>
            <w:tcW w:w="592" w:type="dxa"/>
          </w:tcPr>
          <w:p w14:paraId="76D4D6A3" w14:textId="77777777" w:rsidR="00A77640" w:rsidRPr="00084744" w:rsidRDefault="00A77640" w:rsidP="00545847">
            <w:pPr>
              <w:jc w:val="right"/>
            </w:pPr>
            <w:r w:rsidRPr="00084744">
              <w:t xml:space="preserve">30 </w:t>
            </w:r>
          </w:p>
        </w:tc>
        <w:tc>
          <w:tcPr>
            <w:tcW w:w="1394" w:type="dxa"/>
          </w:tcPr>
          <w:p w14:paraId="5E3B238C" w14:textId="77777777" w:rsidR="00A77640" w:rsidRPr="00084744" w:rsidRDefault="00A77640" w:rsidP="00545847">
            <w:pPr>
              <w:jc w:val="right"/>
            </w:pPr>
            <w:r w:rsidRPr="00084744">
              <w:t xml:space="preserve">20 </w:t>
            </w:r>
          </w:p>
        </w:tc>
        <w:tc>
          <w:tcPr>
            <w:tcW w:w="955" w:type="dxa"/>
          </w:tcPr>
          <w:p w14:paraId="1DCFA746" w14:textId="77777777" w:rsidR="00A77640" w:rsidRPr="00084744" w:rsidRDefault="00E10B40" w:rsidP="00545847">
            <w:pPr>
              <w:jc w:val="right"/>
            </w:pPr>
            <w:r>
              <w:t>80</w:t>
            </w:r>
          </w:p>
        </w:tc>
      </w:tr>
      <w:tr w:rsidR="00A77640" w:rsidRPr="00084744" w14:paraId="431B73CB" w14:textId="77777777">
        <w:tc>
          <w:tcPr>
            <w:tcW w:w="1025" w:type="dxa"/>
          </w:tcPr>
          <w:p w14:paraId="36B19B2F" w14:textId="77777777" w:rsidR="00A77640" w:rsidRPr="00084744" w:rsidRDefault="00A77640" w:rsidP="00F94AC7"/>
        </w:tc>
        <w:tc>
          <w:tcPr>
            <w:tcW w:w="5063" w:type="dxa"/>
          </w:tcPr>
          <w:p w14:paraId="569B18B7" w14:textId="77777777" w:rsidR="00A77640" w:rsidRPr="00084744" w:rsidRDefault="00A77640" w:rsidP="00F94AC7">
            <w:r w:rsidRPr="00084744">
              <w:t xml:space="preserve">Map Reading  </w:t>
            </w:r>
          </w:p>
        </w:tc>
        <w:tc>
          <w:tcPr>
            <w:tcW w:w="592" w:type="dxa"/>
          </w:tcPr>
          <w:p w14:paraId="170FF8A1" w14:textId="77777777" w:rsidR="00A77640" w:rsidRPr="00084744" w:rsidRDefault="00A77640" w:rsidP="00545847">
            <w:pPr>
              <w:jc w:val="right"/>
            </w:pPr>
            <w:r w:rsidRPr="00084744">
              <w:t xml:space="preserve">30 </w:t>
            </w:r>
          </w:p>
        </w:tc>
        <w:tc>
          <w:tcPr>
            <w:tcW w:w="1394" w:type="dxa"/>
          </w:tcPr>
          <w:p w14:paraId="5AC1EB4A" w14:textId="77777777" w:rsidR="00A77640" w:rsidRPr="00084744" w:rsidRDefault="00A77640" w:rsidP="00545847">
            <w:pPr>
              <w:jc w:val="right"/>
            </w:pPr>
            <w:r w:rsidRPr="00084744">
              <w:t xml:space="preserve">50 </w:t>
            </w:r>
          </w:p>
        </w:tc>
        <w:tc>
          <w:tcPr>
            <w:tcW w:w="955" w:type="dxa"/>
          </w:tcPr>
          <w:p w14:paraId="5C6C5591" w14:textId="77777777" w:rsidR="00A77640" w:rsidRPr="00084744" w:rsidRDefault="00E10B40" w:rsidP="00545847">
            <w:pPr>
              <w:jc w:val="right"/>
            </w:pPr>
            <w:r>
              <w:t>200</w:t>
            </w:r>
          </w:p>
        </w:tc>
      </w:tr>
      <w:tr w:rsidR="00A77640" w:rsidRPr="00084744" w14:paraId="254EC208" w14:textId="77777777">
        <w:tc>
          <w:tcPr>
            <w:tcW w:w="9029" w:type="dxa"/>
            <w:gridSpan w:val="5"/>
          </w:tcPr>
          <w:p w14:paraId="0F35FD9A" w14:textId="77777777" w:rsidR="00A77640" w:rsidRPr="00084744" w:rsidRDefault="00A77640" w:rsidP="00D16835">
            <w:r w:rsidRPr="00084744">
              <w:t>Forestry Knowledge and Table Interpretation</w:t>
            </w:r>
            <w:r w:rsidR="007C51B1">
              <w:t xml:space="preserve"> – Skillset III</w:t>
            </w:r>
            <w:r w:rsidRPr="00084744">
              <w:t xml:space="preserve"> (100 points possible)</w:t>
            </w:r>
          </w:p>
        </w:tc>
      </w:tr>
      <w:tr w:rsidR="00A77640" w:rsidRPr="00084744" w14:paraId="74026716" w14:textId="77777777">
        <w:tc>
          <w:tcPr>
            <w:tcW w:w="1025" w:type="dxa"/>
          </w:tcPr>
          <w:p w14:paraId="59767283" w14:textId="77777777" w:rsidR="00A77640" w:rsidRPr="00084744" w:rsidRDefault="00A77640" w:rsidP="00F94AC7">
            <w:r w:rsidRPr="00084744">
              <w:t>AREA 5</w:t>
            </w:r>
          </w:p>
        </w:tc>
        <w:tc>
          <w:tcPr>
            <w:tcW w:w="5063" w:type="dxa"/>
          </w:tcPr>
          <w:p w14:paraId="301401FA" w14:textId="77777777" w:rsidR="00A77640" w:rsidRPr="00084744" w:rsidRDefault="00A77640" w:rsidP="00F94AC7">
            <w:r w:rsidRPr="00084744">
              <w:t xml:space="preserve">Forestry Knowledge </w:t>
            </w:r>
          </w:p>
        </w:tc>
        <w:tc>
          <w:tcPr>
            <w:tcW w:w="592" w:type="dxa"/>
          </w:tcPr>
          <w:p w14:paraId="0A9CAD5D" w14:textId="77777777" w:rsidR="00A77640" w:rsidRPr="00084744" w:rsidRDefault="00A77640" w:rsidP="00545847">
            <w:pPr>
              <w:jc w:val="right"/>
            </w:pPr>
            <w:r w:rsidRPr="00084744">
              <w:t xml:space="preserve">30 </w:t>
            </w:r>
          </w:p>
        </w:tc>
        <w:tc>
          <w:tcPr>
            <w:tcW w:w="1394" w:type="dxa"/>
          </w:tcPr>
          <w:p w14:paraId="37B37E96" w14:textId="77777777" w:rsidR="00A77640" w:rsidRPr="00084744" w:rsidRDefault="00A77640" w:rsidP="00545847">
            <w:pPr>
              <w:jc w:val="right"/>
            </w:pPr>
            <w:r w:rsidRPr="00084744">
              <w:t xml:space="preserve">50 </w:t>
            </w:r>
          </w:p>
        </w:tc>
        <w:tc>
          <w:tcPr>
            <w:tcW w:w="955" w:type="dxa"/>
          </w:tcPr>
          <w:p w14:paraId="7C0C0400" w14:textId="77777777" w:rsidR="00A77640" w:rsidRPr="00084744" w:rsidRDefault="00E10B40" w:rsidP="00545847">
            <w:pPr>
              <w:jc w:val="right"/>
            </w:pPr>
            <w:r>
              <w:t>200</w:t>
            </w:r>
          </w:p>
        </w:tc>
      </w:tr>
      <w:tr w:rsidR="00A77640" w:rsidRPr="00084744" w14:paraId="30F2FD89" w14:textId="77777777">
        <w:tc>
          <w:tcPr>
            <w:tcW w:w="1025" w:type="dxa"/>
          </w:tcPr>
          <w:p w14:paraId="1B39B732" w14:textId="77777777" w:rsidR="00A77640" w:rsidRPr="00084744" w:rsidRDefault="00A77640" w:rsidP="00F94AC7">
            <w:r w:rsidRPr="00084744">
              <w:t>AREA 6</w:t>
            </w:r>
          </w:p>
        </w:tc>
        <w:tc>
          <w:tcPr>
            <w:tcW w:w="5063" w:type="dxa"/>
          </w:tcPr>
          <w:p w14:paraId="1035CAEA" w14:textId="77777777" w:rsidR="00A77640" w:rsidRPr="00084744" w:rsidRDefault="00A77640" w:rsidP="00F94AC7">
            <w:r w:rsidRPr="00084744">
              <w:t xml:space="preserve">Graph and Table Interpretation </w:t>
            </w:r>
          </w:p>
        </w:tc>
        <w:tc>
          <w:tcPr>
            <w:tcW w:w="592" w:type="dxa"/>
          </w:tcPr>
          <w:p w14:paraId="7AB62D00" w14:textId="77777777" w:rsidR="00A77640" w:rsidRPr="00084744" w:rsidRDefault="00A77640" w:rsidP="00545847">
            <w:pPr>
              <w:jc w:val="right"/>
            </w:pPr>
            <w:r w:rsidRPr="00084744">
              <w:t xml:space="preserve">30 </w:t>
            </w:r>
          </w:p>
        </w:tc>
        <w:tc>
          <w:tcPr>
            <w:tcW w:w="1394" w:type="dxa"/>
          </w:tcPr>
          <w:p w14:paraId="39E94978" w14:textId="77777777" w:rsidR="00A77640" w:rsidRPr="00084744" w:rsidRDefault="00A77640" w:rsidP="00545847">
            <w:pPr>
              <w:jc w:val="right"/>
            </w:pPr>
            <w:r w:rsidRPr="00084744">
              <w:t xml:space="preserve">50 </w:t>
            </w:r>
          </w:p>
        </w:tc>
        <w:tc>
          <w:tcPr>
            <w:tcW w:w="955" w:type="dxa"/>
          </w:tcPr>
          <w:p w14:paraId="45B44CCC" w14:textId="77777777" w:rsidR="00A77640" w:rsidRPr="00084744" w:rsidRDefault="00E10B40" w:rsidP="00545847">
            <w:pPr>
              <w:jc w:val="right"/>
            </w:pPr>
            <w:r>
              <w:t>200</w:t>
            </w:r>
          </w:p>
        </w:tc>
      </w:tr>
      <w:tr w:rsidR="00A77640" w:rsidRPr="00084744" w14:paraId="7E95B2DC" w14:textId="77777777">
        <w:tc>
          <w:tcPr>
            <w:tcW w:w="9029" w:type="dxa"/>
            <w:gridSpan w:val="5"/>
          </w:tcPr>
          <w:p w14:paraId="74F538EC" w14:textId="5FEFCDA8" w:rsidR="00A77640" w:rsidRPr="00084744" w:rsidRDefault="00A77640" w:rsidP="00D16835">
            <w:r w:rsidRPr="00084744">
              <w:t xml:space="preserve">Timber </w:t>
            </w:r>
            <w:r w:rsidR="00B315CD" w:rsidRPr="00084744">
              <w:t xml:space="preserve">Measurements </w:t>
            </w:r>
            <w:r w:rsidR="00B315CD">
              <w:t>-</w:t>
            </w:r>
            <w:r w:rsidR="007C51B1">
              <w:t xml:space="preserve"> Skillset IV </w:t>
            </w:r>
            <w:r w:rsidRPr="00084744">
              <w:t>(100 points possible)</w:t>
            </w:r>
          </w:p>
        </w:tc>
      </w:tr>
      <w:tr w:rsidR="00A77640" w:rsidRPr="00084744" w14:paraId="530F6388" w14:textId="77777777">
        <w:tc>
          <w:tcPr>
            <w:tcW w:w="1025" w:type="dxa"/>
          </w:tcPr>
          <w:p w14:paraId="4FFBAF50" w14:textId="77777777" w:rsidR="00A77640" w:rsidRPr="00084744" w:rsidRDefault="00A77640" w:rsidP="00F94AC7">
            <w:r w:rsidRPr="00084744">
              <w:t>AREA 7</w:t>
            </w:r>
          </w:p>
        </w:tc>
        <w:tc>
          <w:tcPr>
            <w:tcW w:w="5063" w:type="dxa"/>
          </w:tcPr>
          <w:p w14:paraId="0581609D" w14:textId="77777777" w:rsidR="00A77640" w:rsidRPr="00084744" w:rsidRDefault="00A77640" w:rsidP="00F94AC7">
            <w:r w:rsidRPr="00084744">
              <w:t xml:space="preserve">Tree Height </w:t>
            </w:r>
          </w:p>
        </w:tc>
        <w:tc>
          <w:tcPr>
            <w:tcW w:w="592" w:type="dxa"/>
          </w:tcPr>
          <w:p w14:paraId="4F6424A0" w14:textId="77777777" w:rsidR="00A77640" w:rsidRPr="00084744" w:rsidRDefault="00A77640" w:rsidP="00545847">
            <w:pPr>
              <w:jc w:val="right"/>
            </w:pPr>
            <w:r w:rsidRPr="00084744">
              <w:t xml:space="preserve">20 </w:t>
            </w:r>
          </w:p>
        </w:tc>
        <w:tc>
          <w:tcPr>
            <w:tcW w:w="1394" w:type="dxa"/>
          </w:tcPr>
          <w:p w14:paraId="4FDDF3CD" w14:textId="77777777" w:rsidR="00A77640" w:rsidRPr="00084744" w:rsidRDefault="00A77640" w:rsidP="00545847">
            <w:pPr>
              <w:jc w:val="right"/>
            </w:pPr>
            <w:r w:rsidRPr="00084744">
              <w:t xml:space="preserve">30 </w:t>
            </w:r>
          </w:p>
        </w:tc>
        <w:tc>
          <w:tcPr>
            <w:tcW w:w="955" w:type="dxa"/>
          </w:tcPr>
          <w:p w14:paraId="10DEEBF9" w14:textId="77777777" w:rsidR="00A77640" w:rsidRPr="00084744" w:rsidRDefault="00E10B40" w:rsidP="00545847">
            <w:pPr>
              <w:jc w:val="right"/>
            </w:pPr>
            <w:r>
              <w:t>120</w:t>
            </w:r>
          </w:p>
        </w:tc>
      </w:tr>
      <w:tr w:rsidR="00A77640" w:rsidRPr="00084744" w14:paraId="7B86E2D1" w14:textId="77777777">
        <w:tc>
          <w:tcPr>
            <w:tcW w:w="1025" w:type="dxa"/>
          </w:tcPr>
          <w:p w14:paraId="106A3B77" w14:textId="77777777" w:rsidR="00A77640" w:rsidRPr="00084744" w:rsidRDefault="00A77640" w:rsidP="00F94AC7"/>
        </w:tc>
        <w:tc>
          <w:tcPr>
            <w:tcW w:w="5063" w:type="dxa"/>
          </w:tcPr>
          <w:p w14:paraId="5677FCA7" w14:textId="77777777" w:rsidR="00A77640" w:rsidRPr="00084744" w:rsidRDefault="00A77640" w:rsidP="00F94AC7">
            <w:r w:rsidRPr="00084744">
              <w:t xml:space="preserve">Diameter </w:t>
            </w:r>
          </w:p>
        </w:tc>
        <w:tc>
          <w:tcPr>
            <w:tcW w:w="592" w:type="dxa"/>
          </w:tcPr>
          <w:p w14:paraId="542463E4" w14:textId="77777777" w:rsidR="00A77640" w:rsidRPr="00084744" w:rsidRDefault="00A77640" w:rsidP="00545847">
            <w:pPr>
              <w:jc w:val="right"/>
            </w:pPr>
            <w:r w:rsidRPr="00084744">
              <w:t xml:space="preserve">20 </w:t>
            </w:r>
          </w:p>
        </w:tc>
        <w:tc>
          <w:tcPr>
            <w:tcW w:w="1394" w:type="dxa"/>
          </w:tcPr>
          <w:p w14:paraId="1318F7C6" w14:textId="77777777" w:rsidR="00A77640" w:rsidRPr="00084744" w:rsidRDefault="00A77640" w:rsidP="00545847">
            <w:pPr>
              <w:jc w:val="right"/>
            </w:pPr>
            <w:r w:rsidRPr="00084744">
              <w:t xml:space="preserve">40 </w:t>
            </w:r>
          </w:p>
        </w:tc>
        <w:tc>
          <w:tcPr>
            <w:tcW w:w="955" w:type="dxa"/>
          </w:tcPr>
          <w:p w14:paraId="3FE62785" w14:textId="77777777" w:rsidR="00A77640" w:rsidRPr="00084744" w:rsidRDefault="00E10B40" w:rsidP="00545847">
            <w:pPr>
              <w:jc w:val="right"/>
            </w:pPr>
            <w:r>
              <w:t>160</w:t>
            </w:r>
          </w:p>
        </w:tc>
      </w:tr>
      <w:tr w:rsidR="00A77640" w:rsidRPr="00084744" w14:paraId="2DC2EEC1" w14:textId="77777777">
        <w:tc>
          <w:tcPr>
            <w:tcW w:w="1025" w:type="dxa"/>
          </w:tcPr>
          <w:p w14:paraId="00B87366" w14:textId="77777777" w:rsidR="00A77640" w:rsidRPr="00084744" w:rsidRDefault="00A77640" w:rsidP="00F94AC7"/>
        </w:tc>
        <w:tc>
          <w:tcPr>
            <w:tcW w:w="5063" w:type="dxa"/>
          </w:tcPr>
          <w:p w14:paraId="3F2FD31E" w14:textId="77777777" w:rsidR="00A77640" w:rsidRPr="00084744" w:rsidRDefault="00A77640" w:rsidP="00F94AC7">
            <w:r w:rsidRPr="00084744">
              <w:t xml:space="preserve">Log Scaling </w:t>
            </w:r>
          </w:p>
        </w:tc>
        <w:tc>
          <w:tcPr>
            <w:tcW w:w="592" w:type="dxa"/>
          </w:tcPr>
          <w:p w14:paraId="28C2EF2E" w14:textId="77777777" w:rsidR="00A77640" w:rsidRPr="00084744" w:rsidRDefault="00A77640" w:rsidP="00545847">
            <w:pPr>
              <w:jc w:val="right"/>
            </w:pPr>
            <w:r w:rsidRPr="00084744">
              <w:t xml:space="preserve">20 </w:t>
            </w:r>
          </w:p>
        </w:tc>
        <w:tc>
          <w:tcPr>
            <w:tcW w:w="1394" w:type="dxa"/>
          </w:tcPr>
          <w:p w14:paraId="595E8F60" w14:textId="77777777" w:rsidR="00A77640" w:rsidRPr="00084744" w:rsidRDefault="00A77640" w:rsidP="00545847">
            <w:pPr>
              <w:jc w:val="right"/>
            </w:pPr>
            <w:r w:rsidRPr="00084744">
              <w:t xml:space="preserve">30 </w:t>
            </w:r>
          </w:p>
        </w:tc>
        <w:tc>
          <w:tcPr>
            <w:tcW w:w="955" w:type="dxa"/>
          </w:tcPr>
          <w:p w14:paraId="1BAF43A6" w14:textId="77777777" w:rsidR="00A77640" w:rsidRPr="00084744" w:rsidRDefault="00E10B40" w:rsidP="00545847">
            <w:pPr>
              <w:jc w:val="right"/>
            </w:pPr>
            <w:r>
              <w:t>120</w:t>
            </w:r>
          </w:p>
        </w:tc>
      </w:tr>
      <w:tr w:rsidR="00A77640" w:rsidRPr="00084744" w14:paraId="1300781D" w14:textId="77777777">
        <w:tc>
          <w:tcPr>
            <w:tcW w:w="9029" w:type="dxa"/>
            <w:gridSpan w:val="5"/>
          </w:tcPr>
          <w:p w14:paraId="2A4E257A" w14:textId="77777777" w:rsidR="00A77640" w:rsidRPr="00084744" w:rsidRDefault="00A77640" w:rsidP="00D16835">
            <w:r w:rsidRPr="00084744">
              <w:t>Team Event</w:t>
            </w:r>
            <w:r w:rsidR="007C51B1">
              <w:t xml:space="preserve"> – Skillset V</w:t>
            </w:r>
            <w:r w:rsidRPr="00084744">
              <w:t xml:space="preserve"> (60 points possible - team score only)</w:t>
            </w:r>
          </w:p>
        </w:tc>
      </w:tr>
      <w:tr w:rsidR="00A77640" w:rsidRPr="00084744" w14:paraId="0E7CBF7E" w14:textId="77777777">
        <w:tc>
          <w:tcPr>
            <w:tcW w:w="1025" w:type="dxa"/>
          </w:tcPr>
          <w:p w14:paraId="140CAC42" w14:textId="77777777" w:rsidR="00A77640" w:rsidRPr="00084744" w:rsidRDefault="00A77640" w:rsidP="00F94AC7">
            <w:r w:rsidRPr="00084744">
              <w:t>AREA 8</w:t>
            </w:r>
          </w:p>
        </w:tc>
        <w:tc>
          <w:tcPr>
            <w:tcW w:w="5063" w:type="dxa"/>
          </w:tcPr>
          <w:p w14:paraId="45390A89" w14:textId="40E5D2E5" w:rsidR="00A77640" w:rsidRPr="00084744" w:rsidRDefault="007F0DD7" w:rsidP="00F94AC7">
            <w:r>
              <w:t>Bas</w:t>
            </w:r>
            <w:r w:rsidR="00F73D6F">
              <w:t>a</w:t>
            </w:r>
            <w:r>
              <w:t>l Area</w:t>
            </w:r>
          </w:p>
        </w:tc>
        <w:tc>
          <w:tcPr>
            <w:tcW w:w="592" w:type="dxa"/>
          </w:tcPr>
          <w:p w14:paraId="38560A34" w14:textId="77777777" w:rsidR="00A77640" w:rsidRPr="00084744" w:rsidRDefault="00A77640" w:rsidP="00545847">
            <w:pPr>
              <w:jc w:val="right"/>
            </w:pPr>
            <w:r w:rsidRPr="00084744">
              <w:t xml:space="preserve">30 </w:t>
            </w:r>
          </w:p>
        </w:tc>
        <w:tc>
          <w:tcPr>
            <w:tcW w:w="1394" w:type="dxa"/>
          </w:tcPr>
          <w:p w14:paraId="57D23DF6" w14:textId="77777777" w:rsidR="00A77640" w:rsidRPr="00084744" w:rsidRDefault="00A77640" w:rsidP="00545847">
            <w:pPr>
              <w:jc w:val="right"/>
            </w:pPr>
          </w:p>
        </w:tc>
        <w:tc>
          <w:tcPr>
            <w:tcW w:w="955" w:type="dxa"/>
          </w:tcPr>
          <w:p w14:paraId="379FF4BD" w14:textId="77777777" w:rsidR="00A77640" w:rsidRPr="00084744" w:rsidRDefault="00E10B40" w:rsidP="00545847">
            <w:pPr>
              <w:jc w:val="right"/>
            </w:pPr>
            <w:r>
              <w:t>100</w:t>
            </w:r>
          </w:p>
        </w:tc>
      </w:tr>
      <w:tr w:rsidR="00A77640" w:rsidRPr="00084744" w14:paraId="2E8501AF" w14:textId="77777777">
        <w:tc>
          <w:tcPr>
            <w:tcW w:w="1025" w:type="dxa"/>
          </w:tcPr>
          <w:p w14:paraId="62CB0D87" w14:textId="77777777" w:rsidR="00A77640" w:rsidRPr="00084744" w:rsidRDefault="00A77640" w:rsidP="00F94AC7">
            <w:r>
              <w:t>TOTAL</w:t>
            </w:r>
          </w:p>
        </w:tc>
        <w:tc>
          <w:tcPr>
            <w:tcW w:w="5063" w:type="dxa"/>
          </w:tcPr>
          <w:p w14:paraId="22D2DC32" w14:textId="77777777" w:rsidR="00A77640" w:rsidRPr="00084744" w:rsidRDefault="00A77640" w:rsidP="00F94AC7"/>
        </w:tc>
        <w:tc>
          <w:tcPr>
            <w:tcW w:w="592" w:type="dxa"/>
          </w:tcPr>
          <w:p w14:paraId="0E563013" w14:textId="77777777" w:rsidR="00A77640" w:rsidRPr="00084744" w:rsidRDefault="00A77640" w:rsidP="00545847">
            <w:pPr>
              <w:jc w:val="right"/>
            </w:pPr>
          </w:p>
        </w:tc>
        <w:tc>
          <w:tcPr>
            <w:tcW w:w="1394" w:type="dxa"/>
          </w:tcPr>
          <w:p w14:paraId="1B7F0E70" w14:textId="77777777" w:rsidR="00A77640" w:rsidRPr="00084744" w:rsidRDefault="00A77640" w:rsidP="003C4311">
            <w:pPr>
              <w:jc w:val="right"/>
            </w:pPr>
            <w:r>
              <w:t>4</w:t>
            </w:r>
            <w:r w:rsidR="003C4311">
              <w:t>50</w:t>
            </w:r>
          </w:p>
        </w:tc>
        <w:tc>
          <w:tcPr>
            <w:tcW w:w="955" w:type="dxa"/>
          </w:tcPr>
          <w:p w14:paraId="7459A7BD" w14:textId="77777777" w:rsidR="00A77640" w:rsidRDefault="00A77640" w:rsidP="00E10B40">
            <w:pPr>
              <w:jc w:val="right"/>
            </w:pPr>
            <w:r>
              <w:t>1</w:t>
            </w:r>
            <w:r w:rsidR="00E10B40">
              <w:t>90</w:t>
            </w:r>
            <w:r w:rsidR="003C4311">
              <w:t>0</w:t>
            </w:r>
          </w:p>
        </w:tc>
      </w:tr>
    </w:tbl>
    <w:p w14:paraId="3F9E7283" w14:textId="77777777" w:rsidR="007C6AE4" w:rsidRDefault="007C6AE4" w:rsidP="00972F9F">
      <w:pPr>
        <w:pStyle w:val="StdContestSubHeading"/>
      </w:pPr>
      <w:bookmarkStart w:id="5" w:name="_Toc118971948"/>
      <w:r>
        <w:t>Tie Breaker</w:t>
      </w:r>
      <w:bookmarkEnd w:id="5"/>
    </w:p>
    <w:p w14:paraId="3C9BE08F" w14:textId="77777777" w:rsidR="00A75174" w:rsidRDefault="007C6AE4" w:rsidP="00A75174">
      <w:pPr>
        <w:numPr>
          <w:ilvl w:val="0"/>
          <w:numId w:val="22"/>
        </w:numPr>
      </w:pPr>
      <w:r w:rsidRPr="00084744">
        <w:t xml:space="preserve">In the case of ties, Plant Identification scores shall be used to break the tie.  </w:t>
      </w:r>
    </w:p>
    <w:p w14:paraId="4302A70A" w14:textId="77777777" w:rsidR="007C6AE4" w:rsidRPr="00084744" w:rsidRDefault="007C6AE4" w:rsidP="00A75174">
      <w:pPr>
        <w:numPr>
          <w:ilvl w:val="0"/>
          <w:numId w:val="22"/>
        </w:numPr>
      </w:pPr>
      <w:r w:rsidRPr="00084744">
        <w:t>If a tie continues to exist, it shall be broken by using the next area of the contest until the tie is broken.</w:t>
      </w:r>
    </w:p>
    <w:p w14:paraId="57CF0359" w14:textId="77777777" w:rsidR="008839B5" w:rsidRDefault="00DF436F" w:rsidP="008839B5">
      <w:pPr>
        <w:pStyle w:val="StdContestSubHeading"/>
      </w:pPr>
      <w:bookmarkStart w:id="6" w:name="_Toc118971949"/>
      <w:r>
        <w:br w:type="page"/>
      </w:r>
      <w:r w:rsidR="008839B5">
        <w:lastRenderedPageBreak/>
        <w:t>Sub-contest Awards</w:t>
      </w:r>
    </w:p>
    <w:p w14:paraId="3BC04992" w14:textId="4B223416" w:rsidR="008839B5" w:rsidRDefault="008839B5" w:rsidP="008839B5">
      <w:r>
        <w:t xml:space="preserve">Sub-contest awards will be given for high teams and individuals in the following areas: </w:t>
      </w:r>
      <w:r w:rsidR="003C15BF">
        <w:t xml:space="preserve">Identification – Skillset I, Land Measurement – Skillset II, Forestry </w:t>
      </w:r>
      <w:r w:rsidR="00732724">
        <w:t>Knowledge,</w:t>
      </w:r>
      <w:r w:rsidR="003C15BF">
        <w:t xml:space="preserve"> and Table Interpretation – Skillset III, Timber Measurements – Skillset IV, Team Event – Skillset V (team only)</w:t>
      </w:r>
      <w:r>
        <w:t xml:space="preserve">. </w:t>
      </w:r>
    </w:p>
    <w:p w14:paraId="5AD33084" w14:textId="77777777" w:rsidR="004A01A3" w:rsidRDefault="004A01A3" w:rsidP="00972F9F">
      <w:pPr>
        <w:pStyle w:val="StdContestSubHeading"/>
      </w:pPr>
      <w:r>
        <w:t>Host School Requirements</w:t>
      </w:r>
    </w:p>
    <w:p w14:paraId="72F926EB" w14:textId="77777777" w:rsidR="004A01A3" w:rsidRPr="004A01A3" w:rsidRDefault="004A01A3" w:rsidP="004A01A3">
      <w:r>
        <w:t xml:space="preserve">All equipment for the contestants will be available at the judging sites.  </w:t>
      </w:r>
      <w:r w:rsidR="0009398D">
        <w:t>Teams should be informed by email at the conclusion of the “on time registration date” with regards to the tools that they are expected to bring.</w:t>
      </w:r>
      <w:r w:rsidR="006E0266">
        <w:t xml:space="preserve">  Answer keys will be created by using the same tool that contestants are required to use. For example, the </w:t>
      </w:r>
      <w:proofErr w:type="spellStart"/>
      <w:r w:rsidR="006E0266">
        <w:t>merritt</w:t>
      </w:r>
      <w:proofErr w:type="spellEnd"/>
      <w:r w:rsidR="006E0266">
        <w:t xml:space="preserve"> hypsometer will be used to determine the number of logs for given answer key.</w:t>
      </w:r>
    </w:p>
    <w:p w14:paraId="5B5705F2" w14:textId="77777777" w:rsidR="007C6AE4" w:rsidRPr="00640F52" w:rsidRDefault="007C6AE4" w:rsidP="00972F9F">
      <w:pPr>
        <w:pStyle w:val="StdContestSubHeading"/>
      </w:pPr>
      <w:r>
        <w:t>Rules</w:t>
      </w:r>
      <w:bookmarkEnd w:id="6"/>
    </w:p>
    <w:p w14:paraId="348C096E" w14:textId="77777777" w:rsidR="007C6AE4" w:rsidRDefault="007C6AE4" w:rsidP="00FD05DE">
      <w:pPr>
        <w:pStyle w:val="RulesOutline"/>
      </w:pPr>
      <w:r>
        <w:t xml:space="preserve">Contestants in the Forestry Contest will be divided into four groups so that only one member of a school or team will be in the same group at the same time (disqualification will result if this rule is broken).  Only one group will be allowed </w:t>
      </w:r>
      <w:proofErr w:type="gramStart"/>
      <w:r>
        <w:t>at</w:t>
      </w:r>
      <w:proofErr w:type="gramEnd"/>
      <w:r>
        <w:t xml:space="preserve"> an area or site at one time.</w:t>
      </w:r>
    </w:p>
    <w:p w14:paraId="7B5285BE" w14:textId="77777777" w:rsidR="00E10B40" w:rsidRDefault="00E10B40" w:rsidP="00FD05DE">
      <w:pPr>
        <w:pStyle w:val="RulesOutline"/>
      </w:pPr>
      <w:r>
        <w:t>All ID including plants, tools, and wood; and knowledge will be presented in a scantron format.</w:t>
      </w:r>
    </w:p>
    <w:p w14:paraId="27E1C07D" w14:textId="77777777" w:rsidR="007C6AE4" w:rsidRDefault="007C6AE4" w:rsidP="00FD05DE">
      <w:pPr>
        <w:pStyle w:val="RulesOutline"/>
      </w:pPr>
      <w:r>
        <w:t xml:space="preserve">All adjustable tools and equipment </w:t>
      </w:r>
      <w:r w:rsidR="004A01A3">
        <w:t xml:space="preserve">provided by the host school </w:t>
      </w:r>
      <w:r>
        <w:t>will be calibrated so that the students will have the same opportunity to get the correct answer.</w:t>
      </w:r>
    </w:p>
    <w:p w14:paraId="1AA235A2" w14:textId="77777777" w:rsidR="007C6AE4" w:rsidRDefault="007C6AE4" w:rsidP="00FD05DE">
      <w:pPr>
        <w:pStyle w:val="RulesOutline"/>
      </w:pPr>
      <w:r>
        <w:t>All contestants must fill out the official scorecard and will be graded according to the points shown on the scorecard.</w:t>
      </w:r>
    </w:p>
    <w:p w14:paraId="5BF0407F" w14:textId="77777777" w:rsidR="007C6AE4" w:rsidRDefault="007C6AE4" w:rsidP="00FD05DE">
      <w:pPr>
        <w:pStyle w:val="RulesOutline"/>
      </w:pPr>
      <w:r>
        <w:t>Calculators shall be allowed in all aspects of the contest.  If a contestant is found using a programmable calculator, they are to be disqualified.</w:t>
      </w:r>
    </w:p>
    <w:p w14:paraId="2AE72E44" w14:textId="77777777" w:rsidR="007C6AE4" w:rsidRDefault="007C6AE4" w:rsidP="00FD05DE">
      <w:pPr>
        <w:pStyle w:val="RulesOutline"/>
      </w:pPr>
      <w:r>
        <w:t xml:space="preserve">Contestants are encouraged to use their own measuring tapes (both logging and diameter tapes), non-adjustable measuring equipment, and surveying pins.   </w:t>
      </w:r>
    </w:p>
    <w:p w14:paraId="01E6B049" w14:textId="77777777" w:rsidR="007C6AE4" w:rsidRDefault="007C6AE4" w:rsidP="00FD05DE">
      <w:pPr>
        <w:pStyle w:val="RulesOutline"/>
      </w:pPr>
      <w:r>
        <w:t>Identification</w:t>
      </w:r>
      <w:r w:rsidR="004155CE">
        <w:t xml:space="preserve"> (Skillset I)</w:t>
      </w:r>
    </w:p>
    <w:p w14:paraId="0A05A23C" w14:textId="77777777" w:rsidR="007C6AE4" w:rsidRDefault="00FD05DE" w:rsidP="00FD05DE">
      <w:pPr>
        <w:pStyle w:val="RulesOutline"/>
        <w:numPr>
          <w:ilvl w:val="1"/>
          <w:numId w:val="10"/>
        </w:numPr>
      </w:pPr>
      <w:r>
        <w:t xml:space="preserve">AREA 1 </w:t>
      </w:r>
      <w:r w:rsidR="007C6AE4">
        <w:t>Plant Identification (Appendix A)</w:t>
      </w:r>
    </w:p>
    <w:p w14:paraId="152D96BE" w14:textId="77777777" w:rsidR="007C6AE4" w:rsidRDefault="007C6AE4" w:rsidP="00FD05DE">
      <w:pPr>
        <w:pStyle w:val="RulesOutline"/>
        <w:numPr>
          <w:ilvl w:val="2"/>
          <w:numId w:val="10"/>
        </w:numPr>
      </w:pPr>
      <w:r>
        <w:t>Fifty specimens from the Plants Identification list in Appendix A will be displayed.</w:t>
      </w:r>
    </w:p>
    <w:p w14:paraId="10FCB150" w14:textId="6B893F61" w:rsidR="007C6AE4" w:rsidRDefault="007C6AE4" w:rsidP="00FD05DE">
      <w:pPr>
        <w:pStyle w:val="RulesOutline"/>
        <w:numPr>
          <w:ilvl w:val="2"/>
          <w:numId w:val="10"/>
        </w:numPr>
      </w:pPr>
      <w:r>
        <w:t xml:space="preserve">Fresh foliage is preferred and if fruit, </w:t>
      </w:r>
      <w:r w:rsidR="00B315CD">
        <w:t>flowers,</w:t>
      </w:r>
      <w:r>
        <w:t xml:space="preserve"> or cones are available they will be part of the identification specimen.  </w:t>
      </w:r>
      <w:r w:rsidR="00732724">
        <w:t>Otherwise,</w:t>
      </w:r>
      <w:r>
        <w:t xml:space="preserve"> cones, fruit or flower, and stems shall be used with a pressed specimen (no more than five pressed items are allowed).</w:t>
      </w:r>
    </w:p>
    <w:p w14:paraId="492AFA6E" w14:textId="77777777" w:rsidR="007C6AE4" w:rsidRDefault="007C6AE4" w:rsidP="00FD05DE">
      <w:pPr>
        <w:pStyle w:val="RulesOutline"/>
        <w:numPr>
          <w:ilvl w:val="2"/>
          <w:numId w:val="10"/>
        </w:numPr>
      </w:pPr>
      <w:r>
        <w:t>The list in Appendix A and the score card shall list plants by scientific name, in alphabetical order, with common names listed on the right.</w:t>
      </w:r>
    </w:p>
    <w:p w14:paraId="10D61E2D" w14:textId="77777777" w:rsidR="007C6AE4" w:rsidRDefault="007C6AE4" w:rsidP="00FD05DE">
      <w:pPr>
        <w:pStyle w:val="RulesOutline"/>
        <w:numPr>
          <w:ilvl w:val="2"/>
          <w:numId w:val="10"/>
        </w:numPr>
      </w:pPr>
      <w:r>
        <w:t>Fruit and/or cones can be displayed by themselves if they are underlined in the plant list (not to exceed five fruits and/or cones on the contest).</w:t>
      </w:r>
    </w:p>
    <w:p w14:paraId="1E7FCC06" w14:textId="77777777" w:rsidR="004138D3" w:rsidRPr="004138D3" w:rsidRDefault="004138D3" w:rsidP="004138D3">
      <w:pPr>
        <w:numPr>
          <w:ilvl w:val="2"/>
          <w:numId w:val="10"/>
        </w:numPr>
        <w:pBdr>
          <w:top w:val="nil"/>
          <w:left w:val="nil"/>
          <w:bottom w:val="nil"/>
          <w:right w:val="nil"/>
          <w:between w:val="nil"/>
        </w:pBdr>
      </w:pPr>
      <w:r w:rsidRPr="004138D3">
        <w:t>If contestants are not permitted to touch plants samples; needled plants should have a typical group displayed by taping to a 3x5 card next to the sample so needle length and other features can be observed.</w:t>
      </w:r>
    </w:p>
    <w:p w14:paraId="27C2CD56" w14:textId="77777777" w:rsidR="004138D3" w:rsidRPr="004138D3" w:rsidRDefault="004138D3" w:rsidP="004138D3">
      <w:pPr>
        <w:numPr>
          <w:ilvl w:val="2"/>
          <w:numId w:val="10"/>
        </w:numPr>
        <w:pBdr>
          <w:top w:val="nil"/>
          <w:left w:val="nil"/>
          <w:bottom w:val="nil"/>
          <w:right w:val="nil"/>
          <w:between w:val="nil"/>
        </w:pBdr>
      </w:pPr>
      <w:r w:rsidRPr="004138D3">
        <w:t>Students are permitted to use a ruler.</w:t>
      </w:r>
    </w:p>
    <w:p w14:paraId="015055CE" w14:textId="77777777" w:rsidR="007C6AE4" w:rsidRDefault="007C6AE4" w:rsidP="00FD05DE">
      <w:pPr>
        <w:pStyle w:val="RulesOutline"/>
        <w:numPr>
          <w:ilvl w:val="2"/>
          <w:numId w:val="10"/>
        </w:numPr>
      </w:pPr>
      <w:r>
        <w:t>Scoring Information</w:t>
      </w:r>
    </w:p>
    <w:p w14:paraId="01F86ED2" w14:textId="77777777" w:rsidR="007C6AE4" w:rsidRDefault="007C6AE4" w:rsidP="00FD05DE">
      <w:pPr>
        <w:pStyle w:val="RulesOutline"/>
        <w:numPr>
          <w:ilvl w:val="3"/>
          <w:numId w:val="10"/>
        </w:numPr>
      </w:pPr>
      <w:r>
        <w:t>Time allowed: 30 minutes.</w:t>
      </w:r>
    </w:p>
    <w:p w14:paraId="32C01D7F" w14:textId="77777777" w:rsidR="007C6AE4" w:rsidRDefault="007C6AE4" w:rsidP="00FD05DE">
      <w:pPr>
        <w:pStyle w:val="RulesOutline"/>
        <w:numPr>
          <w:ilvl w:val="3"/>
          <w:numId w:val="10"/>
        </w:numPr>
      </w:pPr>
      <w:r>
        <w:t xml:space="preserve">Total points for this event: </w:t>
      </w:r>
      <w:r w:rsidR="003C4311">
        <w:t>100</w:t>
      </w:r>
      <w:r>
        <w:t>.</w:t>
      </w:r>
    </w:p>
    <w:p w14:paraId="0F3860C0" w14:textId="77777777" w:rsidR="007C6AE4" w:rsidRDefault="007C6AE4" w:rsidP="00FD05DE">
      <w:pPr>
        <w:pStyle w:val="RulesOutline"/>
        <w:numPr>
          <w:ilvl w:val="2"/>
          <w:numId w:val="10"/>
        </w:numPr>
      </w:pPr>
      <w:r>
        <w:t xml:space="preserve">Scoring: </w:t>
      </w:r>
      <w:r w:rsidR="003C4311">
        <w:t>2</w:t>
      </w:r>
      <w:r>
        <w:t xml:space="preserve"> point</w:t>
      </w:r>
      <w:r w:rsidR="003C4311">
        <w:t>s</w:t>
      </w:r>
      <w:r>
        <w:t xml:space="preserve"> for each correctly identified plant species.</w:t>
      </w:r>
    </w:p>
    <w:p w14:paraId="00E45525" w14:textId="77777777" w:rsidR="007C6AE4" w:rsidRDefault="00895D25" w:rsidP="00FD05DE">
      <w:pPr>
        <w:pStyle w:val="RulesOutline"/>
        <w:numPr>
          <w:ilvl w:val="1"/>
          <w:numId w:val="10"/>
        </w:numPr>
      </w:pPr>
      <w:r>
        <w:t xml:space="preserve">AREA 2 </w:t>
      </w:r>
      <w:r w:rsidR="007C6AE4">
        <w:t>Identification of Forestry Equipment (Appendix B), Wood Species and Wood Characteristics (Appendix C)</w:t>
      </w:r>
    </w:p>
    <w:p w14:paraId="52A32ECA" w14:textId="77777777" w:rsidR="007C6AE4" w:rsidRDefault="007C6AE4" w:rsidP="00FD05DE">
      <w:pPr>
        <w:pStyle w:val="RulesOutline"/>
        <w:numPr>
          <w:ilvl w:val="2"/>
          <w:numId w:val="10"/>
        </w:numPr>
      </w:pPr>
      <w:r>
        <w:t>Forestry Equipment Identification</w:t>
      </w:r>
    </w:p>
    <w:p w14:paraId="5946E25F" w14:textId="77777777" w:rsidR="007C6AE4" w:rsidRDefault="00C42967" w:rsidP="00FD05DE">
      <w:pPr>
        <w:pStyle w:val="RulesOutline"/>
        <w:numPr>
          <w:ilvl w:val="3"/>
          <w:numId w:val="10"/>
        </w:numPr>
      </w:pPr>
      <w:r>
        <w:t xml:space="preserve">25 </w:t>
      </w:r>
      <w:r w:rsidR="007C6AE4">
        <w:t>tools or forestry equipment items from the Forestry Equipment</w:t>
      </w:r>
      <w:r w:rsidR="00FD05DE">
        <w:t xml:space="preserve"> </w:t>
      </w:r>
      <w:r w:rsidR="007C6AE4">
        <w:t>Identification list in Appendix B will be displayed.</w:t>
      </w:r>
    </w:p>
    <w:p w14:paraId="0F674230" w14:textId="77777777" w:rsidR="007E75FA" w:rsidRPr="00E460DF" w:rsidRDefault="007E75FA" w:rsidP="00FD05DE">
      <w:pPr>
        <w:pStyle w:val="RulesOutline"/>
        <w:numPr>
          <w:ilvl w:val="3"/>
          <w:numId w:val="10"/>
        </w:numPr>
      </w:pPr>
      <w:r w:rsidRPr="00E460DF">
        <w:t>No more than three (3) Stihl Chain Saw parts will be used.</w:t>
      </w:r>
    </w:p>
    <w:p w14:paraId="0762DF97" w14:textId="77777777" w:rsidR="007C6AE4" w:rsidRDefault="007C6AE4" w:rsidP="00FD05DE">
      <w:pPr>
        <w:pStyle w:val="RulesOutline"/>
        <w:numPr>
          <w:ilvl w:val="3"/>
          <w:numId w:val="10"/>
        </w:numPr>
      </w:pPr>
      <w:r>
        <w:t>All items will be clearly marked with a reference number for identification.</w:t>
      </w:r>
    </w:p>
    <w:p w14:paraId="77286783" w14:textId="77777777" w:rsidR="007E75FA" w:rsidRPr="00E460DF" w:rsidRDefault="007E75FA" w:rsidP="00FD05DE">
      <w:pPr>
        <w:pStyle w:val="RulesOutline"/>
        <w:numPr>
          <w:ilvl w:val="3"/>
          <w:numId w:val="10"/>
        </w:numPr>
      </w:pPr>
      <w:r w:rsidRPr="00E460DF">
        <w:lastRenderedPageBreak/>
        <w:t xml:space="preserve">Pictures or accurate models can be used for heavy equipment </w:t>
      </w:r>
      <w:proofErr w:type="gramStart"/>
      <w:r w:rsidRPr="00E460DF">
        <w:t>portion</w:t>
      </w:r>
      <w:proofErr w:type="gramEnd"/>
      <w:r w:rsidR="00E460DF" w:rsidRPr="00E460DF">
        <w:t>.</w:t>
      </w:r>
    </w:p>
    <w:p w14:paraId="64180D9D" w14:textId="77777777" w:rsidR="007C6AE4" w:rsidRDefault="007C6AE4" w:rsidP="00FD05DE">
      <w:pPr>
        <w:pStyle w:val="RulesOutline"/>
        <w:numPr>
          <w:ilvl w:val="3"/>
          <w:numId w:val="10"/>
        </w:numPr>
      </w:pPr>
      <w:proofErr w:type="gramStart"/>
      <w:r>
        <w:t>Items</w:t>
      </w:r>
      <w:proofErr w:type="gramEnd"/>
      <w:r>
        <w:t xml:space="preserve"> must be good specimens of the equipment.</w:t>
      </w:r>
    </w:p>
    <w:p w14:paraId="09CF3826" w14:textId="77777777" w:rsidR="00355894" w:rsidRDefault="00355894" w:rsidP="00355894">
      <w:pPr>
        <w:pStyle w:val="RulesOutline"/>
        <w:numPr>
          <w:ilvl w:val="0"/>
          <w:numId w:val="0"/>
        </w:numPr>
        <w:ind w:left="576" w:hanging="576"/>
      </w:pPr>
    </w:p>
    <w:p w14:paraId="6DA9C3CC" w14:textId="77777777" w:rsidR="00355894" w:rsidRDefault="00355894" w:rsidP="00355894">
      <w:pPr>
        <w:pStyle w:val="RulesOutline"/>
        <w:numPr>
          <w:ilvl w:val="0"/>
          <w:numId w:val="0"/>
        </w:numPr>
        <w:ind w:left="576" w:hanging="576"/>
      </w:pPr>
    </w:p>
    <w:p w14:paraId="24C95994" w14:textId="77777777" w:rsidR="007C6AE4" w:rsidRDefault="007C6AE4" w:rsidP="00FD05DE">
      <w:pPr>
        <w:pStyle w:val="RulesOutline"/>
        <w:numPr>
          <w:ilvl w:val="2"/>
          <w:numId w:val="10"/>
        </w:numPr>
      </w:pPr>
      <w:r>
        <w:t>Wood Species Identification</w:t>
      </w:r>
    </w:p>
    <w:p w14:paraId="5B7E4EF7" w14:textId="77777777" w:rsidR="007C6AE4" w:rsidRDefault="00595A1E" w:rsidP="00FD05DE">
      <w:pPr>
        <w:pStyle w:val="RulesOutline"/>
        <w:numPr>
          <w:ilvl w:val="3"/>
          <w:numId w:val="10"/>
        </w:numPr>
      </w:pPr>
      <w:r w:rsidRPr="00E460DF">
        <w:t>5</w:t>
      </w:r>
      <w:r>
        <w:t xml:space="preserve"> </w:t>
      </w:r>
      <w:r w:rsidR="007C6AE4">
        <w:t>wood samples from the Wood Species Identification list in Appendix C</w:t>
      </w:r>
      <w:r w:rsidR="00FD05DE">
        <w:t xml:space="preserve"> </w:t>
      </w:r>
      <w:r w:rsidR="007C6AE4">
        <w:t>will be displayed.</w:t>
      </w:r>
    </w:p>
    <w:p w14:paraId="17A84F85" w14:textId="77777777" w:rsidR="007C6AE4" w:rsidRDefault="007C6AE4" w:rsidP="00FD05DE">
      <w:pPr>
        <w:pStyle w:val="RulesOutline"/>
        <w:numPr>
          <w:ilvl w:val="3"/>
          <w:numId w:val="10"/>
        </w:numPr>
      </w:pPr>
      <w:r>
        <w:t>Contestants will identify wood samples as to wood type (species).</w:t>
      </w:r>
    </w:p>
    <w:p w14:paraId="2EFF6979" w14:textId="77777777" w:rsidR="007C6AE4" w:rsidRDefault="007C6AE4" w:rsidP="00FD05DE">
      <w:pPr>
        <w:pStyle w:val="RulesOutline"/>
        <w:numPr>
          <w:ilvl w:val="3"/>
          <w:numId w:val="10"/>
        </w:numPr>
      </w:pPr>
      <w:r>
        <w:t>Wood species samples will be typical of market lumber with all 3 wood surfaces shown (tangential, cross section and radial).</w:t>
      </w:r>
    </w:p>
    <w:p w14:paraId="177E1DBA" w14:textId="77777777" w:rsidR="007C6AE4" w:rsidRDefault="007C6AE4" w:rsidP="00FD05DE">
      <w:pPr>
        <w:pStyle w:val="RulesOutline"/>
        <w:numPr>
          <w:ilvl w:val="2"/>
          <w:numId w:val="10"/>
        </w:numPr>
      </w:pPr>
      <w:r>
        <w:t>Wood Characteristics Identification</w:t>
      </w:r>
    </w:p>
    <w:p w14:paraId="5C472915" w14:textId="77777777" w:rsidR="007C6AE4" w:rsidRDefault="007C6AE4" w:rsidP="00FD05DE">
      <w:pPr>
        <w:pStyle w:val="RulesOutline"/>
        <w:numPr>
          <w:ilvl w:val="3"/>
          <w:numId w:val="10"/>
        </w:numPr>
      </w:pPr>
      <w:r>
        <w:t xml:space="preserve">Wood samples showing </w:t>
      </w:r>
      <w:r w:rsidR="00595A1E" w:rsidRPr="00E460DF">
        <w:t>10 at 2 points each f</w:t>
      </w:r>
      <w:r w:rsidR="00E460DF">
        <w:t>rom the W</w:t>
      </w:r>
      <w:r>
        <w:t xml:space="preserve">ood </w:t>
      </w:r>
      <w:r w:rsidR="00E460DF">
        <w:t>C</w:t>
      </w:r>
      <w:r>
        <w:t xml:space="preserve">haracteristics </w:t>
      </w:r>
      <w:r w:rsidR="00E460DF">
        <w:t>List.</w:t>
      </w:r>
    </w:p>
    <w:p w14:paraId="30FFF388" w14:textId="77777777" w:rsidR="007C6AE4" w:rsidRDefault="007C6AE4" w:rsidP="00FD05DE">
      <w:pPr>
        <w:pStyle w:val="RulesOutline"/>
        <w:numPr>
          <w:ilvl w:val="3"/>
          <w:numId w:val="10"/>
        </w:numPr>
      </w:pPr>
      <w:r>
        <w:t>Characteristics Identification list in Appendix C will be displayed.</w:t>
      </w:r>
    </w:p>
    <w:p w14:paraId="662E6745" w14:textId="77777777" w:rsidR="007C6AE4" w:rsidRDefault="007C6AE4" w:rsidP="00FD05DE">
      <w:pPr>
        <w:pStyle w:val="RulesOutline"/>
        <w:numPr>
          <w:ilvl w:val="3"/>
          <w:numId w:val="10"/>
        </w:numPr>
      </w:pPr>
      <w:r>
        <w:t>Natural or manufactured wood characteristics are to be identified.  Each</w:t>
      </w:r>
      <w:r w:rsidR="00FD05DE">
        <w:t xml:space="preserve"> </w:t>
      </w:r>
      <w:r>
        <w:t>sample will be clearly marked.</w:t>
      </w:r>
    </w:p>
    <w:p w14:paraId="1D3CAB1E" w14:textId="77777777" w:rsidR="007C6AE4" w:rsidRDefault="007C6AE4" w:rsidP="00FD05DE">
      <w:pPr>
        <w:pStyle w:val="RulesOutline"/>
        <w:numPr>
          <w:ilvl w:val="3"/>
          <w:numId w:val="10"/>
        </w:numPr>
      </w:pPr>
      <w:r>
        <w:t>Characteristics will be indicated on the sample as follows:</w:t>
      </w:r>
    </w:p>
    <w:p w14:paraId="3B7D6AB3" w14:textId="77777777" w:rsidR="007C6AE4" w:rsidRDefault="007C6AE4" w:rsidP="00C35A65">
      <w:pPr>
        <w:pStyle w:val="RulesOutline"/>
        <w:numPr>
          <w:ilvl w:val="4"/>
          <w:numId w:val="10"/>
        </w:numPr>
      </w:pPr>
      <w:r>
        <w:t>Knot shape will be marked on the sample if round knot or spike knot are wanted.</w:t>
      </w:r>
    </w:p>
    <w:p w14:paraId="557335D5" w14:textId="77777777" w:rsidR="007C6AE4" w:rsidRDefault="007C6AE4" w:rsidP="00C35A65">
      <w:pPr>
        <w:pStyle w:val="RulesOutline"/>
        <w:numPr>
          <w:ilvl w:val="4"/>
          <w:numId w:val="10"/>
        </w:numPr>
      </w:pPr>
      <w:r>
        <w:t>Knot quality will be marked on the sample if encased knot, intergrown knot or knot cluster is to be identified.</w:t>
      </w:r>
    </w:p>
    <w:p w14:paraId="3FE5204B" w14:textId="77777777" w:rsidR="007C6AE4" w:rsidRDefault="007C6AE4" w:rsidP="00C35A65">
      <w:pPr>
        <w:pStyle w:val="RulesOutline"/>
        <w:numPr>
          <w:ilvl w:val="4"/>
          <w:numId w:val="10"/>
        </w:numPr>
      </w:pPr>
      <w:r>
        <w:t>Grain will be marked on the sample to indicate that flat grain or vertical grain is to be identified.</w:t>
      </w:r>
    </w:p>
    <w:p w14:paraId="5414B702" w14:textId="77777777" w:rsidR="007C6AE4" w:rsidRDefault="007C6AE4" w:rsidP="00C35A65">
      <w:pPr>
        <w:pStyle w:val="RulesOutline"/>
        <w:numPr>
          <w:ilvl w:val="4"/>
          <w:numId w:val="10"/>
        </w:numPr>
      </w:pPr>
      <w:r>
        <w:t xml:space="preserve">Wood surface will be marked on the sample to indicate that cross-section, tangential </w:t>
      </w:r>
      <w:proofErr w:type="gramStart"/>
      <w:r>
        <w:t>surface</w:t>
      </w:r>
      <w:proofErr w:type="gramEnd"/>
      <w:r>
        <w:t xml:space="preserve"> or radial surface is to be identified.</w:t>
      </w:r>
    </w:p>
    <w:p w14:paraId="39BDB8CB" w14:textId="77777777" w:rsidR="007C6AE4" w:rsidRDefault="007C6AE4" w:rsidP="00C35A65">
      <w:pPr>
        <w:pStyle w:val="RulesOutline"/>
        <w:numPr>
          <w:ilvl w:val="4"/>
          <w:numId w:val="10"/>
        </w:numPr>
      </w:pPr>
      <w:r>
        <w:t>Wood area will be marked on the sample if heartwood, pith, or sapwood is to be identified.</w:t>
      </w:r>
    </w:p>
    <w:p w14:paraId="3E672142" w14:textId="77777777" w:rsidR="007C6AE4" w:rsidRDefault="007C6AE4" w:rsidP="00C35A65">
      <w:pPr>
        <w:pStyle w:val="RulesOutline"/>
        <w:numPr>
          <w:ilvl w:val="4"/>
          <w:numId w:val="10"/>
        </w:numPr>
      </w:pPr>
      <w:r>
        <w:t>All other characteristics will be plainly marked as to what is being asked for by circles, arrows, etc., and the characteristic should be the predominant characteristic on the sample.</w:t>
      </w:r>
    </w:p>
    <w:p w14:paraId="1573AED4" w14:textId="77777777" w:rsidR="007C6AE4" w:rsidRDefault="007C6AE4" w:rsidP="007050E3">
      <w:pPr>
        <w:pStyle w:val="RulesOutline"/>
        <w:numPr>
          <w:ilvl w:val="2"/>
          <w:numId w:val="10"/>
        </w:numPr>
      </w:pPr>
      <w:r>
        <w:t>Scoring Information</w:t>
      </w:r>
    </w:p>
    <w:p w14:paraId="1206CA4B" w14:textId="77777777" w:rsidR="007C6AE4" w:rsidRDefault="007C6AE4" w:rsidP="007050E3">
      <w:pPr>
        <w:pStyle w:val="RulesOutline"/>
        <w:numPr>
          <w:ilvl w:val="3"/>
          <w:numId w:val="10"/>
        </w:numPr>
      </w:pPr>
      <w:r>
        <w:t>Time allowed: 30 minutes.</w:t>
      </w:r>
    </w:p>
    <w:p w14:paraId="298B5978" w14:textId="77777777" w:rsidR="007C6AE4" w:rsidRDefault="007C6AE4" w:rsidP="007050E3">
      <w:pPr>
        <w:pStyle w:val="RulesOutline"/>
        <w:numPr>
          <w:ilvl w:val="3"/>
          <w:numId w:val="10"/>
        </w:numPr>
      </w:pPr>
      <w:r>
        <w:t>Total points for this event: 50.</w:t>
      </w:r>
    </w:p>
    <w:p w14:paraId="61F4093D" w14:textId="77777777" w:rsidR="007C6AE4" w:rsidRDefault="007C6AE4" w:rsidP="007050E3">
      <w:pPr>
        <w:pStyle w:val="RulesOutline"/>
        <w:numPr>
          <w:ilvl w:val="3"/>
          <w:numId w:val="10"/>
        </w:numPr>
      </w:pPr>
      <w:r>
        <w:t>Scoring: One (1) point for each correctly identified forestry equipment item (25), wood species (</w:t>
      </w:r>
      <w:r w:rsidR="00E460DF">
        <w:t>5</w:t>
      </w:r>
      <w:r>
        <w:t>), and wood characteristic (</w:t>
      </w:r>
      <w:r w:rsidR="00E460DF">
        <w:t>20</w:t>
      </w:r>
      <w:r>
        <w:t xml:space="preserve">). </w:t>
      </w:r>
    </w:p>
    <w:p w14:paraId="6A134F49" w14:textId="77777777" w:rsidR="007C6AE4" w:rsidRDefault="007C6AE4" w:rsidP="00C35A65">
      <w:pPr>
        <w:pStyle w:val="RulesOutline"/>
      </w:pPr>
      <w:r>
        <w:t>Land Measurement</w:t>
      </w:r>
      <w:r w:rsidR="004155CE">
        <w:t xml:space="preserve"> (Skillset II)</w:t>
      </w:r>
    </w:p>
    <w:p w14:paraId="01D59377" w14:textId="77777777" w:rsidR="007C6AE4" w:rsidRDefault="007C6AE4" w:rsidP="00C35A65">
      <w:pPr>
        <w:pStyle w:val="RulesOutline"/>
        <w:numPr>
          <w:ilvl w:val="1"/>
          <w:numId w:val="10"/>
        </w:numPr>
      </w:pPr>
      <w:r>
        <w:t>AREA 3</w:t>
      </w:r>
      <w:r w:rsidR="00895D25">
        <w:t xml:space="preserve"> </w:t>
      </w:r>
      <w:r>
        <w:t>Acreage</w:t>
      </w:r>
    </w:p>
    <w:p w14:paraId="7986FDF0" w14:textId="28113054" w:rsidR="007C6AE4" w:rsidRDefault="007C6AE4" w:rsidP="00C35A65">
      <w:pPr>
        <w:pStyle w:val="RulesOutline"/>
        <w:numPr>
          <w:ilvl w:val="2"/>
          <w:numId w:val="10"/>
        </w:numPr>
      </w:pPr>
      <w:r>
        <w:t>A three</w:t>
      </w:r>
      <w:r w:rsidR="00B315CD">
        <w:t xml:space="preserve"> </w:t>
      </w:r>
      <w:r>
        <w:t>to</w:t>
      </w:r>
      <w:r w:rsidR="00B315CD">
        <w:t xml:space="preserve"> f</w:t>
      </w:r>
      <w:r>
        <w:t>our</w:t>
      </w:r>
      <w:r w:rsidR="00B315CD">
        <w:t>-</w:t>
      </w:r>
      <w:r>
        <w:t>sided polygon with straight sides shall be measured for area in acres.</w:t>
      </w:r>
    </w:p>
    <w:p w14:paraId="4AC8EBDB" w14:textId="77777777" w:rsidR="007C6AE4" w:rsidRDefault="007C6AE4" w:rsidP="00C35A65">
      <w:pPr>
        <w:pStyle w:val="RulesOutline"/>
        <w:numPr>
          <w:ilvl w:val="2"/>
          <w:numId w:val="10"/>
        </w:numPr>
      </w:pPr>
      <w:r>
        <w:t xml:space="preserve">It will be free of obstructions so that it can be easily paced.  </w:t>
      </w:r>
    </w:p>
    <w:p w14:paraId="190D114B" w14:textId="77777777" w:rsidR="007C6AE4" w:rsidRDefault="007C6AE4" w:rsidP="00C35A65">
      <w:pPr>
        <w:pStyle w:val="RulesOutline"/>
        <w:numPr>
          <w:ilvl w:val="2"/>
          <w:numId w:val="10"/>
        </w:numPr>
      </w:pPr>
      <w:r>
        <w:t>The acreage problem given must be 0.30 to 1.25 acres in area.</w:t>
      </w:r>
    </w:p>
    <w:p w14:paraId="255D30D5" w14:textId="77777777" w:rsidR="007C6AE4" w:rsidRDefault="007C6AE4" w:rsidP="00C35A65">
      <w:pPr>
        <w:pStyle w:val="RulesOutline"/>
        <w:numPr>
          <w:ilvl w:val="2"/>
          <w:numId w:val="10"/>
        </w:numPr>
      </w:pPr>
      <w:r>
        <w:t>Scoring Information</w:t>
      </w:r>
    </w:p>
    <w:p w14:paraId="032712E8" w14:textId="77777777" w:rsidR="007C6AE4" w:rsidRDefault="007C6AE4" w:rsidP="00C35A65">
      <w:pPr>
        <w:pStyle w:val="RulesOutline"/>
        <w:numPr>
          <w:ilvl w:val="3"/>
          <w:numId w:val="10"/>
        </w:numPr>
      </w:pPr>
      <w:r>
        <w:t>Time allowed:  30 minutes.</w:t>
      </w:r>
    </w:p>
    <w:p w14:paraId="0D0CF240" w14:textId="77777777" w:rsidR="007C6AE4" w:rsidRDefault="007C6AE4" w:rsidP="00C35A65">
      <w:pPr>
        <w:pStyle w:val="RulesOutline"/>
        <w:numPr>
          <w:ilvl w:val="3"/>
          <w:numId w:val="10"/>
        </w:numPr>
      </w:pPr>
      <w:r>
        <w:t>Total points for this event: 30.</w:t>
      </w:r>
    </w:p>
    <w:p w14:paraId="44B63BEC" w14:textId="77777777" w:rsidR="007C6AE4" w:rsidRDefault="007C6AE4" w:rsidP="00C35A65">
      <w:pPr>
        <w:pStyle w:val="RulesOutline"/>
        <w:numPr>
          <w:ilvl w:val="3"/>
          <w:numId w:val="10"/>
        </w:numPr>
      </w:pPr>
      <w:r>
        <w:t xml:space="preserve">Scoring: One (1) point will be deducted for each </w:t>
      </w:r>
      <w:r w:rsidR="00C42967" w:rsidRPr="00E460DF">
        <w:t>.</w:t>
      </w:r>
      <w:r w:rsidR="003C4311">
        <w:t>0</w:t>
      </w:r>
      <w:r w:rsidR="00C42967" w:rsidRPr="00E460DF">
        <w:t>1</w:t>
      </w:r>
      <w:r w:rsidR="00C42967">
        <w:t xml:space="preserve"> </w:t>
      </w:r>
      <w:r>
        <w:t>acres of error</w:t>
      </w:r>
    </w:p>
    <w:p w14:paraId="1E259FD3" w14:textId="77777777" w:rsidR="007C6AE4" w:rsidRDefault="007C6AE4" w:rsidP="00C35A65">
      <w:pPr>
        <w:pStyle w:val="RulesOutline"/>
        <w:numPr>
          <w:ilvl w:val="1"/>
          <w:numId w:val="10"/>
        </w:numPr>
      </w:pPr>
      <w:r>
        <w:t>AREA 4</w:t>
      </w:r>
      <w:r w:rsidR="00895D25">
        <w:t xml:space="preserve"> </w:t>
      </w:r>
      <w:r>
        <w:t>Compass and Map Reading</w:t>
      </w:r>
    </w:p>
    <w:p w14:paraId="247116B4" w14:textId="77777777" w:rsidR="007C6AE4" w:rsidRDefault="007C6AE4" w:rsidP="00C35A65">
      <w:pPr>
        <w:pStyle w:val="RulesOutline"/>
        <w:numPr>
          <w:ilvl w:val="2"/>
          <w:numId w:val="10"/>
        </w:numPr>
      </w:pPr>
      <w:r>
        <w:t>Compass Reading</w:t>
      </w:r>
    </w:p>
    <w:p w14:paraId="2180C1F2" w14:textId="46B2244B" w:rsidR="007C6AE4" w:rsidRDefault="007C6AE4" w:rsidP="00C35A65">
      <w:pPr>
        <w:pStyle w:val="RulesOutline"/>
        <w:numPr>
          <w:ilvl w:val="3"/>
          <w:numId w:val="10"/>
        </w:numPr>
      </w:pPr>
      <w:r>
        <w:t xml:space="preserve">The contestant will be provided with a bearing hand compass that has been set at a magnetic declination of </w:t>
      </w:r>
      <w:r w:rsidR="00B315CD">
        <w:t>zero and</w:t>
      </w:r>
      <w:r>
        <w:t xml:space="preserve"> checked for accuracy prior to each contest.</w:t>
      </w:r>
    </w:p>
    <w:p w14:paraId="639D307C" w14:textId="77777777" w:rsidR="007C6AE4" w:rsidRDefault="007C6AE4" w:rsidP="00C35A65">
      <w:pPr>
        <w:pStyle w:val="RulesOutline"/>
        <w:numPr>
          <w:ilvl w:val="3"/>
          <w:numId w:val="10"/>
        </w:numPr>
      </w:pPr>
      <w:r>
        <w:lastRenderedPageBreak/>
        <w:t>A polygon of 4 stations in the form of a traverse will be laid out in the field.  Each forward station will be visible from each back station. The beginning and ending point will be Station A.</w:t>
      </w:r>
    </w:p>
    <w:p w14:paraId="205A0181" w14:textId="77777777" w:rsidR="007C6AE4" w:rsidRDefault="007C6AE4" w:rsidP="00C35A65">
      <w:pPr>
        <w:pStyle w:val="RulesOutline"/>
        <w:numPr>
          <w:ilvl w:val="3"/>
          <w:numId w:val="10"/>
        </w:numPr>
      </w:pPr>
      <w:r>
        <w:t xml:space="preserve">The contestant will start at Station A and determine the bearing to Station B.  </w:t>
      </w:r>
      <w:proofErr w:type="gramStart"/>
      <w:r>
        <w:t>Contestant</w:t>
      </w:r>
      <w:proofErr w:type="gramEnd"/>
      <w:r>
        <w:t xml:space="preserve"> will move to the next station and determine the bearing to the forward station, continuing this procedure until finally determining the fourth bearing while sighting Station A.  A total of 4 bearings will be determined.  The contestant will record the answers on the form provided.</w:t>
      </w:r>
    </w:p>
    <w:p w14:paraId="37F88064" w14:textId="77777777" w:rsidR="007C6AE4" w:rsidRDefault="007C6AE4" w:rsidP="00C35A65">
      <w:pPr>
        <w:pStyle w:val="RulesOutline"/>
        <w:numPr>
          <w:ilvl w:val="3"/>
          <w:numId w:val="10"/>
        </w:numPr>
      </w:pPr>
      <w:r>
        <w:t>Scoring Information</w:t>
      </w:r>
    </w:p>
    <w:p w14:paraId="53623D97" w14:textId="77777777" w:rsidR="007C6AE4" w:rsidRDefault="00895D25" w:rsidP="00C35A65">
      <w:pPr>
        <w:pStyle w:val="RulesOutline"/>
        <w:numPr>
          <w:ilvl w:val="4"/>
          <w:numId w:val="10"/>
        </w:numPr>
      </w:pPr>
      <w:r>
        <w:t>Time allowed:  30</w:t>
      </w:r>
      <w:r w:rsidR="007C6AE4">
        <w:t xml:space="preserve"> minutes.</w:t>
      </w:r>
    </w:p>
    <w:p w14:paraId="7AE1ABB5" w14:textId="77777777" w:rsidR="007C6AE4" w:rsidRDefault="007C6AE4" w:rsidP="00C35A65">
      <w:pPr>
        <w:pStyle w:val="RulesOutline"/>
        <w:numPr>
          <w:ilvl w:val="4"/>
          <w:numId w:val="10"/>
        </w:numPr>
      </w:pPr>
      <w:r>
        <w:t>Total points for this event: 20.</w:t>
      </w:r>
    </w:p>
    <w:p w14:paraId="3E854780" w14:textId="77777777" w:rsidR="007C6AE4" w:rsidRDefault="007C6AE4" w:rsidP="00C35A65">
      <w:pPr>
        <w:pStyle w:val="RulesOutline"/>
        <w:numPr>
          <w:ilvl w:val="4"/>
          <w:numId w:val="10"/>
        </w:numPr>
      </w:pPr>
      <w:r>
        <w:t>Scoring: Five (5) points possible for each correct bearing.  One (1) point deducted for each two (2) degrees of error.</w:t>
      </w:r>
    </w:p>
    <w:p w14:paraId="1A14C003" w14:textId="77777777" w:rsidR="007C6AE4" w:rsidRDefault="007C6AE4" w:rsidP="00C35A65">
      <w:pPr>
        <w:pStyle w:val="RulesOutline"/>
        <w:numPr>
          <w:ilvl w:val="2"/>
          <w:numId w:val="10"/>
        </w:numPr>
      </w:pPr>
      <w:r>
        <w:t xml:space="preserve">Map Reading </w:t>
      </w:r>
    </w:p>
    <w:p w14:paraId="2916E3A5" w14:textId="77777777" w:rsidR="007C6AE4" w:rsidRDefault="007C6AE4" w:rsidP="00C35A65">
      <w:pPr>
        <w:pStyle w:val="RulesOutline"/>
        <w:numPr>
          <w:ilvl w:val="3"/>
          <w:numId w:val="10"/>
        </w:numPr>
      </w:pPr>
      <w:r>
        <w:t>Contestants will be provided with a U.S. Geological Survey map such as the 7.5 minute</w:t>
      </w:r>
      <w:r w:rsidR="00895D25">
        <w:t>s</w:t>
      </w:r>
      <w:r>
        <w:t xml:space="preserve"> series map.</w:t>
      </w:r>
    </w:p>
    <w:p w14:paraId="6E27FF64" w14:textId="77777777" w:rsidR="007C6AE4" w:rsidRDefault="007C6AE4" w:rsidP="00C35A65">
      <w:pPr>
        <w:pStyle w:val="RulesOutline"/>
        <w:numPr>
          <w:ilvl w:val="3"/>
          <w:numId w:val="10"/>
        </w:numPr>
      </w:pPr>
      <w:r>
        <w:t>Specific points will be marked for the contestant to identify.</w:t>
      </w:r>
    </w:p>
    <w:p w14:paraId="0F7D7FFD" w14:textId="77777777" w:rsidR="007C6AE4" w:rsidRDefault="007C6AE4" w:rsidP="00C35A65">
      <w:pPr>
        <w:pStyle w:val="RulesOutline"/>
        <w:numPr>
          <w:ilvl w:val="3"/>
          <w:numId w:val="10"/>
        </w:numPr>
      </w:pPr>
      <w:r>
        <w:t>The contestant is expected to: know legal land description, recognize topographic map symbols, understand the meaning of map symbols, use the scale to correctly determine distance between points, calculate the number of acres in a parcel, and determine elevations.</w:t>
      </w:r>
    </w:p>
    <w:p w14:paraId="5CA3CCAC" w14:textId="77777777" w:rsidR="007C6AE4" w:rsidRDefault="007C6AE4" w:rsidP="00C35A65">
      <w:pPr>
        <w:pStyle w:val="RulesOutline"/>
        <w:numPr>
          <w:ilvl w:val="3"/>
          <w:numId w:val="10"/>
        </w:numPr>
      </w:pPr>
      <w:r>
        <w:t>Example questions:</w:t>
      </w:r>
    </w:p>
    <w:p w14:paraId="12EFD26E" w14:textId="77777777" w:rsidR="007C6AE4" w:rsidRDefault="007C6AE4" w:rsidP="00C35A65">
      <w:pPr>
        <w:pStyle w:val="RulesOutline"/>
        <w:numPr>
          <w:ilvl w:val="4"/>
          <w:numId w:val="10"/>
        </w:numPr>
      </w:pPr>
      <w:r>
        <w:t>What is the legal land description of the five parcels marked?</w:t>
      </w:r>
    </w:p>
    <w:p w14:paraId="156887AD" w14:textId="77777777" w:rsidR="007C6AE4" w:rsidRDefault="007C6AE4" w:rsidP="00C35A65">
      <w:pPr>
        <w:pStyle w:val="RulesOutline"/>
        <w:numPr>
          <w:ilvl w:val="4"/>
          <w:numId w:val="10"/>
        </w:numPr>
      </w:pPr>
      <w:r>
        <w:t>What is the item located at this point?</w:t>
      </w:r>
    </w:p>
    <w:p w14:paraId="6629B6C9" w14:textId="77777777" w:rsidR="007C6AE4" w:rsidRDefault="007C6AE4" w:rsidP="00C35A65">
      <w:pPr>
        <w:pStyle w:val="RulesOutline"/>
        <w:numPr>
          <w:ilvl w:val="4"/>
          <w:numId w:val="10"/>
        </w:numPr>
      </w:pPr>
      <w:r>
        <w:t>What is the acreage of the area enclosed?</w:t>
      </w:r>
    </w:p>
    <w:p w14:paraId="69562D09" w14:textId="77777777" w:rsidR="007C6AE4" w:rsidRDefault="007C6AE4" w:rsidP="00C35A65">
      <w:pPr>
        <w:pStyle w:val="RulesOutline"/>
        <w:numPr>
          <w:ilvl w:val="4"/>
          <w:numId w:val="10"/>
        </w:numPr>
      </w:pPr>
      <w:r>
        <w:t>What is the distance in miles from point A to point B?</w:t>
      </w:r>
    </w:p>
    <w:p w14:paraId="2A0AA151" w14:textId="77777777" w:rsidR="007C6AE4" w:rsidRDefault="007C6AE4" w:rsidP="00C35A65">
      <w:pPr>
        <w:pStyle w:val="RulesOutline"/>
        <w:numPr>
          <w:ilvl w:val="4"/>
          <w:numId w:val="10"/>
        </w:numPr>
      </w:pPr>
      <w:r>
        <w:t>What is the elevation (on the contour line) at point C?</w:t>
      </w:r>
    </w:p>
    <w:p w14:paraId="74DB5B3E" w14:textId="77777777" w:rsidR="007C6AE4" w:rsidRDefault="007C6AE4" w:rsidP="00C35A65">
      <w:pPr>
        <w:pStyle w:val="RulesOutline"/>
        <w:numPr>
          <w:ilvl w:val="3"/>
          <w:numId w:val="10"/>
        </w:numPr>
      </w:pPr>
      <w:r>
        <w:t>Five specific parcels will be indicated and numbered on a map and the</w:t>
      </w:r>
      <w:r w:rsidR="00C35A65">
        <w:t xml:space="preserve"> </w:t>
      </w:r>
      <w:r>
        <w:t>student will determine the proper legal description.</w:t>
      </w:r>
    </w:p>
    <w:p w14:paraId="1E4849EB" w14:textId="77777777" w:rsidR="007C6AE4" w:rsidRDefault="007C6AE4" w:rsidP="00C35A65">
      <w:pPr>
        <w:pStyle w:val="RulesOutline"/>
        <w:numPr>
          <w:ilvl w:val="3"/>
          <w:numId w:val="10"/>
        </w:numPr>
        <w:rPr>
          <w:rFonts w:ascii="Times New Roman PS MT" w:hAnsi="Times New Roman PS MT"/>
        </w:rPr>
      </w:pPr>
      <w:r>
        <w:rPr>
          <w:rFonts w:ascii="Times New Roman PS MT" w:hAnsi="Times New Roman PS MT"/>
        </w:rPr>
        <w:t>The following parcels can be determined:</w:t>
      </w:r>
    </w:p>
    <w:p w14:paraId="56488187" w14:textId="77777777" w:rsidR="007C6AE4" w:rsidRDefault="007C6AE4" w:rsidP="00C35A65">
      <w:pPr>
        <w:pStyle w:val="RulesOutline"/>
        <w:numPr>
          <w:ilvl w:val="4"/>
          <w:numId w:val="10"/>
        </w:numPr>
        <w:rPr>
          <w:rFonts w:ascii="Times New Roman PS MT" w:hAnsi="Times New Roman PS MT"/>
        </w:rPr>
      </w:pPr>
      <w:r>
        <w:rPr>
          <w:rFonts w:ascii="Times New Roman PS MT" w:hAnsi="Times New Roman PS MT"/>
        </w:rPr>
        <w:t>1/4 of a section</w:t>
      </w:r>
    </w:p>
    <w:p w14:paraId="369E0AFC" w14:textId="77777777" w:rsidR="007C6AE4" w:rsidRDefault="007C6AE4" w:rsidP="00C35A65">
      <w:pPr>
        <w:pStyle w:val="RulesOutline"/>
        <w:numPr>
          <w:ilvl w:val="4"/>
          <w:numId w:val="10"/>
        </w:numPr>
        <w:rPr>
          <w:rFonts w:ascii="Times New Roman PS MT" w:hAnsi="Times New Roman PS MT"/>
        </w:rPr>
      </w:pPr>
      <w:r>
        <w:rPr>
          <w:rFonts w:ascii="Times New Roman PS MT" w:hAnsi="Times New Roman PS MT"/>
        </w:rPr>
        <w:t>1/4 of a 1/4 section</w:t>
      </w:r>
    </w:p>
    <w:p w14:paraId="68183172" w14:textId="77777777" w:rsidR="007C6AE4" w:rsidRDefault="007C6AE4" w:rsidP="00C35A65">
      <w:pPr>
        <w:pStyle w:val="RulesOutline"/>
        <w:numPr>
          <w:ilvl w:val="4"/>
          <w:numId w:val="10"/>
        </w:numPr>
        <w:rPr>
          <w:rFonts w:ascii="Times New Roman PS MT" w:hAnsi="Times New Roman PS MT"/>
        </w:rPr>
      </w:pPr>
      <w:r>
        <w:rPr>
          <w:rFonts w:ascii="Times New Roman PS MT" w:hAnsi="Times New Roman PS MT"/>
        </w:rPr>
        <w:t>1/2 of a section</w:t>
      </w:r>
    </w:p>
    <w:p w14:paraId="032DE2B2" w14:textId="77777777" w:rsidR="007C6AE4" w:rsidRDefault="007C6AE4" w:rsidP="00C35A65">
      <w:pPr>
        <w:pStyle w:val="RulesOutline"/>
        <w:numPr>
          <w:ilvl w:val="4"/>
          <w:numId w:val="10"/>
        </w:numPr>
        <w:rPr>
          <w:rFonts w:ascii="Times New Roman PS MT" w:hAnsi="Times New Roman PS MT"/>
        </w:rPr>
      </w:pPr>
      <w:r>
        <w:rPr>
          <w:rFonts w:ascii="Times New Roman PS MT" w:hAnsi="Times New Roman PS MT"/>
        </w:rPr>
        <w:t>1/2 of a 1/4 section</w:t>
      </w:r>
    </w:p>
    <w:p w14:paraId="125E78F2" w14:textId="77777777" w:rsidR="007C6AE4" w:rsidRDefault="007C6AE4" w:rsidP="00C35A65">
      <w:pPr>
        <w:pStyle w:val="RulesOutline"/>
        <w:numPr>
          <w:ilvl w:val="3"/>
          <w:numId w:val="10"/>
        </w:numPr>
      </w:pPr>
      <w:r>
        <w:t>The legal description will be written as follows:</w:t>
      </w:r>
      <w:r w:rsidR="00C35A65">
        <w:t xml:space="preserve"> </w:t>
      </w:r>
      <w:r>
        <w:t>NW 1/4, SE 1/4, Sec. 23, T4N, R2E, MDM.</w:t>
      </w:r>
      <w:r w:rsidR="00C35A65">
        <w:t xml:space="preserve">  </w:t>
      </w:r>
      <w:r>
        <w:t>Abbreviations will be used as above except that section can also be written as S. (as on national contest).  Commas can be replaced by the word of.</w:t>
      </w:r>
    </w:p>
    <w:p w14:paraId="4D528AD2" w14:textId="77777777" w:rsidR="007C6AE4" w:rsidRDefault="007C6AE4" w:rsidP="00C35A65">
      <w:pPr>
        <w:pStyle w:val="RulesOutline"/>
        <w:numPr>
          <w:ilvl w:val="2"/>
          <w:numId w:val="10"/>
        </w:numPr>
      </w:pPr>
      <w:r>
        <w:t>A Dot Grid may be used to determine acreage</w:t>
      </w:r>
      <w:r w:rsidR="00B648C3">
        <w:t xml:space="preserve"> </w:t>
      </w:r>
      <w:r w:rsidR="00B648C3" w:rsidRPr="00E460DF">
        <w:t xml:space="preserve">using either the 660 or 440 scale dot </w:t>
      </w:r>
      <w:proofErr w:type="gramStart"/>
      <w:r w:rsidR="00B648C3" w:rsidRPr="00E460DF">
        <w:t>grid</w:t>
      </w:r>
      <w:proofErr w:type="gramEnd"/>
      <w:r w:rsidRPr="00E460DF">
        <w:t>.</w:t>
      </w:r>
      <w:r>
        <w:t xml:space="preserve">  The student will be provided with a dot grid and a map scale.  Full point value will be awarded if calculations are within 10% of the total correct acreage.</w:t>
      </w:r>
    </w:p>
    <w:p w14:paraId="72A47FE4" w14:textId="77777777" w:rsidR="007C6AE4" w:rsidRDefault="007C6AE4" w:rsidP="00C35A65">
      <w:pPr>
        <w:pStyle w:val="RulesOutline"/>
        <w:numPr>
          <w:ilvl w:val="2"/>
          <w:numId w:val="10"/>
        </w:numPr>
      </w:pPr>
      <w:r>
        <w:t>Scoring Information</w:t>
      </w:r>
    </w:p>
    <w:p w14:paraId="2BCB335C" w14:textId="77777777" w:rsidR="007C6AE4" w:rsidRDefault="007C6AE4" w:rsidP="00C35A65">
      <w:pPr>
        <w:pStyle w:val="RulesOutline"/>
        <w:numPr>
          <w:ilvl w:val="3"/>
          <w:numId w:val="10"/>
        </w:numPr>
      </w:pPr>
      <w:r>
        <w:t>Time allowed:  30 minutes.</w:t>
      </w:r>
    </w:p>
    <w:p w14:paraId="2D7E08B2" w14:textId="77777777" w:rsidR="007C6AE4" w:rsidRDefault="007C6AE4" w:rsidP="00C35A65">
      <w:pPr>
        <w:pStyle w:val="RulesOutline"/>
        <w:numPr>
          <w:ilvl w:val="3"/>
          <w:numId w:val="10"/>
        </w:numPr>
      </w:pPr>
      <w:r>
        <w:t>Total points for this event: 50.</w:t>
      </w:r>
    </w:p>
    <w:p w14:paraId="572057F3" w14:textId="77777777" w:rsidR="007C6AE4" w:rsidRDefault="007C6AE4" w:rsidP="00C35A65">
      <w:pPr>
        <w:pStyle w:val="RulesOutline"/>
        <w:numPr>
          <w:ilvl w:val="3"/>
          <w:numId w:val="10"/>
        </w:numPr>
      </w:pPr>
      <w:r>
        <w:t>Scoring:</w:t>
      </w:r>
    </w:p>
    <w:p w14:paraId="0EDAE377" w14:textId="77777777" w:rsidR="007C6AE4" w:rsidRDefault="007C6AE4" w:rsidP="00C35A65">
      <w:pPr>
        <w:pStyle w:val="RulesOutline"/>
        <w:numPr>
          <w:ilvl w:val="4"/>
          <w:numId w:val="10"/>
        </w:numPr>
      </w:pPr>
      <w:r>
        <w:t xml:space="preserve">Each correct parcel legal description is worth five points.  Five parcels x 5 points each = 25 points.  Partial credit will be allowed.  For example, each error will have a deduction of one point.  If NW 1/4 is correct and SW 1/4 is </w:t>
      </w:r>
      <w:r>
        <w:lastRenderedPageBreak/>
        <w:t>the answer one point will be deducted.  Other examples:  incorrect Sec., etc., is one point de-ducted.  Maximum of five points deducted per parcel.</w:t>
      </w:r>
    </w:p>
    <w:p w14:paraId="7E550C11" w14:textId="77777777" w:rsidR="007C6AE4" w:rsidRDefault="007C6AE4" w:rsidP="00C35A65">
      <w:pPr>
        <w:pStyle w:val="RulesOutline"/>
        <w:numPr>
          <w:ilvl w:val="4"/>
          <w:numId w:val="10"/>
        </w:numPr>
      </w:pPr>
      <w:r w:rsidRPr="002F20D0">
        <w:t>Additional questions will be worth a total of 25 points.</w:t>
      </w:r>
    </w:p>
    <w:p w14:paraId="1FBCDF17" w14:textId="77777777" w:rsidR="00355894" w:rsidRPr="002F20D0" w:rsidRDefault="00355894" w:rsidP="00355894">
      <w:pPr>
        <w:pStyle w:val="RulesOutline"/>
        <w:numPr>
          <w:ilvl w:val="0"/>
          <w:numId w:val="0"/>
        </w:numPr>
        <w:ind w:left="2880"/>
      </w:pPr>
    </w:p>
    <w:p w14:paraId="2BC73306" w14:textId="77777777" w:rsidR="007C6AE4" w:rsidRDefault="007C6AE4" w:rsidP="00C35A65">
      <w:pPr>
        <w:pStyle w:val="RulesOutline"/>
      </w:pPr>
      <w:r>
        <w:t>Forestry Knowledge and Graph and Table Interpretation</w:t>
      </w:r>
      <w:r w:rsidR="004155CE">
        <w:t xml:space="preserve"> (Skillset III)</w:t>
      </w:r>
    </w:p>
    <w:p w14:paraId="13FD3377" w14:textId="77777777" w:rsidR="007C6AE4" w:rsidRDefault="007C6AE4" w:rsidP="00487C9C">
      <w:pPr>
        <w:pStyle w:val="RulesOutline"/>
        <w:numPr>
          <w:ilvl w:val="1"/>
          <w:numId w:val="10"/>
        </w:numPr>
      </w:pPr>
      <w:r>
        <w:t>AREA 5</w:t>
      </w:r>
      <w:r w:rsidR="00895D25">
        <w:t xml:space="preserve"> </w:t>
      </w:r>
      <w:r>
        <w:t>Forestry Knowledge:</w:t>
      </w:r>
    </w:p>
    <w:p w14:paraId="73AC1E3D" w14:textId="77777777" w:rsidR="007C6AE4" w:rsidRDefault="007C6AE4" w:rsidP="00487C9C">
      <w:pPr>
        <w:pStyle w:val="RulesOutline"/>
        <w:numPr>
          <w:ilvl w:val="2"/>
          <w:numId w:val="10"/>
        </w:numPr>
      </w:pPr>
      <w:r>
        <w:t>25 questions from the Forestry Knowledge list in Appendix D will be selected.</w:t>
      </w:r>
    </w:p>
    <w:p w14:paraId="2D110B57" w14:textId="77777777" w:rsidR="007C6AE4" w:rsidRDefault="007C6AE4" w:rsidP="00487C9C">
      <w:pPr>
        <w:pStyle w:val="RulesOutline"/>
        <w:numPr>
          <w:ilvl w:val="2"/>
          <w:numId w:val="10"/>
        </w:numPr>
      </w:pPr>
      <w:r>
        <w:t>Scoring Information</w:t>
      </w:r>
    </w:p>
    <w:p w14:paraId="01ECC1C8" w14:textId="77777777" w:rsidR="007C6AE4" w:rsidRDefault="007C6AE4" w:rsidP="00487C9C">
      <w:pPr>
        <w:pStyle w:val="RulesOutline"/>
        <w:numPr>
          <w:ilvl w:val="3"/>
          <w:numId w:val="10"/>
        </w:numPr>
      </w:pPr>
      <w:r>
        <w:t>Time allowed:  30 minutes.</w:t>
      </w:r>
    </w:p>
    <w:p w14:paraId="72D2B978" w14:textId="77777777" w:rsidR="007C6AE4" w:rsidRDefault="007C6AE4" w:rsidP="00487C9C">
      <w:pPr>
        <w:pStyle w:val="RulesOutline"/>
        <w:numPr>
          <w:ilvl w:val="3"/>
          <w:numId w:val="10"/>
        </w:numPr>
      </w:pPr>
      <w:r>
        <w:t>Total points for this event: 50.</w:t>
      </w:r>
    </w:p>
    <w:p w14:paraId="19222A0F" w14:textId="77777777" w:rsidR="007C6AE4" w:rsidRPr="002F20D0" w:rsidRDefault="007C6AE4" w:rsidP="00487C9C">
      <w:pPr>
        <w:pStyle w:val="RulesOutline"/>
        <w:numPr>
          <w:ilvl w:val="3"/>
          <w:numId w:val="10"/>
        </w:numPr>
      </w:pPr>
      <w:r w:rsidRPr="002F20D0">
        <w:t>Scoring: A total of 25 questions will be selected.  Each question is worth two points each.</w:t>
      </w:r>
    </w:p>
    <w:p w14:paraId="4EB4366C" w14:textId="77777777" w:rsidR="007C6AE4" w:rsidRDefault="007C6AE4" w:rsidP="00487C9C">
      <w:pPr>
        <w:pStyle w:val="RulesOutline"/>
        <w:numPr>
          <w:ilvl w:val="1"/>
          <w:numId w:val="10"/>
        </w:numPr>
      </w:pPr>
      <w:r>
        <w:t>AREA 6</w:t>
      </w:r>
      <w:r w:rsidR="00487C9C">
        <w:t xml:space="preserve"> </w:t>
      </w:r>
      <w:r>
        <w:t>Graph and Table Interpretation:  50 points total.</w:t>
      </w:r>
    </w:p>
    <w:p w14:paraId="7298B72E" w14:textId="77777777" w:rsidR="007C6AE4" w:rsidRDefault="007C6AE4" w:rsidP="00487C9C">
      <w:pPr>
        <w:pStyle w:val="RulesOutline"/>
        <w:numPr>
          <w:ilvl w:val="2"/>
          <w:numId w:val="10"/>
        </w:numPr>
      </w:pPr>
      <w:r>
        <w:t>Site Index</w:t>
      </w:r>
    </w:p>
    <w:p w14:paraId="67B859C4" w14:textId="77777777" w:rsidR="007C6AE4" w:rsidRDefault="007C6AE4" w:rsidP="00487C9C">
      <w:pPr>
        <w:pStyle w:val="RulesOutline"/>
        <w:numPr>
          <w:ilvl w:val="3"/>
          <w:numId w:val="10"/>
        </w:numPr>
      </w:pPr>
      <w:r>
        <w:t>A site index graph will be selected from those presented in Appendix E.</w:t>
      </w:r>
    </w:p>
    <w:p w14:paraId="2658B05C" w14:textId="77777777" w:rsidR="007C6AE4" w:rsidRDefault="007C6AE4" w:rsidP="00487C9C">
      <w:pPr>
        <w:pStyle w:val="RulesOutline"/>
        <w:numPr>
          <w:ilvl w:val="3"/>
          <w:numId w:val="10"/>
        </w:numPr>
      </w:pPr>
      <w:r>
        <w:t>Three sets of tree heights and tree ages will be given.</w:t>
      </w:r>
    </w:p>
    <w:p w14:paraId="33729270" w14:textId="77777777" w:rsidR="007C6AE4" w:rsidRDefault="007C6AE4" w:rsidP="00487C9C">
      <w:pPr>
        <w:pStyle w:val="RulesOutline"/>
        <w:numPr>
          <w:ilvl w:val="3"/>
          <w:numId w:val="10"/>
        </w:numPr>
      </w:pPr>
      <w:r>
        <w:t>The average tree height and age will be calculated by the contestant.</w:t>
      </w:r>
      <w:r>
        <w:tab/>
      </w:r>
    </w:p>
    <w:p w14:paraId="4D68A46F" w14:textId="77777777" w:rsidR="007C6AE4" w:rsidRDefault="007C6AE4" w:rsidP="00487C9C">
      <w:pPr>
        <w:pStyle w:val="RulesOutline"/>
        <w:numPr>
          <w:ilvl w:val="3"/>
          <w:numId w:val="10"/>
        </w:numPr>
      </w:pPr>
      <w:r>
        <w:t>The site index will be calculated by the contestant from their calculated averages and the graph provided.</w:t>
      </w:r>
      <w:r w:rsidR="00895D25">
        <w:t xml:space="preserve"> The site index will be scored correct within a range of plus or minus 2 site index reference numbers.</w:t>
      </w:r>
    </w:p>
    <w:p w14:paraId="427916AF" w14:textId="77777777" w:rsidR="007C6AE4" w:rsidRDefault="007C6AE4" w:rsidP="00487C9C">
      <w:pPr>
        <w:pStyle w:val="RulesOutline"/>
        <w:numPr>
          <w:ilvl w:val="3"/>
          <w:numId w:val="10"/>
        </w:numPr>
      </w:pPr>
      <w:r>
        <w:t>Scoring Information</w:t>
      </w:r>
    </w:p>
    <w:p w14:paraId="3A6801AE" w14:textId="77777777" w:rsidR="007C6AE4" w:rsidRDefault="007C6AE4" w:rsidP="00487C9C">
      <w:pPr>
        <w:pStyle w:val="RulesOutline"/>
        <w:numPr>
          <w:ilvl w:val="4"/>
          <w:numId w:val="10"/>
        </w:numPr>
      </w:pPr>
      <w:r>
        <w:t xml:space="preserve">Time allowed:  30 minutes total for both (a) site index, </w:t>
      </w:r>
      <w:proofErr w:type="gramStart"/>
      <w:r>
        <w:t>and,</w:t>
      </w:r>
      <w:proofErr w:type="gramEnd"/>
      <w:r>
        <w:t xml:space="preserve"> (b) board foot volume.</w:t>
      </w:r>
    </w:p>
    <w:p w14:paraId="43153C57" w14:textId="77777777" w:rsidR="007C6AE4" w:rsidRDefault="007C6AE4" w:rsidP="00487C9C">
      <w:pPr>
        <w:pStyle w:val="RulesOutline"/>
        <w:numPr>
          <w:ilvl w:val="4"/>
          <w:numId w:val="10"/>
        </w:numPr>
      </w:pPr>
      <w:r>
        <w:t>Total points for site index: 20.</w:t>
      </w:r>
      <w:r w:rsidR="000520A0">
        <w:t xml:space="preserve">  Scoring will be based on the actual value plotted (not rounded to the nearest line).</w:t>
      </w:r>
    </w:p>
    <w:p w14:paraId="20B89E10" w14:textId="77777777" w:rsidR="007C6AE4" w:rsidRDefault="00487C9C" w:rsidP="00487C9C">
      <w:pPr>
        <w:pStyle w:val="RulesOutline"/>
        <w:numPr>
          <w:ilvl w:val="4"/>
          <w:numId w:val="10"/>
        </w:numPr>
      </w:pPr>
      <w:r>
        <w:t xml:space="preserve">Scoring:  </w:t>
      </w:r>
      <w:r w:rsidR="007C6AE4">
        <w:t>Ten points will be given for the correct Site Index rating, five points will be given for the correct average height, and five points will be given for the correct average age.</w:t>
      </w:r>
    </w:p>
    <w:p w14:paraId="65949816" w14:textId="77777777" w:rsidR="007C6AE4" w:rsidRDefault="007C6AE4" w:rsidP="00487C9C">
      <w:pPr>
        <w:pStyle w:val="RulesOutline"/>
        <w:numPr>
          <w:ilvl w:val="2"/>
          <w:numId w:val="10"/>
        </w:numPr>
      </w:pPr>
      <w:r>
        <w:t xml:space="preserve">Board foot </w:t>
      </w:r>
      <w:proofErr w:type="gramStart"/>
      <w:r>
        <w:t>volume</w:t>
      </w:r>
      <w:proofErr w:type="gramEnd"/>
    </w:p>
    <w:p w14:paraId="109B80C0" w14:textId="77777777" w:rsidR="007C6AE4" w:rsidRDefault="007C6AE4" w:rsidP="00487C9C">
      <w:pPr>
        <w:pStyle w:val="RulesOutline"/>
        <w:numPr>
          <w:ilvl w:val="3"/>
          <w:numId w:val="10"/>
        </w:numPr>
      </w:pPr>
      <w:r>
        <w:t xml:space="preserve">The </w:t>
      </w:r>
      <w:proofErr w:type="spellStart"/>
      <w:r>
        <w:t>dbh</w:t>
      </w:r>
      <w:proofErr w:type="spellEnd"/>
      <w:r>
        <w:t xml:space="preserve"> and height for three trees will be given.</w:t>
      </w:r>
    </w:p>
    <w:p w14:paraId="38A709C9" w14:textId="7ABF1A94" w:rsidR="007C6AE4" w:rsidRDefault="007C6AE4" w:rsidP="00487C9C">
      <w:pPr>
        <w:pStyle w:val="RulesOutline"/>
        <w:numPr>
          <w:ilvl w:val="3"/>
          <w:numId w:val="10"/>
        </w:numPr>
      </w:pPr>
      <w:r>
        <w:t xml:space="preserve">Board foot volume will be determined using a volume table in units of </w:t>
      </w:r>
      <w:r w:rsidR="004138D3">
        <w:t>board foot volume</w:t>
      </w:r>
      <w:r>
        <w:t>.</w:t>
      </w:r>
    </w:p>
    <w:p w14:paraId="7B2F3B28" w14:textId="77777777" w:rsidR="007C6AE4" w:rsidRDefault="007C6AE4" w:rsidP="00487C9C">
      <w:pPr>
        <w:pStyle w:val="RulesOutline"/>
        <w:numPr>
          <w:ilvl w:val="3"/>
          <w:numId w:val="10"/>
        </w:numPr>
      </w:pPr>
      <w:r>
        <w:t>Scoring Information</w:t>
      </w:r>
    </w:p>
    <w:p w14:paraId="5DFD773F" w14:textId="77777777" w:rsidR="007C6AE4" w:rsidRDefault="007C6AE4" w:rsidP="00487C9C">
      <w:pPr>
        <w:pStyle w:val="RulesOutline"/>
        <w:numPr>
          <w:ilvl w:val="4"/>
          <w:numId w:val="10"/>
        </w:numPr>
      </w:pPr>
      <w:r>
        <w:t xml:space="preserve">Time allowed: 30 minutes total for both (a) site index, </w:t>
      </w:r>
      <w:proofErr w:type="gramStart"/>
      <w:r>
        <w:t>and,</w:t>
      </w:r>
      <w:proofErr w:type="gramEnd"/>
      <w:r>
        <w:t xml:space="preserve"> (b) board foot volume.</w:t>
      </w:r>
    </w:p>
    <w:p w14:paraId="5FD4A6B1" w14:textId="77777777" w:rsidR="007C6AE4" w:rsidRDefault="007C6AE4" w:rsidP="00487C9C">
      <w:pPr>
        <w:pStyle w:val="RulesOutline"/>
        <w:numPr>
          <w:ilvl w:val="4"/>
          <w:numId w:val="10"/>
        </w:numPr>
      </w:pPr>
      <w:r>
        <w:t>Total points for this event: 30.</w:t>
      </w:r>
    </w:p>
    <w:p w14:paraId="7C0BC956" w14:textId="77777777" w:rsidR="007C6AE4" w:rsidRPr="002F20D0" w:rsidRDefault="007C6AE4" w:rsidP="00487C9C">
      <w:pPr>
        <w:pStyle w:val="RulesOutline"/>
        <w:numPr>
          <w:ilvl w:val="4"/>
          <w:numId w:val="10"/>
        </w:numPr>
      </w:pPr>
      <w:r w:rsidRPr="002F20D0">
        <w:t>Scoring:  Ten points will be awarded for each correct total volume (one point deducted for each ten board feet off).</w:t>
      </w:r>
    </w:p>
    <w:p w14:paraId="6B37DDCD" w14:textId="77777777" w:rsidR="007C6AE4" w:rsidRDefault="007C6AE4" w:rsidP="00487C9C">
      <w:pPr>
        <w:pStyle w:val="RulesOutline"/>
      </w:pPr>
      <w:r>
        <w:t>Timber Measurements</w:t>
      </w:r>
      <w:r w:rsidR="004155CE">
        <w:t xml:space="preserve"> (Skillset IV)</w:t>
      </w:r>
    </w:p>
    <w:p w14:paraId="59450186" w14:textId="77777777" w:rsidR="007C6AE4" w:rsidRDefault="007C6AE4" w:rsidP="00487C9C">
      <w:pPr>
        <w:pStyle w:val="RulesOutline"/>
        <w:numPr>
          <w:ilvl w:val="1"/>
          <w:numId w:val="10"/>
        </w:numPr>
      </w:pPr>
      <w:r>
        <w:t>AREA 7</w:t>
      </w:r>
      <w:r w:rsidR="00487C9C">
        <w:t xml:space="preserve"> </w:t>
      </w:r>
      <w:r>
        <w:t>Timber Measurement</w:t>
      </w:r>
    </w:p>
    <w:p w14:paraId="47585BDA" w14:textId="77777777" w:rsidR="007C6AE4" w:rsidRDefault="007C6AE4" w:rsidP="00487C9C">
      <w:pPr>
        <w:pStyle w:val="RulesOutline"/>
        <w:numPr>
          <w:ilvl w:val="2"/>
          <w:numId w:val="10"/>
        </w:numPr>
      </w:pPr>
      <w:r>
        <w:t>Tree Height</w:t>
      </w:r>
    </w:p>
    <w:p w14:paraId="23C8A2CC" w14:textId="3B47F259" w:rsidR="007C6AE4" w:rsidRDefault="007C6AE4" w:rsidP="00487C9C">
      <w:pPr>
        <w:pStyle w:val="RulesOutline"/>
        <w:numPr>
          <w:ilvl w:val="3"/>
          <w:numId w:val="10"/>
        </w:numPr>
      </w:pPr>
      <w:r>
        <w:t>Contestants will measure tree heights on two trees</w:t>
      </w:r>
      <w:r w:rsidR="004138D3">
        <w:t xml:space="preserve"> to the very top of the tree</w:t>
      </w:r>
      <w:r>
        <w:t>.</w:t>
      </w:r>
    </w:p>
    <w:p w14:paraId="631A3576" w14:textId="77777777" w:rsidR="007C6AE4" w:rsidRPr="00E460DF" w:rsidRDefault="007C6AE4" w:rsidP="00487C9C">
      <w:pPr>
        <w:pStyle w:val="RulesOutline"/>
        <w:numPr>
          <w:ilvl w:val="2"/>
          <w:numId w:val="10"/>
        </w:numPr>
      </w:pPr>
      <w:r>
        <w:t xml:space="preserve">The clinometer will be used on one tree for </w:t>
      </w:r>
      <w:r w:rsidR="00B648C3" w:rsidRPr="00E460DF">
        <w:t xml:space="preserve">total </w:t>
      </w:r>
      <w:r w:rsidRPr="00E460DF">
        <w:t>height, and either a logger’s tape or a one hundred (100) foot tape will be used for measuring distance from the tree.</w:t>
      </w:r>
      <w:r w:rsidR="00B648C3" w:rsidRPr="00E460DF">
        <w:t xml:space="preserve">  Answers will be given in feet.</w:t>
      </w:r>
    </w:p>
    <w:p w14:paraId="7F81E966" w14:textId="3E1FE849" w:rsidR="007C6AE4" w:rsidRPr="00E460DF" w:rsidRDefault="007C6AE4" w:rsidP="00B648C3">
      <w:pPr>
        <w:pStyle w:val="RulesOutline"/>
        <w:numPr>
          <w:ilvl w:val="2"/>
          <w:numId w:val="10"/>
        </w:numPr>
      </w:pPr>
      <w:r>
        <w:t xml:space="preserve">The Merritt Hypsometer will be used on one tree for </w:t>
      </w:r>
      <w:r w:rsidR="00B648C3" w:rsidRPr="00E460DF">
        <w:t>number logs</w:t>
      </w:r>
      <w:r w:rsidRPr="00E460DF">
        <w:t xml:space="preserve">, and either a logger’s tape or a one hundred (100) foot tape will be used for measuring distance from the </w:t>
      </w:r>
      <w:r w:rsidRPr="00E460DF">
        <w:lastRenderedPageBreak/>
        <w:t>tree.</w:t>
      </w:r>
      <w:r w:rsidR="00B648C3" w:rsidRPr="00E460DF">
        <w:t xml:space="preserve"> Answers will be given in logs and ½ logs. </w:t>
      </w:r>
      <w:r w:rsidR="00895D25">
        <w:t xml:space="preserve"> When reading the hypsometer; answers will always be rounded down to the nearest half logs.</w:t>
      </w:r>
    </w:p>
    <w:p w14:paraId="35E3DFB9" w14:textId="77777777" w:rsidR="007C6AE4" w:rsidRDefault="007C6AE4" w:rsidP="00487C9C">
      <w:pPr>
        <w:pStyle w:val="RulesOutline"/>
        <w:numPr>
          <w:ilvl w:val="2"/>
          <w:numId w:val="10"/>
        </w:numPr>
      </w:pPr>
      <w:r>
        <w:t>Scoring Information</w:t>
      </w:r>
    </w:p>
    <w:p w14:paraId="020A84D1" w14:textId="77777777" w:rsidR="007C6AE4" w:rsidRDefault="007C6AE4" w:rsidP="00487C9C">
      <w:pPr>
        <w:pStyle w:val="RulesOutline"/>
        <w:numPr>
          <w:ilvl w:val="3"/>
          <w:numId w:val="10"/>
        </w:numPr>
      </w:pPr>
      <w:r>
        <w:t>Time allowed:  10 minutes.</w:t>
      </w:r>
    </w:p>
    <w:p w14:paraId="6895F9C6" w14:textId="77777777" w:rsidR="007C6AE4" w:rsidRDefault="007C6AE4" w:rsidP="00487C9C">
      <w:pPr>
        <w:pStyle w:val="RulesOutline"/>
        <w:numPr>
          <w:ilvl w:val="3"/>
          <w:numId w:val="10"/>
        </w:numPr>
      </w:pPr>
      <w:r>
        <w:t>Total points for this event: 30.</w:t>
      </w:r>
    </w:p>
    <w:p w14:paraId="5C9C1572" w14:textId="77777777" w:rsidR="007C6AE4" w:rsidRDefault="007C6AE4" w:rsidP="00487C9C">
      <w:pPr>
        <w:pStyle w:val="RulesOutline"/>
        <w:numPr>
          <w:ilvl w:val="3"/>
          <w:numId w:val="10"/>
        </w:numPr>
      </w:pPr>
      <w:r>
        <w:t xml:space="preserve">Scoring: 15 points per </w:t>
      </w:r>
      <w:proofErr w:type="gramStart"/>
      <w:r>
        <w:t>tree</w:t>
      </w:r>
      <w:proofErr w:type="gramEnd"/>
      <w:r>
        <w:t xml:space="preserve"> possible.  One (1) point will be deducted for every foot of error using a Clinometer.  </w:t>
      </w:r>
      <w:r w:rsidR="00982DDB" w:rsidRPr="00E460DF">
        <w:t>Five (5)</w:t>
      </w:r>
      <w:r w:rsidR="00982DDB">
        <w:t xml:space="preserve"> </w:t>
      </w:r>
      <w:r>
        <w:t>points will be deducted for every 1/2 log (8 feet) of error using a Merritt Hypsometer.</w:t>
      </w:r>
    </w:p>
    <w:p w14:paraId="6AEF9233" w14:textId="77777777" w:rsidR="007C6AE4" w:rsidRDefault="007C6AE4" w:rsidP="00487C9C">
      <w:pPr>
        <w:pStyle w:val="RulesOutline"/>
        <w:numPr>
          <w:ilvl w:val="2"/>
          <w:numId w:val="10"/>
        </w:numPr>
      </w:pPr>
      <w:r>
        <w:t>Tree Diameter</w:t>
      </w:r>
    </w:p>
    <w:p w14:paraId="03C89BED" w14:textId="77777777" w:rsidR="007C6AE4" w:rsidRDefault="007C6AE4" w:rsidP="00487C9C">
      <w:pPr>
        <w:pStyle w:val="RulesOutline"/>
        <w:numPr>
          <w:ilvl w:val="3"/>
          <w:numId w:val="10"/>
        </w:numPr>
      </w:pPr>
      <w:r>
        <w:t xml:space="preserve">Contestants will measure four (4) trees </w:t>
      </w:r>
      <w:proofErr w:type="gramStart"/>
      <w:r>
        <w:t>for</w:t>
      </w:r>
      <w:proofErr w:type="gramEnd"/>
      <w:r>
        <w:t xml:space="preserve"> diameters.  </w:t>
      </w:r>
      <w:proofErr w:type="gramStart"/>
      <w:r>
        <w:t>Diameter</w:t>
      </w:r>
      <w:proofErr w:type="gramEnd"/>
      <w:r>
        <w:t xml:space="preserve"> will be determined at </w:t>
      </w:r>
      <w:proofErr w:type="spellStart"/>
      <w:r>
        <w:t>dbh</w:t>
      </w:r>
      <w:proofErr w:type="spellEnd"/>
      <w:r>
        <w:t xml:space="preserve"> (4.5 ft.).</w:t>
      </w:r>
    </w:p>
    <w:p w14:paraId="42128E11" w14:textId="77777777" w:rsidR="007C6AE4" w:rsidRDefault="007C6AE4" w:rsidP="00487C9C">
      <w:pPr>
        <w:pStyle w:val="RulesOutline"/>
        <w:numPr>
          <w:ilvl w:val="3"/>
          <w:numId w:val="10"/>
        </w:numPr>
        <w:rPr>
          <w:rFonts w:ascii="Times New Roman PS MT" w:hAnsi="Times New Roman PS MT"/>
        </w:rPr>
      </w:pPr>
      <w:r>
        <w:rPr>
          <w:rFonts w:ascii="Times New Roman PS MT" w:hAnsi="Times New Roman PS MT"/>
        </w:rPr>
        <w:t xml:space="preserve">Trees A &amp; B will be measured with a Biltmore Stick </w:t>
      </w:r>
    </w:p>
    <w:p w14:paraId="5CE0FA24" w14:textId="77777777" w:rsidR="007C6AE4" w:rsidRDefault="007C6AE4" w:rsidP="00487C9C">
      <w:pPr>
        <w:pStyle w:val="RulesOutline"/>
        <w:numPr>
          <w:ilvl w:val="3"/>
          <w:numId w:val="10"/>
        </w:numPr>
      </w:pPr>
      <w:r>
        <w:t>Trees C &amp; D will be measured with a diame</w:t>
      </w:r>
      <w:r w:rsidR="00487C9C">
        <w:t>ter tape to the nearest 0.1 in.</w:t>
      </w:r>
    </w:p>
    <w:p w14:paraId="3DE91A5C" w14:textId="77777777" w:rsidR="007C6AE4" w:rsidRDefault="007C6AE4" w:rsidP="00487C9C">
      <w:pPr>
        <w:pStyle w:val="RulesOutline"/>
        <w:numPr>
          <w:ilvl w:val="3"/>
          <w:numId w:val="10"/>
        </w:numPr>
        <w:rPr>
          <w:rFonts w:ascii="Times New Roman PS MT" w:hAnsi="Times New Roman PS MT"/>
        </w:rPr>
      </w:pPr>
      <w:r>
        <w:rPr>
          <w:rFonts w:ascii="Times New Roman PS MT" w:hAnsi="Times New Roman PS MT"/>
        </w:rPr>
        <w:t>Scoring Information</w:t>
      </w:r>
    </w:p>
    <w:p w14:paraId="32A508C0" w14:textId="77777777" w:rsidR="007C6AE4" w:rsidRDefault="007C6AE4" w:rsidP="00487C9C">
      <w:pPr>
        <w:pStyle w:val="RulesOutline"/>
        <w:numPr>
          <w:ilvl w:val="4"/>
          <w:numId w:val="10"/>
        </w:numPr>
        <w:rPr>
          <w:rFonts w:ascii="Times New Roman PS MT" w:hAnsi="Times New Roman PS MT"/>
        </w:rPr>
      </w:pPr>
      <w:r>
        <w:rPr>
          <w:rFonts w:ascii="Times New Roman PS MT" w:hAnsi="Times New Roman PS MT"/>
        </w:rPr>
        <w:t>Time allowed: 10 minutes.</w:t>
      </w:r>
    </w:p>
    <w:p w14:paraId="004D729D" w14:textId="77777777" w:rsidR="007C6AE4" w:rsidRDefault="007C6AE4" w:rsidP="00487C9C">
      <w:pPr>
        <w:pStyle w:val="RulesOutline"/>
        <w:numPr>
          <w:ilvl w:val="4"/>
          <w:numId w:val="10"/>
        </w:numPr>
        <w:rPr>
          <w:rFonts w:ascii="Times New Roman PS MT" w:hAnsi="Times New Roman PS MT"/>
        </w:rPr>
      </w:pPr>
      <w:r>
        <w:rPr>
          <w:rFonts w:ascii="Times New Roman PS MT" w:hAnsi="Times New Roman PS MT"/>
        </w:rPr>
        <w:t>Total points for this event: 40.</w:t>
      </w:r>
    </w:p>
    <w:p w14:paraId="3632A1BD" w14:textId="77777777" w:rsidR="007C6AE4" w:rsidRDefault="007C6AE4" w:rsidP="00487C9C">
      <w:pPr>
        <w:pStyle w:val="RulesOutline"/>
        <w:numPr>
          <w:ilvl w:val="4"/>
          <w:numId w:val="10"/>
        </w:numPr>
      </w:pPr>
      <w:r>
        <w:t>Scoring: Ten points will be scored for each diameter.   One point will be deducted for each two (2) inches of error for trees measured with a Biltmore Stick.  One point will be deducted for each 0.1 inch of error for the trees measured with a diameter tape.</w:t>
      </w:r>
    </w:p>
    <w:p w14:paraId="4F73AC0C" w14:textId="77777777" w:rsidR="007C6AE4" w:rsidRDefault="007C6AE4" w:rsidP="00487C9C">
      <w:pPr>
        <w:pStyle w:val="RulesOutline"/>
        <w:numPr>
          <w:ilvl w:val="2"/>
          <w:numId w:val="10"/>
        </w:numPr>
      </w:pPr>
      <w:r>
        <w:t>Log Scaling (Appendix F)</w:t>
      </w:r>
    </w:p>
    <w:p w14:paraId="239C2F2A" w14:textId="77777777" w:rsidR="007C6AE4" w:rsidRDefault="007C6AE4" w:rsidP="00487C9C">
      <w:pPr>
        <w:pStyle w:val="RulesOutline"/>
        <w:numPr>
          <w:ilvl w:val="3"/>
          <w:numId w:val="10"/>
        </w:numPr>
      </w:pPr>
      <w:r>
        <w:t>A Scribner’s Decimal C log scaling stick will be used.</w:t>
      </w:r>
    </w:p>
    <w:p w14:paraId="39CA19D4" w14:textId="77777777" w:rsidR="007C6AE4" w:rsidRDefault="007C6AE4" w:rsidP="00487C9C">
      <w:pPr>
        <w:pStyle w:val="RulesOutline"/>
        <w:numPr>
          <w:ilvl w:val="3"/>
          <w:numId w:val="10"/>
        </w:numPr>
      </w:pPr>
      <w:r>
        <w:t xml:space="preserve">The answer will be given in board feet.  A log defect may be indicated and will be identified by its volume in either board feet or in Scribner’s Decimal C.  </w:t>
      </w:r>
    </w:p>
    <w:p w14:paraId="194D9D01" w14:textId="77777777" w:rsidR="007C6AE4" w:rsidRDefault="007C6AE4" w:rsidP="00057314">
      <w:pPr>
        <w:pStyle w:val="RulesOutline"/>
        <w:numPr>
          <w:ilvl w:val="3"/>
          <w:numId w:val="10"/>
        </w:numPr>
      </w:pPr>
      <w:r>
        <w:t xml:space="preserve">No odd length logs will be used.  If rounds are used for diameters, two rounds should be used, one for the small end and one for the large end.  The log length will be given in even footage.  </w:t>
      </w:r>
      <w:r w:rsidR="00612E29">
        <w:t>Length rules are included in Appendix F.</w:t>
      </w:r>
      <w:r>
        <w:t xml:space="preserve">  Rules for butt logs are also provided in Appendix F.  If the contest is giving butt logs, this needs to be indicated on the log or score sheet clearly to the contestant.</w:t>
      </w:r>
    </w:p>
    <w:p w14:paraId="518CF1AD" w14:textId="77777777" w:rsidR="007C6AE4" w:rsidRDefault="007C6AE4" w:rsidP="00057314">
      <w:pPr>
        <w:pStyle w:val="RulesOutline"/>
        <w:numPr>
          <w:ilvl w:val="3"/>
          <w:numId w:val="10"/>
        </w:numPr>
      </w:pPr>
      <w:r>
        <w:t>Scoring Information</w:t>
      </w:r>
    </w:p>
    <w:p w14:paraId="27204A2C" w14:textId="77777777" w:rsidR="007C6AE4" w:rsidRDefault="007C6AE4" w:rsidP="00057314">
      <w:pPr>
        <w:pStyle w:val="RulesOutline"/>
        <w:numPr>
          <w:ilvl w:val="4"/>
          <w:numId w:val="10"/>
        </w:numPr>
      </w:pPr>
      <w:r>
        <w:t>Time allowed:  10 minutes.</w:t>
      </w:r>
    </w:p>
    <w:p w14:paraId="1CCA4909" w14:textId="77777777" w:rsidR="007C6AE4" w:rsidRDefault="007C6AE4" w:rsidP="00057314">
      <w:pPr>
        <w:pStyle w:val="RulesOutline"/>
        <w:numPr>
          <w:ilvl w:val="4"/>
          <w:numId w:val="10"/>
        </w:numPr>
      </w:pPr>
      <w:r>
        <w:t>Total points for this event: 30.</w:t>
      </w:r>
    </w:p>
    <w:p w14:paraId="1760A9F3" w14:textId="77777777" w:rsidR="007C6AE4" w:rsidRDefault="007C6AE4" w:rsidP="00057314">
      <w:pPr>
        <w:pStyle w:val="RulesOutline"/>
        <w:numPr>
          <w:ilvl w:val="4"/>
          <w:numId w:val="10"/>
        </w:numPr>
      </w:pPr>
      <w:r>
        <w:t xml:space="preserve">Scoring: Two logs will be measured at 15 points each.  One point will be deducted for each </w:t>
      </w:r>
      <w:proofErr w:type="gramStart"/>
      <w:r>
        <w:t>10 bd.</w:t>
      </w:r>
      <w:proofErr w:type="gramEnd"/>
      <w:r>
        <w:t xml:space="preserve"> ft. of error.</w:t>
      </w:r>
    </w:p>
    <w:p w14:paraId="72649449" w14:textId="77777777" w:rsidR="007C6AE4" w:rsidRDefault="004155CE" w:rsidP="00487C9C">
      <w:pPr>
        <w:pStyle w:val="RulesOutline"/>
      </w:pPr>
      <w:r>
        <w:t>Team Event (Skillset V) – Three team events will be used on a rotating basis.</w:t>
      </w:r>
    </w:p>
    <w:p w14:paraId="17999987" w14:textId="77777777" w:rsidR="00DC38A8" w:rsidRDefault="00DC38A8" w:rsidP="004155CE">
      <w:pPr>
        <w:pStyle w:val="RulesOutline"/>
        <w:numPr>
          <w:ilvl w:val="2"/>
          <w:numId w:val="10"/>
        </w:numPr>
      </w:pPr>
      <w:r>
        <w:t xml:space="preserve">2023 Compass and Tape  </w:t>
      </w:r>
    </w:p>
    <w:p w14:paraId="7AA37DD2" w14:textId="77777777" w:rsidR="00DC38A8" w:rsidRDefault="00DC38A8" w:rsidP="004155CE">
      <w:pPr>
        <w:pStyle w:val="RulesOutline"/>
        <w:numPr>
          <w:ilvl w:val="2"/>
          <w:numId w:val="10"/>
        </w:numPr>
      </w:pPr>
      <w:r>
        <w:t xml:space="preserve">2024 Basal Area  </w:t>
      </w:r>
    </w:p>
    <w:p w14:paraId="6D1EE0D1" w14:textId="77777777" w:rsidR="00DC38A8" w:rsidRDefault="00DC38A8" w:rsidP="004155CE">
      <w:pPr>
        <w:pStyle w:val="RulesOutline"/>
        <w:numPr>
          <w:ilvl w:val="2"/>
          <w:numId w:val="10"/>
        </w:numPr>
      </w:pPr>
      <w:r>
        <w:t xml:space="preserve">2025 Timber Cruising </w:t>
      </w:r>
    </w:p>
    <w:p w14:paraId="54A391C2" w14:textId="77777777" w:rsidR="00DC38A8" w:rsidRDefault="00DC38A8" w:rsidP="004155CE">
      <w:pPr>
        <w:pStyle w:val="RulesOutline"/>
        <w:numPr>
          <w:ilvl w:val="2"/>
          <w:numId w:val="10"/>
        </w:numPr>
      </w:pPr>
      <w:r>
        <w:t xml:space="preserve">2026 Compass and Tape </w:t>
      </w:r>
    </w:p>
    <w:p w14:paraId="221BA59B" w14:textId="77777777" w:rsidR="00DC38A8" w:rsidRDefault="00DC38A8" w:rsidP="004155CE">
      <w:pPr>
        <w:pStyle w:val="RulesOutline"/>
        <w:numPr>
          <w:ilvl w:val="2"/>
          <w:numId w:val="10"/>
        </w:numPr>
      </w:pPr>
      <w:r>
        <w:t xml:space="preserve">2027 Basal Area </w:t>
      </w:r>
    </w:p>
    <w:p w14:paraId="19ACF4E4" w14:textId="77777777" w:rsidR="00DC38A8" w:rsidRDefault="00DC38A8" w:rsidP="004155CE">
      <w:pPr>
        <w:pStyle w:val="RulesOutline"/>
        <w:numPr>
          <w:ilvl w:val="2"/>
          <w:numId w:val="10"/>
        </w:numPr>
      </w:pPr>
      <w:r>
        <w:t>2028 Timber Cruising</w:t>
      </w:r>
    </w:p>
    <w:p w14:paraId="1B3B908B" w14:textId="77777777" w:rsidR="00DC38A8" w:rsidRDefault="00DC38A8" w:rsidP="00DC38A8">
      <w:pPr>
        <w:pStyle w:val="RulesOutline"/>
        <w:numPr>
          <w:ilvl w:val="0"/>
          <w:numId w:val="0"/>
        </w:numPr>
        <w:ind w:left="1800"/>
      </w:pPr>
    </w:p>
    <w:p w14:paraId="5724E36F" w14:textId="77777777" w:rsidR="007C6AE4" w:rsidRDefault="007C6AE4" w:rsidP="004155CE">
      <w:pPr>
        <w:pStyle w:val="RulesOutline"/>
        <w:numPr>
          <w:ilvl w:val="1"/>
          <w:numId w:val="46"/>
        </w:numPr>
      </w:pPr>
      <w:r>
        <w:t>Compass and Tape Measurement – Team Event</w:t>
      </w:r>
    </w:p>
    <w:p w14:paraId="3D360958" w14:textId="77777777" w:rsidR="007C6AE4" w:rsidRDefault="007C6AE4" w:rsidP="00487C9C">
      <w:pPr>
        <w:pStyle w:val="RulesOutline"/>
        <w:numPr>
          <w:ilvl w:val="2"/>
          <w:numId w:val="10"/>
        </w:numPr>
      </w:pPr>
      <w:r>
        <w:t>The four (4) team members will be given data for a four-sided traverse.</w:t>
      </w:r>
    </w:p>
    <w:p w14:paraId="5D113DA6" w14:textId="77777777" w:rsidR="007C6AE4" w:rsidRDefault="007C6AE4" w:rsidP="00487C9C">
      <w:pPr>
        <w:pStyle w:val="RulesOutline"/>
        <w:numPr>
          <w:ilvl w:val="2"/>
          <w:numId w:val="10"/>
        </w:numPr>
      </w:pPr>
      <w:r>
        <w:t>Compass bearings will be to the nearest one (1) degree.</w:t>
      </w:r>
    </w:p>
    <w:p w14:paraId="7976EA7C" w14:textId="77777777" w:rsidR="007C6AE4" w:rsidRDefault="007C6AE4" w:rsidP="00487C9C">
      <w:pPr>
        <w:pStyle w:val="RulesOutline"/>
        <w:numPr>
          <w:ilvl w:val="2"/>
          <w:numId w:val="10"/>
        </w:numPr>
      </w:pPr>
      <w:r>
        <w:t>The traverse will be set up by the judge with a staff compass, transit or an advanced technique that is superior to a transit. If the course is laid out with a compass, bearings will be true bearings and the compass used will be adjusted for declination.</w:t>
      </w:r>
    </w:p>
    <w:p w14:paraId="620E8770" w14:textId="7059B950" w:rsidR="007C6AE4" w:rsidRDefault="007C6AE4" w:rsidP="00487C9C">
      <w:pPr>
        <w:pStyle w:val="RulesOutline"/>
        <w:numPr>
          <w:ilvl w:val="2"/>
          <w:numId w:val="10"/>
        </w:numPr>
      </w:pPr>
      <w:r>
        <w:lastRenderedPageBreak/>
        <w:t xml:space="preserve">Contestants will be supplied with a Silva </w:t>
      </w:r>
      <w:r w:rsidR="004138D3">
        <w:t>Bearing</w:t>
      </w:r>
      <w:r>
        <w:t xml:space="preserve"> compass and a </w:t>
      </w:r>
      <w:proofErr w:type="gramStart"/>
      <w:r>
        <w:t>100 foot</w:t>
      </w:r>
      <w:proofErr w:type="gramEnd"/>
      <w:r>
        <w:t xml:space="preserve"> tape.  All hand compasses will </w:t>
      </w:r>
      <w:r w:rsidR="001840F2" w:rsidRPr="00E460DF">
        <w:t>be set to 0</w:t>
      </w:r>
      <w:r w:rsidR="001840F2">
        <w:t xml:space="preserve"> </w:t>
      </w:r>
      <w:r>
        <w:t>declination</w:t>
      </w:r>
      <w:r w:rsidR="00E460DF">
        <w:t>.</w:t>
      </w:r>
    </w:p>
    <w:p w14:paraId="626EBF35" w14:textId="77777777" w:rsidR="007C6AE4" w:rsidRDefault="007C6AE4" w:rsidP="00487C9C">
      <w:pPr>
        <w:pStyle w:val="RulesOutline"/>
        <w:numPr>
          <w:ilvl w:val="2"/>
          <w:numId w:val="10"/>
        </w:numPr>
      </w:pPr>
      <w:r>
        <w:t>Answers will be given as a measured distance from the contestant’s ending point to the traverse beginning point.  The answer will be compared to a known distance from the traverse ending point to the beginning point.</w:t>
      </w:r>
    </w:p>
    <w:p w14:paraId="4DAA4732" w14:textId="77777777" w:rsidR="007C6AE4" w:rsidRDefault="007C6AE4" w:rsidP="00487C9C">
      <w:pPr>
        <w:pStyle w:val="RulesOutline"/>
        <w:numPr>
          <w:ilvl w:val="2"/>
          <w:numId w:val="10"/>
        </w:numPr>
      </w:pPr>
      <w:r>
        <w:t>The traverse ending point will be located at least 25 feet from the beginning point.</w:t>
      </w:r>
    </w:p>
    <w:p w14:paraId="187A1512" w14:textId="77777777" w:rsidR="007C6AE4" w:rsidRDefault="007C6AE4" w:rsidP="00487C9C">
      <w:pPr>
        <w:pStyle w:val="RulesOutline"/>
        <w:numPr>
          <w:ilvl w:val="2"/>
          <w:numId w:val="10"/>
        </w:numPr>
      </w:pPr>
      <w:r>
        <w:t>Scoring Information</w:t>
      </w:r>
    </w:p>
    <w:p w14:paraId="1E870718" w14:textId="77777777" w:rsidR="007C6AE4" w:rsidRDefault="007C6AE4" w:rsidP="00487C9C">
      <w:pPr>
        <w:pStyle w:val="RulesOutline"/>
        <w:numPr>
          <w:ilvl w:val="3"/>
          <w:numId w:val="10"/>
        </w:numPr>
      </w:pPr>
      <w:r>
        <w:t>Time allowed:  30 minutes.</w:t>
      </w:r>
    </w:p>
    <w:p w14:paraId="3D27D5FF" w14:textId="77777777" w:rsidR="007C6AE4" w:rsidRDefault="007C6AE4" w:rsidP="00487C9C">
      <w:pPr>
        <w:pStyle w:val="RulesOutline"/>
        <w:numPr>
          <w:ilvl w:val="3"/>
          <w:numId w:val="10"/>
        </w:numPr>
      </w:pPr>
      <w:r>
        <w:t>Total points for this event: 60.</w:t>
      </w:r>
    </w:p>
    <w:p w14:paraId="3C496CE8" w14:textId="77777777" w:rsidR="007C6AE4" w:rsidRDefault="007C6AE4" w:rsidP="00487C9C">
      <w:pPr>
        <w:pStyle w:val="RulesOutline"/>
        <w:numPr>
          <w:ilvl w:val="3"/>
          <w:numId w:val="10"/>
        </w:numPr>
      </w:pPr>
      <w:r>
        <w:t xml:space="preserve">Scoring: </w:t>
      </w:r>
      <w:r w:rsidR="00E460DF">
        <w:t xml:space="preserve"> One (1)</w:t>
      </w:r>
      <w:r>
        <w:t xml:space="preserve"> point will be deducted for </w:t>
      </w:r>
      <w:proofErr w:type="gramStart"/>
      <w:r>
        <w:t>every one</w:t>
      </w:r>
      <w:proofErr w:type="gramEnd"/>
      <w:r>
        <w:t xml:space="preserve"> (1) foot error.</w:t>
      </w:r>
    </w:p>
    <w:p w14:paraId="67E3CEE1" w14:textId="77777777" w:rsidR="00C72C3C" w:rsidRDefault="00C72C3C" w:rsidP="00C72C3C">
      <w:pPr>
        <w:pStyle w:val="RulesOutline"/>
        <w:numPr>
          <w:ilvl w:val="1"/>
          <w:numId w:val="10"/>
        </w:numPr>
      </w:pPr>
      <w:r>
        <w:t>Basal Area – Team Event</w:t>
      </w:r>
    </w:p>
    <w:p w14:paraId="29847C56" w14:textId="77777777" w:rsidR="00C72C3C" w:rsidRDefault="00C72C3C" w:rsidP="00C72C3C">
      <w:pPr>
        <w:pStyle w:val="RulesOutline"/>
        <w:numPr>
          <w:ilvl w:val="2"/>
          <w:numId w:val="10"/>
        </w:numPr>
      </w:pPr>
      <w:r>
        <w:t>A wedge prism of 10 factor will be used at the contest site and will be designated prior to the contest.</w:t>
      </w:r>
      <w:r w:rsidR="003C15BF">
        <w:t xml:space="preserve"> It is encouraged to have at least one borderline tree in the plot.</w:t>
      </w:r>
    </w:p>
    <w:p w14:paraId="5AA2A69D" w14:textId="77777777" w:rsidR="00C72C3C" w:rsidRDefault="00C72C3C" w:rsidP="00C72C3C">
      <w:pPr>
        <w:pStyle w:val="RulesOutline"/>
        <w:numPr>
          <w:ilvl w:val="2"/>
          <w:numId w:val="10"/>
        </w:numPr>
      </w:pPr>
      <w:r>
        <w:t>Scoring Information</w:t>
      </w:r>
    </w:p>
    <w:p w14:paraId="2CDEB7CB" w14:textId="77777777" w:rsidR="00C72C3C" w:rsidRDefault="00C72C3C" w:rsidP="00C72C3C">
      <w:pPr>
        <w:pStyle w:val="RulesOutline"/>
        <w:numPr>
          <w:ilvl w:val="3"/>
          <w:numId w:val="10"/>
        </w:numPr>
      </w:pPr>
      <w:r>
        <w:t>Total points for this event: 60.</w:t>
      </w:r>
    </w:p>
    <w:p w14:paraId="773DA9A7" w14:textId="77777777" w:rsidR="00C72C3C" w:rsidRDefault="00C72C3C" w:rsidP="00C72C3C">
      <w:pPr>
        <w:pStyle w:val="RulesOutline"/>
        <w:numPr>
          <w:ilvl w:val="3"/>
          <w:numId w:val="10"/>
        </w:numPr>
      </w:pPr>
      <w:r>
        <w:t>Scoring:  Two (2) points will be deducted for each one square foot of error.</w:t>
      </w:r>
    </w:p>
    <w:p w14:paraId="13A273BE" w14:textId="77777777" w:rsidR="00C72C3C" w:rsidRDefault="00C72C3C" w:rsidP="00C72C3C">
      <w:pPr>
        <w:pStyle w:val="RulesOutline"/>
        <w:numPr>
          <w:ilvl w:val="3"/>
          <w:numId w:val="10"/>
        </w:numPr>
      </w:pPr>
      <w:r>
        <w:t xml:space="preserve">The answer </w:t>
      </w:r>
      <w:r w:rsidR="00A8314A">
        <w:t xml:space="preserve">for Basal Area </w:t>
      </w:r>
      <w:r>
        <w:t>must be reported in square feet</w:t>
      </w:r>
      <w:r w:rsidR="00A8314A">
        <w:t xml:space="preserve"> per acre</w:t>
      </w:r>
      <w:r>
        <w:t>.</w:t>
      </w:r>
    </w:p>
    <w:p w14:paraId="5A3EEE1A" w14:textId="77777777" w:rsidR="00C72C3C" w:rsidRDefault="00C72C3C" w:rsidP="00C72C3C">
      <w:pPr>
        <w:pStyle w:val="RulesOutline"/>
        <w:numPr>
          <w:ilvl w:val="1"/>
          <w:numId w:val="10"/>
        </w:numPr>
      </w:pPr>
      <w:r>
        <w:t>Timber Cruising - Team Event</w:t>
      </w:r>
    </w:p>
    <w:p w14:paraId="3B41507C" w14:textId="77777777" w:rsidR="00C72C3C" w:rsidRDefault="00895D25" w:rsidP="00C72C3C">
      <w:pPr>
        <w:pStyle w:val="RulesOutline"/>
        <w:numPr>
          <w:ilvl w:val="2"/>
          <w:numId w:val="10"/>
        </w:numPr>
      </w:pPr>
      <w:r>
        <w:t xml:space="preserve">A cruisers stick will be used to determine the number of logs and diameter class of ten trees. </w:t>
      </w:r>
      <w:r w:rsidR="00C72C3C">
        <w:t>Using the provided Scale table (</w:t>
      </w:r>
      <w:r w:rsidR="009C0743">
        <w:t>A</w:t>
      </w:r>
      <w:r w:rsidR="00C72C3C">
        <w:t>ppendix H)</w:t>
      </w:r>
      <w:r w:rsidR="009C0743">
        <w:t xml:space="preserve"> students will determine the total scale and report their data on the provided table (Appendix G).</w:t>
      </w:r>
      <w:r>
        <w:t xml:space="preserve"> Contestants will use board foot volume to determine </w:t>
      </w:r>
      <w:proofErr w:type="gramStart"/>
      <w:r>
        <w:t>a dollar</w:t>
      </w:r>
      <w:proofErr w:type="gramEnd"/>
      <w:r>
        <w:t xml:space="preserve"> value of the stand in dollars per thousand board feet (using the given rate of $452/thousand board feet).</w:t>
      </w:r>
    </w:p>
    <w:p w14:paraId="53B9743F" w14:textId="77777777" w:rsidR="009C0743" w:rsidRDefault="00010715" w:rsidP="00C72C3C">
      <w:pPr>
        <w:pStyle w:val="RulesOutline"/>
        <w:numPr>
          <w:ilvl w:val="2"/>
          <w:numId w:val="10"/>
        </w:numPr>
      </w:pPr>
      <w:r>
        <w:t>Contest sights may elect to use fewer trees if ten are not available</w:t>
      </w:r>
      <w:r w:rsidR="00895D25">
        <w:t xml:space="preserve"> by providing data (logs and diameter class to plug into the table)</w:t>
      </w:r>
      <w:r>
        <w:t>.</w:t>
      </w:r>
    </w:p>
    <w:p w14:paraId="0CAD6E81" w14:textId="77777777" w:rsidR="009C0743" w:rsidRDefault="009C0743" w:rsidP="00C72C3C">
      <w:pPr>
        <w:pStyle w:val="RulesOutline"/>
        <w:numPr>
          <w:ilvl w:val="2"/>
          <w:numId w:val="10"/>
        </w:numPr>
      </w:pPr>
      <w:r>
        <w:t>Scoring Information</w:t>
      </w:r>
    </w:p>
    <w:p w14:paraId="747507A1" w14:textId="77777777" w:rsidR="009C0743" w:rsidRDefault="00895D25" w:rsidP="009C0743">
      <w:pPr>
        <w:pStyle w:val="RulesOutline"/>
        <w:numPr>
          <w:ilvl w:val="3"/>
          <w:numId w:val="10"/>
        </w:numPr>
      </w:pPr>
      <w:r>
        <w:t>A correct answer will fall within $226 of the determined dollar value amount. Teams will be penalized by five (5) points per each $226 (half of given value/thousand) that their answer is off.</w:t>
      </w:r>
    </w:p>
    <w:p w14:paraId="48B2913E" w14:textId="77777777" w:rsidR="00C72C3C" w:rsidRDefault="00C72C3C" w:rsidP="00C72C3C">
      <w:pPr>
        <w:pStyle w:val="RulesOutline"/>
        <w:numPr>
          <w:ilvl w:val="0"/>
          <w:numId w:val="0"/>
        </w:numPr>
        <w:ind w:left="720"/>
      </w:pPr>
    </w:p>
    <w:p w14:paraId="057AC4C7" w14:textId="77777777" w:rsidR="000639ED" w:rsidRDefault="000639ED" w:rsidP="00057314">
      <w:pPr>
        <w:pStyle w:val="StdContestSubHeading"/>
      </w:pPr>
    </w:p>
    <w:p w14:paraId="51DBC42F" w14:textId="77777777" w:rsidR="007C6AE4" w:rsidRDefault="007C6AE4" w:rsidP="00057314">
      <w:pPr>
        <w:pStyle w:val="StdContestSubHeading"/>
      </w:pPr>
      <w:r>
        <w:t>Appendices</w:t>
      </w:r>
    </w:p>
    <w:p w14:paraId="77021A42" w14:textId="77777777" w:rsidR="007C6AE4" w:rsidRPr="00057314" w:rsidRDefault="007C6AE4" w:rsidP="00057314">
      <w:r w:rsidRPr="00057314">
        <w:tab/>
        <w:t>A – Plant Identification List</w:t>
      </w:r>
    </w:p>
    <w:p w14:paraId="26B6585B" w14:textId="77777777" w:rsidR="007C6AE4" w:rsidRPr="00057314" w:rsidRDefault="007C6AE4" w:rsidP="00057314">
      <w:r w:rsidRPr="00057314">
        <w:tab/>
        <w:t>B – Forestry Equipment Identification List</w:t>
      </w:r>
    </w:p>
    <w:p w14:paraId="3C6850A2" w14:textId="77777777" w:rsidR="007C6AE4" w:rsidRPr="00057314" w:rsidRDefault="007C6AE4" w:rsidP="00057314">
      <w:r w:rsidRPr="00057314">
        <w:tab/>
        <w:t>C – Wood Identification Species and Characteristics List</w:t>
      </w:r>
    </w:p>
    <w:p w14:paraId="08EA2BD3" w14:textId="77777777" w:rsidR="007C6AE4" w:rsidRPr="00057314" w:rsidRDefault="00057314" w:rsidP="00057314">
      <w:r>
        <w:tab/>
        <w:t>D – Forestry Knowledge List</w:t>
      </w:r>
    </w:p>
    <w:p w14:paraId="1A9FF062" w14:textId="77777777" w:rsidR="007C6AE4" w:rsidRPr="00057314" w:rsidRDefault="00057314" w:rsidP="00057314">
      <w:r>
        <w:tab/>
        <w:t>E – Site Index Graphs</w:t>
      </w:r>
    </w:p>
    <w:p w14:paraId="04D591F5" w14:textId="77777777" w:rsidR="007C6AE4" w:rsidRDefault="007C6AE4" w:rsidP="00057314">
      <w:r w:rsidRPr="00057314">
        <w:tab/>
        <w:t>F – Log Scaling Lengths and Rules for Butt Logs</w:t>
      </w:r>
    </w:p>
    <w:p w14:paraId="104D19E1" w14:textId="77777777" w:rsidR="004155CE" w:rsidRDefault="004155CE" w:rsidP="00057314">
      <w:r>
        <w:tab/>
        <w:t>G – Cruising Table</w:t>
      </w:r>
    </w:p>
    <w:p w14:paraId="78E69737" w14:textId="77777777" w:rsidR="004155CE" w:rsidRDefault="004155CE" w:rsidP="00057314">
      <w:r>
        <w:tab/>
        <w:t>H – Volume Table</w:t>
      </w:r>
    </w:p>
    <w:p w14:paraId="414407F3" w14:textId="77777777" w:rsidR="004155CE" w:rsidRPr="00057314" w:rsidRDefault="004155CE" w:rsidP="00057314">
      <w:r>
        <w:tab/>
        <w:t>I – Basal Area</w:t>
      </w:r>
    </w:p>
    <w:p w14:paraId="69F1CF90" w14:textId="77777777" w:rsidR="007C6AE4" w:rsidRPr="00057314" w:rsidRDefault="007C6AE4" w:rsidP="00057314">
      <w:r w:rsidRPr="00057314">
        <w:tab/>
      </w:r>
      <w:r w:rsidR="004155CE">
        <w:t>J</w:t>
      </w:r>
      <w:r w:rsidR="00727E20">
        <w:t xml:space="preserve"> </w:t>
      </w:r>
      <w:r w:rsidRPr="00057314">
        <w:t>–</w:t>
      </w:r>
      <w:r w:rsidR="00727E20">
        <w:t xml:space="preserve"> </w:t>
      </w:r>
      <w:r w:rsidRPr="00057314">
        <w:t>References</w:t>
      </w:r>
    </w:p>
    <w:p w14:paraId="7CB4C2CA" w14:textId="77777777" w:rsidR="007C6AE4" w:rsidRDefault="00057314" w:rsidP="00E94F1F">
      <w:pPr>
        <w:pStyle w:val="StdContestSubHeading"/>
      </w:pPr>
      <w:r>
        <w:br w:type="page"/>
      </w:r>
      <w:r>
        <w:lastRenderedPageBreak/>
        <w:t xml:space="preserve">Appendix A -- </w:t>
      </w:r>
      <w:bookmarkStart w:id="7" w:name="_Toc118971950"/>
      <w:r>
        <w:t>Plant Identification List</w:t>
      </w:r>
      <w:bookmarkEnd w:id="7"/>
    </w:p>
    <w:p w14:paraId="3DA1CCC6" w14:textId="77777777" w:rsidR="007C6AE4" w:rsidRDefault="007C6AE4"/>
    <w:tbl>
      <w:tblPr>
        <w:tblW w:w="0" w:type="auto"/>
        <w:tblInd w:w="720" w:type="dxa"/>
        <w:tblCellMar>
          <w:top w:w="14" w:type="dxa"/>
          <w:left w:w="29" w:type="dxa"/>
          <w:bottom w:w="14" w:type="dxa"/>
          <w:right w:w="29" w:type="dxa"/>
        </w:tblCellMar>
        <w:tblLook w:val="01E0" w:firstRow="1" w:lastRow="1" w:firstColumn="1" w:lastColumn="1" w:noHBand="0" w:noVBand="0"/>
      </w:tblPr>
      <w:tblGrid>
        <w:gridCol w:w="64"/>
        <w:gridCol w:w="505"/>
        <w:gridCol w:w="2790"/>
        <w:gridCol w:w="2880"/>
      </w:tblGrid>
      <w:tr w:rsidR="00384FBE" w:rsidRPr="008065E5" w14:paraId="5321CA12" w14:textId="77777777" w:rsidTr="00016156">
        <w:tc>
          <w:tcPr>
            <w:tcW w:w="0" w:type="auto"/>
          </w:tcPr>
          <w:p w14:paraId="0339987B" w14:textId="77777777" w:rsidR="00E10B40" w:rsidRPr="00E10B40" w:rsidRDefault="00E10B40" w:rsidP="007C6AE4">
            <w:pPr>
              <w:rPr>
                <w:szCs w:val="20"/>
              </w:rPr>
            </w:pPr>
          </w:p>
        </w:tc>
        <w:tc>
          <w:tcPr>
            <w:tcW w:w="505" w:type="dxa"/>
          </w:tcPr>
          <w:p w14:paraId="539B6446" w14:textId="77777777" w:rsidR="00E10B40" w:rsidRPr="00E10B40" w:rsidRDefault="00C02AA0" w:rsidP="007C6AE4">
            <w:pPr>
              <w:rPr>
                <w:szCs w:val="20"/>
              </w:rPr>
            </w:pPr>
            <w:r>
              <w:rPr>
                <w:szCs w:val="20"/>
              </w:rPr>
              <w:t>1</w:t>
            </w:r>
          </w:p>
        </w:tc>
        <w:tc>
          <w:tcPr>
            <w:tcW w:w="2790" w:type="dxa"/>
          </w:tcPr>
          <w:p w14:paraId="0B62B71D" w14:textId="77777777" w:rsidR="00E10B40" w:rsidRPr="008065E5" w:rsidRDefault="00E10B40" w:rsidP="007C6AE4">
            <w:pPr>
              <w:rPr>
                <w:szCs w:val="20"/>
              </w:rPr>
            </w:pPr>
            <w:r w:rsidRPr="008065E5">
              <w:rPr>
                <w:szCs w:val="20"/>
                <w:u w:val="thick"/>
              </w:rPr>
              <w:t>Abies concolor</w:t>
            </w:r>
          </w:p>
        </w:tc>
        <w:tc>
          <w:tcPr>
            <w:tcW w:w="2880" w:type="dxa"/>
          </w:tcPr>
          <w:p w14:paraId="65178A4E" w14:textId="77777777" w:rsidR="00E10B40" w:rsidRPr="008065E5" w:rsidRDefault="00E10B40" w:rsidP="007C6AE4">
            <w:r w:rsidRPr="008065E5">
              <w:t>White fir</w:t>
            </w:r>
          </w:p>
        </w:tc>
      </w:tr>
      <w:tr w:rsidR="00384FBE" w:rsidRPr="00382655" w14:paraId="58F1AE7C" w14:textId="77777777" w:rsidTr="00016156">
        <w:tc>
          <w:tcPr>
            <w:tcW w:w="0" w:type="auto"/>
          </w:tcPr>
          <w:p w14:paraId="5251F86B" w14:textId="77777777" w:rsidR="00E10B40" w:rsidRPr="000D7B8E" w:rsidRDefault="00E10B40" w:rsidP="007C6AE4"/>
        </w:tc>
        <w:tc>
          <w:tcPr>
            <w:tcW w:w="505" w:type="dxa"/>
          </w:tcPr>
          <w:p w14:paraId="2DB3FF95" w14:textId="77777777" w:rsidR="00E10B40" w:rsidRPr="000D7B8E" w:rsidRDefault="00384FBE" w:rsidP="007C6AE4">
            <w:r>
              <w:t>2</w:t>
            </w:r>
          </w:p>
        </w:tc>
        <w:tc>
          <w:tcPr>
            <w:tcW w:w="2790" w:type="dxa"/>
          </w:tcPr>
          <w:p w14:paraId="6D60C161" w14:textId="77777777" w:rsidR="00E10B40" w:rsidRPr="000D7B8E" w:rsidRDefault="00E10B40" w:rsidP="007C6AE4">
            <w:r w:rsidRPr="000D7B8E">
              <w:t xml:space="preserve">Abies </w:t>
            </w:r>
            <w:proofErr w:type="spellStart"/>
            <w:r w:rsidRPr="000D7B8E">
              <w:t>magnifica</w:t>
            </w:r>
            <w:proofErr w:type="spellEnd"/>
          </w:p>
        </w:tc>
        <w:tc>
          <w:tcPr>
            <w:tcW w:w="2880" w:type="dxa"/>
          </w:tcPr>
          <w:p w14:paraId="33E7A6AB" w14:textId="77777777" w:rsidR="00E10B40" w:rsidRPr="002626B6" w:rsidRDefault="00E10B40" w:rsidP="007C6AE4">
            <w:r w:rsidRPr="002626B6">
              <w:t>Red Fir</w:t>
            </w:r>
          </w:p>
        </w:tc>
      </w:tr>
      <w:tr w:rsidR="00384FBE" w:rsidRPr="00382655" w14:paraId="7B6DDFA1" w14:textId="77777777" w:rsidTr="00016156">
        <w:tc>
          <w:tcPr>
            <w:tcW w:w="0" w:type="auto"/>
          </w:tcPr>
          <w:p w14:paraId="4ABFA602" w14:textId="77777777" w:rsidR="00E10B40" w:rsidRPr="000D7B8E" w:rsidRDefault="00E10B40" w:rsidP="007C6AE4"/>
        </w:tc>
        <w:tc>
          <w:tcPr>
            <w:tcW w:w="505" w:type="dxa"/>
          </w:tcPr>
          <w:p w14:paraId="35508833" w14:textId="77777777" w:rsidR="00E10B40" w:rsidRPr="000D7B8E" w:rsidRDefault="00384FBE" w:rsidP="007C6AE4">
            <w:r>
              <w:t>3</w:t>
            </w:r>
          </w:p>
        </w:tc>
        <w:tc>
          <w:tcPr>
            <w:tcW w:w="2790" w:type="dxa"/>
          </w:tcPr>
          <w:p w14:paraId="6D85CE76" w14:textId="77777777" w:rsidR="00E10B40" w:rsidRPr="000D7B8E" w:rsidRDefault="00E10B40" w:rsidP="007C6AE4">
            <w:r w:rsidRPr="000D7B8E">
              <w:t>Abies grandis</w:t>
            </w:r>
          </w:p>
        </w:tc>
        <w:tc>
          <w:tcPr>
            <w:tcW w:w="2880" w:type="dxa"/>
          </w:tcPr>
          <w:p w14:paraId="414E7F13" w14:textId="77777777" w:rsidR="00E10B40" w:rsidRPr="002626B6" w:rsidRDefault="00E10B40" w:rsidP="007C6AE4">
            <w:r w:rsidRPr="002626B6">
              <w:t>Grand Fir</w:t>
            </w:r>
          </w:p>
        </w:tc>
      </w:tr>
      <w:tr w:rsidR="00384FBE" w:rsidRPr="00382655" w14:paraId="2B797DF6" w14:textId="77777777" w:rsidTr="00016156">
        <w:tc>
          <w:tcPr>
            <w:tcW w:w="0" w:type="auto"/>
          </w:tcPr>
          <w:p w14:paraId="41291AA0" w14:textId="77777777" w:rsidR="00E10B40" w:rsidRPr="000D7B8E" w:rsidRDefault="00E10B40" w:rsidP="007C6AE4"/>
        </w:tc>
        <w:tc>
          <w:tcPr>
            <w:tcW w:w="505" w:type="dxa"/>
          </w:tcPr>
          <w:p w14:paraId="60EF3EC5" w14:textId="77777777" w:rsidR="00E10B40" w:rsidRPr="000D7B8E" w:rsidRDefault="00384FBE" w:rsidP="00384FBE">
            <w:r>
              <w:t>4</w:t>
            </w:r>
          </w:p>
        </w:tc>
        <w:tc>
          <w:tcPr>
            <w:tcW w:w="2790" w:type="dxa"/>
          </w:tcPr>
          <w:p w14:paraId="5547F2D1" w14:textId="410C6A51" w:rsidR="00E10B40" w:rsidRPr="000D7B8E" w:rsidRDefault="00E10B40" w:rsidP="007C6AE4">
            <w:r w:rsidRPr="000D7B8E">
              <w:t>Acer negundo</w:t>
            </w:r>
          </w:p>
        </w:tc>
        <w:tc>
          <w:tcPr>
            <w:tcW w:w="2880" w:type="dxa"/>
          </w:tcPr>
          <w:p w14:paraId="443B214E" w14:textId="5AD6D700" w:rsidR="00E10B40" w:rsidRPr="002626B6" w:rsidRDefault="00E10B40" w:rsidP="007C6AE4">
            <w:r w:rsidRPr="002626B6">
              <w:t>Box-elder</w:t>
            </w:r>
          </w:p>
        </w:tc>
      </w:tr>
      <w:tr w:rsidR="00384FBE" w:rsidRPr="00382655" w14:paraId="3D26B3D3" w14:textId="77777777" w:rsidTr="00016156">
        <w:tc>
          <w:tcPr>
            <w:tcW w:w="0" w:type="auto"/>
          </w:tcPr>
          <w:p w14:paraId="6EE20AED" w14:textId="77777777" w:rsidR="00E10B40" w:rsidRPr="000D7B8E" w:rsidRDefault="00E10B40" w:rsidP="007C6AE4"/>
        </w:tc>
        <w:tc>
          <w:tcPr>
            <w:tcW w:w="505" w:type="dxa"/>
          </w:tcPr>
          <w:p w14:paraId="70CA07A7" w14:textId="77777777" w:rsidR="00E10B40" w:rsidRPr="000D7B8E" w:rsidRDefault="00384FBE" w:rsidP="00384FBE">
            <w:r>
              <w:t>5</w:t>
            </w:r>
          </w:p>
        </w:tc>
        <w:tc>
          <w:tcPr>
            <w:tcW w:w="2790" w:type="dxa"/>
          </w:tcPr>
          <w:p w14:paraId="11947EB1" w14:textId="77777777" w:rsidR="00E10B40" w:rsidRPr="000D7B8E" w:rsidRDefault="00E10B40" w:rsidP="007C6AE4">
            <w:r w:rsidRPr="000D7B8E">
              <w:t xml:space="preserve">Acer </w:t>
            </w:r>
            <w:proofErr w:type="spellStart"/>
            <w:r w:rsidRPr="000D7B8E">
              <w:t>macrophyllum</w:t>
            </w:r>
            <w:proofErr w:type="spellEnd"/>
          </w:p>
        </w:tc>
        <w:tc>
          <w:tcPr>
            <w:tcW w:w="2880" w:type="dxa"/>
          </w:tcPr>
          <w:p w14:paraId="08CD0ADF" w14:textId="77777777" w:rsidR="00E10B40" w:rsidRPr="002626B6" w:rsidRDefault="00E10B40" w:rsidP="007C6AE4">
            <w:r w:rsidRPr="002626B6">
              <w:t>Big-leaf Maple</w:t>
            </w:r>
          </w:p>
        </w:tc>
      </w:tr>
      <w:tr w:rsidR="00384FBE" w:rsidRPr="00382655" w14:paraId="360BC98A" w14:textId="77777777" w:rsidTr="00016156">
        <w:tc>
          <w:tcPr>
            <w:tcW w:w="0" w:type="auto"/>
          </w:tcPr>
          <w:p w14:paraId="10CD82F1" w14:textId="77777777" w:rsidR="00E10B40" w:rsidRPr="000D7B8E" w:rsidRDefault="00E10B40" w:rsidP="007C6AE4"/>
        </w:tc>
        <w:tc>
          <w:tcPr>
            <w:tcW w:w="505" w:type="dxa"/>
          </w:tcPr>
          <w:p w14:paraId="3725107F" w14:textId="77777777" w:rsidR="00E10B40" w:rsidRPr="000D7B8E" w:rsidRDefault="00384FBE" w:rsidP="00384FBE">
            <w:r>
              <w:t>6</w:t>
            </w:r>
          </w:p>
        </w:tc>
        <w:tc>
          <w:tcPr>
            <w:tcW w:w="2790" w:type="dxa"/>
          </w:tcPr>
          <w:p w14:paraId="23F6B3C7" w14:textId="77777777" w:rsidR="00E10B40" w:rsidRPr="000D7B8E" w:rsidRDefault="00E10B40" w:rsidP="007C6AE4">
            <w:proofErr w:type="spellStart"/>
            <w:r w:rsidRPr="000D7B8E">
              <w:t>Adenostoma</w:t>
            </w:r>
            <w:proofErr w:type="spellEnd"/>
            <w:r w:rsidRPr="000D7B8E">
              <w:t xml:space="preserve"> </w:t>
            </w:r>
            <w:proofErr w:type="spellStart"/>
            <w:r w:rsidRPr="000D7B8E">
              <w:t>fasciculatum</w:t>
            </w:r>
            <w:proofErr w:type="spellEnd"/>
          </w:p>
        </w:tc>
        <w:tc>
          <w:tcPr>
            <w:tcW w:w="2880" w:type="dxa"/>
          </w:tcPr>
          <w:p w14:paraId="4A5B9263" w14:textId="77777777" w:rsidR="00E10B40" w:rsidRPr="002626B6" w:rsidRDefault="00E10B40" w:rsidP="007C6AE4">
            <w:r w:rsidRPr="002626B6">
              <w:t>Chamise</w:t>
            </w:r>
          </w:p>
        </w:tc>
      </w:tr>
      <w:tr w:rsidR="00384FBE" w:rsidRPr="00382655" w14:paraId="6CD78CF5" w14:textId="77777777" w:rsidTr="00016156">
        <w:tc>
          <w:tcPr>
            <w:tcW w:w="0" w:type="auto"/>
          </w:tcPr>
          <w:p w14:paraId="7D3F8A59" w14:textId="77777777" w:rsidR="00E10B40" w:rsidRPr="00382655" w:rsidRDefault="00E10B40" w:rsidP="007C6AE4">
            <w:pPr>
              <w:rPr>
                <w:szCs w:val="20"/>
                <w:u w:val="thick"/>
              </w:rPr>
            </w:pPr>
          </w:p>
        </w:tc>
        <w:tc>
          <w:tcPr>
            <w:tcW w:w="505" w:type="dxa"/>
          </w:tcPr>
          <w:p w14:paraId="09AB62A9" w14:textId="77777777" w:rsidR="00E10B40" w:rsidRPr="00F44D56" w:rsidRDefault="00384FBE" w:rsidP="00384FBE">
            <w:pPr>
              <w:rPr>
                <w:szCs w:val="20"/>
              </w:rPr>
            </w:pPr>
            <w:r>
              <w:rPr>
                <w:szCs w:val="20"/>
              </w:rPr>
              <w:t>7</w:t>
            </w:r>
          </w:p>
        </w:tc>
        <w:tc>
          <w:tcPr>
            <w:tcW w:w="2790" w:type="dxa"/>
          </w:tcPr>
          <w:p w14:paraId="0EF49748" w14:textId="77777777" w:rsidR="00E10B40" w:rsidRPr="00382655" w:rsidRDefault="00E10B40" w:rsidP="007C6AE4">
            <w:pPr>
              <w:rPr>
                <w:szCs w:val="20"/>
              </w:rPr>
            </w:pPr>
            <w:r w:rsidRPr="00382655">
              <w:rPr>
                <w:szCs w:val="20"/>
                <w:u w:val="thick"/>
              </w:rPr>
              <w:t>Aesculus californica</w:t>
            </w:r>
          </w:p>
        </w:tc>
        <w:tc>
          <w:tcPr>
            <w:tcW w:w="2880" w:type="dxa"/>
          </w:tcPr>
          <w:p w14:paraId="585C6D3C" w14:textId="77777777" w:rsidR="00E10B40" w:rsidRPr="002626B6" w:rsidRDefault="00E10B40" w:rsidP="007C6AE4">
            <w:r w:rsidRPr="002626B6">
              <w:t>California Buckeye</w:t>
            </w:r>
          </w:p>
        </w:tc>
      </w:tr>
      <w:tr w:rsidR="00384FBE" w:rsidRPr="00382655" w14:paraId="304FBA8B" w14:textId="77777777" w:rsidTr="00016156">
        <w:tc>
          <w:tcPr>
            <w:tcW w:w="0" w:type="auto"/>
          </w:tcPr>
          <w:p w14:paraId="24477E01" w14:textId="77777777" w:rsidR="00E10B40" w:rsidRPr="000D7B8E" w:rsidRDefault="00E10B40" w:rsidP="007C6AE4"/>
        </w:tc>
        <w:tc>
          <w:tcPr>
            <w:tcW w:w="505" w:type="dxa"/>
          </w:tcPr>
          <w:p w14:paraId="65B9AE86" w14:textId="77777777" w:rsidR="00E10B40" w:rsidRPr="000D7B8E" w:rsidRDefault="00384FBE" w:rsidP="00384FBE">
            <w:r>
              <w:t>8</w:t>
            </w:r>
          </w:p>
        </w:tc>
        <w:tc>
          <w:tcPr>
            <w:tcW w:w="2790" w:type="dxa"/>
          </w:tcPr>
          <w:p w14:paraId="1F69336F" w14:textId="77777777" w:rsidR="00E10B40" w:rsidRPr="000D7B8E" w:rsidRDefault="00E10B40" w:rsidP="007C6AE4">
            <w:r w:rsidRPr="000D7B8E">
              <w:t xml:space="preserve">Alnus </w:t>
            </w:r>
            <w:proofErr w:type="spellStart"/>
            <w:r w:rsidRPr="000D7B8E">
              <w:t>rhombifolia</w:t>
            </w:r>
            <w:proofErr w:type="spellEnd"/>
          </w:p>
        </w:tc>
        <w:tc>
          <w:tcPr>
            <w:tcW w:w="2880" w:type="dxa"/>
          </w:tcPr>
          <w:p w14:paraId="21E6DA41" w14:textId="77777777" w:rsidR="00E10B40" w:rsidRPr="002626B6" w:rsidRDefault="00E10B40" w:rsidP="007C6AE4">
            <w:r w:rsidRPr="002626B6">
              <w:t>White Alder</w:t>
            </w:r>
          </w:p>
        </w:tc>
      </w:tr>
      <w:tr w:rsidR="00384FBE" w:rsidRPr="00382655" w14:paraId="251176CC" w14:textId="77777777" w:rsidTr="00016156">
        <w:tc>
          <w:tcPr>
            <w:tcW w:w="0" w:type="auto"/>
          </w:tcPr>
          <w:p w14:paraId="7DB4328B" w14:textId="77777777" w:rsidR="00E10B40" w:rsidRPr="000D7B8E" w:rsidRDefault="00E10B40" w:rsidP="007C6AE4"/>
        </w:tc>
        <w:tc>
          <w:tcPr>
            <w:tcW w:w="505" w:type="dxa"/>
          </w:tcPr>
          <w:p w14:paraId="05040CB7" w14:textId="77777777" w:rsidR="00E10B40" w:rsidRPr="000D7B8E" w:rsidRDefault="00384FBE" w:rsidP="00384FBE">
            <w:r>
              <w:t>9</w:t>
            </w:r>
          </w:p>
        </w:tc>
        <w:tc>
          <w:tcPr>
            <w:tcW w:w="2790" w:type="dxa"/>
          </w:tcPr>
          <w:p w14:paraId="076872AB" w14:textId="77777777" w:rsidR="00E10B40" w:rsidRPr="000D7B8E" w:rsidRDefault="00E10B40" w:rsidP="007C6AE4">
            <w:r w:rsidRPr="000D7B8E">
              <w:t xml:space="preserve">Alnus rubra </w:t>
            </w:r>
          </w:p>
        </w:tc>
        <w:tc>
          <w:tcPr>
            <w:tcW w:w="2880" w:type="dxa"/>
          </w:tcPr>
          <w:p w14:paraId="4D03C7B6" w14:textId="77777777" w:rsidR="00E10B40" w:rsidRPr="002626B6" w:rsidRDefault="00E10B40" w:rsidP="007C6AE4">
            <w:r w:rsidRPr="002626B6">
              <w:t>Red Alder</w:t>
            </w:r>
          </w:p>
        </w:tc>
      </w:tr>
      <w:tr w:rsidR="00384FBE" w:rsidRPr="00382655" w14:paraId="0FB0F0C9" w14:textId="77777777" w:rsidTr="00016156">
        <w:tc>
          <w:tcPr>
            <w:tcW w:w="0" w:type="auto"/>
          </w:tcPr>
          <w:p w14:paraId="2A07363E" w14:textId="77777777" w:rsidR="00E10B40" w:rsidRPr="000D7B8E" w:rsidRDefault="00E10B40" w:rsidP="007C6AE4"/>
        </w:tc>
        <w:tc>
          <w:tcPr>
            <w:tcW w:w="505" w:type="dxa"/>
          </w:tcPr>
          <w:p w14:paraId="71B8C2F6" w14:textId="77777777" w:rsidR="00E10B40" w:rsidRPr="000D7B8E" w:rsidRDefault="00C02AA0" w:rsidP="00384FBE">
            <w:r>
              <w:t>10</w:t>
            </w:r>
          </w:p>
        </w:tc>
        <w:tc>
          <w:tcPr>
            <w:tcW w:w="2790" w:type="dxa"/>
          </w:tcPr>
          <w:p w14:paraId="581C3A6C" w14:textId="77777777" w:rsidR="00E10B40" w:rsidRPr="000D7B8E" w:rsidRDefault="00E10B40" w:rsidP="007C6AE4">
            <w:r w:rsidRPr="000D7B8E">
              <w:t xml:space="preserve">Arbutus </w:t>
            </w:r>
            <w:proofErr w:type="spellStart"/>
            <w:r w:rsidRPr="000D7B8E">
              <w:t>menziesii</w:t>
            </w:r>
            <w:proofErr w:type="spellEnd"/>
          </w:p>
        </w:tc>
        <w:tc>
          <w:tcPr>
            <w:tcW w:w="2880" w:type="dxa"/>
          </w:tcPr>
          <w:p w14:paraId="4DFA202B" w14:textId="77777777" w:rsidR="00E10B40" w:rsidRPr="002626B6" w:rsidRDefault="00E10B40" w:rsidP="007C6AE4">
            <w:r w:rsidRPr="002626B6">
              <w:t>Pacifica Madrone</w:t>
            </w:r>
          </w:p>
        </w:tc>
      </w:tr>
      <w:tr w:rsidR="00384FBE" w:rsidRPr="00382655" w14:paraId="65A1279A" w14:textId="77777777" w:rsidTr="00016156">
        <w:tc>
          <w:tcPr>
            <w:tcW w:w="0" w:type="auto"/>
          </w:tcPr>
          <w:p w14:paraId="1211F65C" w14:textId="77777777" w:rsidR="00E10B40" w:rsidRPr="000D7B8E" w:rsidRDefault="00E10B40" w:rsidP="007C6AE4"/>
        </w:tc>
        <w:tc>
          <w:tcPr>
            <w:tcW w:w="505" w:type="dxa"/>
          </w:tcPr>
          <w:p w14:paraId="5624E8C2" w14:textId="77777777" w:rsidR="00E10B40" w:rsidRPr="000D7B8E" w:rsidRDefault="00C02AA0" w:rsidP="00384FBE">
            <w:r>
              <w:t>11</w:t>
            </w:r>
          </w:p>
        </w:tc>
        <w:tc>
          <w:tcPr>
            <w:tcW w:w="2790" w:type="dxa"/>
          </w:tcPr>
          <w:p w14:paraId="6102434D" w14:textId="77777777" w:rsidR="00E10B40" w:rsidRPr="00382655" w:rsidRDefault="00E10B40" w:rsidP="007C6AE4">
            <w:pPr>
              <w:rPr>
                <w:szCs w:val="20"/>
              </w:rPr>
            </w:pPr>
            <w:r w:rsidRPr="000D7B8E">
              <w:t>Arctostaphylos spp.</w:t>
            </w:r>
          </w:p>
        </w:tc>
        <w:tc>
          <w:tcPr>
            <w:tcW w:w="2880" w:type="dxa"/>
          </w:tcPr>
          <w:p w14:paraId="2EDCBF3C" w14:textId="7C4BEB89" w:rsidR="00E10B40" w:rsidRPr="002626B6" w:rsidRDefault="00E10B40" w:rsidP="007C6AE4">
            <w:r w:rsidRPr="002626B6">
              <w:t>Manzanita</w:t>
            </w:r>
            <w:r w:rsidR="007B6752">
              <w:t xml:space="preserve"> (California Native)</w:t>
            </w:r>
          </w:p>
        </w:tc>
      </w:tr>
      <w:tr w:rsidR="00384FBE" w:rsidRPr="00382655" w14:paraId="3148F9B6" w14:textId="77777777" w:rsidTr="00016156">
        <w:tc>
          <w:tcPr>
            <w:tcW w:w="0" w:type="auto"/>
          </w:tcPr>
          <w:p w14:paraId="727931BC" w14:textId="77777777" w:rsidR="00E10B40" w:rsidRPr="000D7B8E" w:rsidRDefault="00E10B40" w:rsidP="007C6AE4"/>
        </w:tc>
        <w:tc>
          <w:tcPr>
            <w:tcW w:w="505" w:type="dxa"/>
          </w:tcPr>
          <w:p w14:paraId="2E75DDA1" w14:textId="77777777" w:rsidR="00E10B40" w:rsidRPr="000D7B8E" w:rsidRDefault="00C02AA0" w:rsidP="00384FBE">
            <w:r>
              <w:t>1</w:t>
            </w:r>
            <w:r w:rsidR="00384FBE">
              <w:t>2</w:t>
            </w:r>
          </w:p>
        </w:tc>
        <w:tc>
          <w:tcPr>
            <w:tcW w:w="2790" w:type="dxa"/>
          </w:tcPr>
          <w:p w14:paraId="7AC4255A" w14:textId="77777777" w:rsidR="00E10B40" w:rsidRPr="000D7B8E" w:rsidRDefault="00E10B40" w:rsidP="007C6AE4">
            <w:r w:rsidRPr="000D7B8E">
              <w:t xml:space="preserve">Baccharis </w:t>
            </w:r>
            <w:proofErr w:type="spellStart"/>
            <w:r w:rsidRPr="000D7B8E">
              <w:t>pilularis</w:t>
            </w:r>
            <w:proofErr w:type="spellEnd"/>
          </w:p>
        </w:tc>
        <w:tc>
          <w:tcPr>
            <w:tcW w:w="2880" w:type="dxa"/>
          </w:tcPr>
          <w:p w14:paraId="51D9F2EB" w14:textId="77777777" w:rsidR="00E10B40" w:rsidRPr="002626B6" w:rsidRDefault="00E10B40" w:rsidP="007C6AE4">
            <w:r w:rsidRPr="002626B6">
              <w:t>Coyote Bush</w:t>
            </w:r>
          </w:p>
        </w:tc>
      </w:tr>
      <w:tr w:rsidR="00E124D3" w:rsidRPr="00382655" w14:paraId="48F31213" w14:textId="77777777" w:rsidTr="00016156">
        <w:tc>
          <w:tcPr>
            <w:tcW w:w="0" w:type="auto"/>
          </w:tcPr>
          <w:p w14:paraId="33817AF3" w14:textId="77777777" w:rsidR="00E124D3" w:rsidRPr="000D7B8E" w:rsidRDefault="00E124D3" w:rsidP="007C6AE4"/>
        </w:tc>
        <w:tc>
          <w:tcPr>
            <w:tcW w:w="505" w:type="dxa"/>
          </w:tcPr>
          <w:p w14:paraId="0956931F" w14:textId="44E2739F" w:rsidR="00E124D3" w:rsidRDefault="00E124D3" w:rsidP="00384FBE">
            <w:r>
              <w:t>13</w:t>
            </w:r>
          </w:p>
        </w:tc>
        <w:tc>
          <w:tcPr>
            <w:tcW w:w="2790" w:type="dxa"/>
          </w:tcPr>
          <w:p w14:paraId="5956D3BE" w14:textId="30764C96" w:rsidR="00E124D3" w:rsidRPr="000D7B8E" w:rsidRDefault="00E124D3" w:rsidP="007C6AE4">
            <w:r>
              <w:t>Berberis</w:t>
            </w:r>
            <w:r w:rsidRPr="000D7B8E">
              <w:t xml:space="preserve"> </w:t>
            </w:r>
            <w:proofErr w:type="spellStart"/>
            <w:r w:rsidRPr="000D7B8E">
              <w:t>aquifolium</w:t>
            </w:r>
            <w:proofErr w:type="spellEnd"/>
          </w:p>
        </w:tc>
        <w:tc>
          <w:tcPr>
            <w:tcW w:w="2880" w:type="dxa"/>
          </w:tcPr>
          <w:p w14:paraId="730604CD" w14:textId="24CB62F5" w:rsidR="00E124D3" w:rsidRPr="002626B6" w:rsidRDefault="00E124D3" w:rsidP="007C6AE4">
            <w:r w:rsidRPr="002626B6">
              <w:t>Oregon Grape</w:t>
            </w:r>
          </w:p>
        </w:tc>
      </w:tr>
      <w:tr w:rsidR="00E124D3" w:rsidRPr="00382655" w14:paraId="631EF3DE" w14:textId="77777777" w:rsidTr="00016156">
        <w:tc>
          <w:tcPr>
            <w:tcW w:w="0" w:type="auto"/>
          </w:tcPr>
          <w:p w14:paraId="57A09AE0" w14:textId="77777777" w:rsidR="00E124D3" w:rsidRPr="000D7B8E" w:rsidRDefault="00E124D3" w:rsidP="007C6AE4"/>
        </w:tc>
        <w:tc>
          <w:tcPr>
            <w:tcW w:w="505" w:type="dxa"/>
          </w:tcPr>
          <w:p w14:paraId="47626275" w14:textId="7B1FE661" w:rsidR="00E124D3" w:rsidRPr="000D7B8E" w:rsidRDefault="00E124D3" w:rsidP="00384FBE">
            <w:r>
              <w:rPr>
                <w:szCs w:val="20"/>
              </w:rPr>
              <w:t>14</w:t>
            </w:r>
          </w:p>
        </w:tc>
        <w:tc>
          <w:tcPr>
            <w:tcW w:w="2790" w:type="dxa"/>
          </w:tcPr>
          <w:p w14:paraId="24680F9A" w14:textId="4D60DF08" w:rsidR="00E124D3" w:rsidRPr="000D7B8E" w:rsidRDefault="00E124D3" w:rsidP="007C6AE4">
            <w:r w:rsidRPr="000D7B8E">
              <w:t xml:space="preserve">Betula </w:t>
            </w:r>
            <w:r>
              <w:t>occidentalis</w:t>
            </w:r>
          </w:p>
        </w:tc>
        <w:tc>
          <w:tcPr>
            <w:tcW w:w="2880" w:type="dxa"/>
          </w:tcPr>
          <w:p w14:paraId="472B4C67" w14:textId="6A74AAE5" w:rsidR="00E124D3" w:rsidRPr="002626B6" w:rsidRDefault="00E124D3" w:rsidP="007C6AE4">
            <w:r>
              <w:t>Water</w:t>
            </w:r>
            <w:r w:rsidRPr="002626B6">
              <w:t xml:space="preserve"> Birch</w:t>
            </w:r>
          </w:p>
        </w:tc>
      </w:tr>
      <w:tr w:rsidR="00E124D3" w:rsidRPr="00382655" w14:paraId="0C13A204" w14:textId="77777777" w:rsidTr="00016156">
        <w:tc>
          <w:tcPr>
            <w:tcW w:w="0" w:type="auto"/>
          </w:tcPr>
          <w:p w14:paraId="357E6D6E" w14:textId="77777777" w:rsidR="00E124D3" w:rsidRPr="00382655" w:rsidRDefault="00E124D3" w:rsidP="007C6AE4">
            <w:pPr>
              <w:rPr>
                <w:szCs w:val="20"/>
                <w:u w:val="thick"/>
              </w:rPr>
            </w:pPr>
          </w:p>
        </w:tc>
        <w:tc>
          <w:tcPr>
            <w:tcW w:w="505" w:type="dxa"/>
          </w:tcPr>
          <w:p w14:paraId="4E38F05F" w14:textId="5F0BA7D3" w:rsidR="00E124D3" w:rsidRPr="00F44D56" w:rsidRDefault="00E124D3" w:rsidP="00384FBE">
            <w:pPr>
              <w:rPr>
                <w:szCs w:val="20"/>
              </w:rPr>
            </w:pPr>
            <w:r>
              <w:t>15</w:t>
            </w:r>
          </w:p>
        </w:tc>
        <w:tc>
          <w:tcPr>
            <w:tcW w:w="2790" w:type="dxa"/>
          </w:tcPr>
          <w:p w14:paraId="796A5D6D" w14:textId="77777777" w:rsidR="00E124D3" w:rsidRPr="00382655" w:rsidRDefault="00E124D3" w:rsidP="007C6AE4">
            <w:pPr>
              <w:rPr>
                <w:szCs w:val="20"/>
              </w:rPr>
            </w:pPr>
            <w:proofErr w:type="spellStart"/>
            <w:r w:rsidRPr="00382655">
              <w:rPr>
                <w:szCs w:val="20"/>
                <w:u w:val="thick"/>
              </w:rPr>
              <w:t>Calocedrus</w:t>
            </w:r>
            <w:proofErr w:type="spellEnd"/>
            <w:r w:rsidRPr="00382655">
              <w:rPr>
                <w:szCs w:val="20"/>
                <w:u w:val="thick"/>
              </w:rPr>
              <w:t xml:space="preserve"> </w:t>
            </w:r>
            <w:proofErr w:type="spellStart"/>
            <w:r w:rsidRPr="00382655">
              <w:rPr>
                <w:szCs w:val="20"/>
                <w:u w:val="thick"/>
              </w:rPr>
              <w:t>decurrens</w:t>
            </w:r>
            <w:proofErr w:type="spellEnd"/>
          </w:p>
        </w:tc>
        <w:tc>
          <w:tcPr>
            <w:tcW w:w="2880" w:type="dxa"/>
          </w:tcPr>
          <w:p w14:paraId="008F148A" w14:textId="77777777" w:rsidR="00E124D3" w:rsidRPr="002626B6" w:rsidRDefault="00E124D3" w:rsidP="007C6AE4">
            <w:r w:rsidRPr="002626B6">
              <w:t>Incense Cedar</w:t>
            </w:r>
          </w:p>
        </w:tc>
      </w:tr>
      <w:tr w:rsidR="00E124D3" w:rsidRPr="00382655" w14:paraId="036B96FE" w14:textId="77777777" w:rsidTr="00016156">
        <w:tc>
          <w:tcPr>
            <w:tcW w:w="0" w:type="auto"/>
          </w:tcPr>
          <w:p w14:paraId="683B298D" w14:textId="77777777" w:rsidR="00E124D3" w:rsidRPr="000D7B8E" w:rsidRDefault="00E124D3" w:rsidP="007C6AE4"/>
        </w:tc>
        <w:tc>
          <w:tcPr>
            <w:tcW w:w="505" w:type="dxa"/>
          </w:tcPr>
          <w:p w14:paraId="40B5F11C" w14:textId="6B905C04" w:rsidR="00E124D3" w:rsidRPr="000D7B8E" w:rsidRDefault="00E124D3" w:rsidP="00384FBE">
            <w:r>
              <w:t>16</w:t>
            </w:r>
          </w:p>
        </w:tc>
        <w:tc>
          <w:tcPr>
            <w:tcW w:w="2790" w:type="dxa"/>
          </w:tcPr>
          <w:p w14:paraId="1EEF8A1A" w14:textId="523A9CBB" w:rsidR="00E124D3" w:rsidRPr="000D7B8E" w:rsidRDefault="00E124D3" w:rsidP="007C6AE4">
            <w:r w:rsidRPr="000D7B8E">
              <w:t>Ceanothus cuneatus</w:t>
            </w:r>
          </w:p>
        </w:tc>
        <w:tc>
          <w:tcPr>
            <w:tcW w:w="2880" w:type="dxa"/>
          </w:tcPr>
          <w:p w14:paraId="6691D37F" w14:textId="2D9B9D02" w:rsidR="00E124D3" w:rsidRPr="002626B6" w:rsidRDefault="00E124D3" w:rsidP="007C6AE4">
            <w:proofErr w:type="spellStart"/>
            <w:r w:rsidRPr="002626B6">
              <w:t>Buckbush</w:t>
            </w:r>
            <w:proofErr w:type="spellEnd"/>
          </w:p>
        </w:tc>
      </w:tr>
      <w:tr w:rsidR="00E124D3" w:rsidRPr="00382655" w14:paraId="77203C1A" w14:textId="77777777" w:rsidTr="00016156">
        <w:tc>
          <w:tcPr>
            <w:tcW w:w="0" w:type="auto"/>
          </w:tcPr>
          <w:p w14:paraId="518C384F" w14:textId="77777777" w:rsidR="00E124D3" w:rsidRPr="000D7B8E" w:rsidRDefault="00E124D3" w:rsidP="007C6AE4"/>
        </w:tc>
        <w:tc>
          <w:tcPr>
            <w:tcW w:w="505" w:type="dxa"/>
          </w:tcPr>
          <w:p w14:paraId="0B5904B8" w14:textId="1CC0D5DB" w:rsidR="00E124D3" w:rsidRPr="000D7B8E" w:rsidRDefault="00E124D3" w:rsidP="00384FBE">
            <w:r>
              <w:t>17</w:t>
            </w:r>
          </w:p>
        </w:tc>
        <w:tc>
          <w:tcPr>
            <w:tcW w:w="2790" w:type="dxa"/>
          </w:tcPr>
          <w:p w14:paraId="7116CE66" w14:textId="35239C30" w:rsidR="00E124D3" w:rsidRPr="000D7B8E" w:rsidRDefault="00E124D3" w:rsidP="007C6AE4">
            <w:r w:rsidRPr="000D7B8E">
              <w:t xml:space="preserve">Ceanothus </w:t>
            </w:r>
            <w:proofErr w:type="spellStart"/>
            <w:r w:rsidRPr="000D7B8E">
              <w:t>interrimus</w:t>
            </w:r>
            <w:proofErr w:type="spellEnd"/>
            <w:r w:rsidRPr="000D7B8E">
              <w:t xml:space="preserve">  </w:t>
            </w:r>
          </w:p>
        </w:tc>
        <w:tc>
          <w:tcPr>
            <w:tcW w:w="2880" w:type="dxa"/>
          </w:tcPr>
          <w:p w14:paraId="12F90ACE" w14:textId="51CF9437" w:rsidR="00E124D3" w:rsidRPr="002626B6" w:rsidRDefault="00E124D3" w:rsidP="007C6AE4">
            <w:proofErr w:type="spellStart"/>
            <w:r w:rsidRPr="002626B6">
              <w:t>Deerbrush</w:t>
            </w:r>
            <w:proofErr w:type="spellEnd"/>
          </w:p>
        </w:tc>
      </w:tr>
      <w:tr w:rsidR="00E124D3" w:rsidRPr="00382655" w14:paraId="1B1AF1BF" w14:textId="77777777" w:rsidTr="00016156">
        <w:tc>
          <w:tcPr>
            <w:tcW w:w="0" w:type="auto"/>
          </w:tcPr>
          <w:p w14:paraId="2AAEA549" w14:textId="77777777" w:rsidR="00E124D3" w:rsidRPr="000D7B8E" w:rsidRDefault="00E124D3" w:rsidP="007C6AE4"/>
        </w:tc>
        <w:tc>
          <w:tcPr>
            <w:tcW w:w="505" w:type="dxa"/>
          </w:tcPr>
          <w:p w14:paraId="0907B478" w14:textId="1BE32C11" w:rsidR="00E124D3" w:rsidRPr="000D7B8E" w:rsidRDefault="00E124D3" w:rsidP="00384FBE">
            <w:r>
              <w:t>18</w:t>
            </w:r>
          </w:p>
        </w:tc>
        <w:tc>
          <w:tcPr>
            <w:tcW w:w="2790" w:type="dxa"/>
          </w:tcPr>
          <w:p w14:paraId="07A315FF" w14:textId="7C17321A" w:rsidR="00E124D3" w:rsidRPr="000D7B8E" w:rsidRDefault="00E124D3" w:rsidP="007C6AE4">
            <w:r w:rsidRPr="000D7B8E">
              <w:t xml:space="preserve">Ceanothus </w:t>
            </w:r>
            <w:proofErr w:type="spellStart"/>
            <w:r w:rsidRPr="000D7B8E">
              <w:t>leucodermis</w:t>
            </w:r>
            <w:proofErr w:type="spellEnd"/>
          </w:p>
        </w:tc>
        <w:tc>
          <w:tcPr>
            <w:tcW w:w="2880" w:type="dxa"/>
          </w:tcPr>
          <w:p w14:paraId="168F862C" w14:textId="50193199" w:rsidR="00E124D3" w:rsidRPr="002626B6" w:rsidRDefault="00E124D3" w:rsidP="007C6AE4">
            <w:r w:rsidRPr="002626B6">
              <w:t>Chaparral Whitethorn</w:t>
            </w:r>
          </w:p>
        </w:tc>
      </w:tr>
      <w:tr w:rsidR="00E124D3" w:rsidRPr="00382655" w14:paraId="042377AB" w14:textId="77777777" w:rsidTr="00016156">
        <w:tc>
          <w:tcPr>
            <w:tcW w:w="0" w:type="auto"/>
          </w:tcPr>
          <w:p w14:paraId="73B8E2DB" w14:textId="77777777" w:rsidR="00E124D3" w:rsidRPr="000D7B8E" w:rsidRDefault="00E124D3" w:rsidP="007C6AE4"/>
        </w:tc>
        <w:tc>
          <w:tcPr>
            <w:tcW w:w="505" w:type="dxa"/>
          </w:tcPr>
          <w:p w14:paraId="16E3EDC9" w14:textId="27FC7823" w:rsidR="00E124D3" w:rsidRPr="000D7B8E" w:rsidRDefault="00E124D3" w:rsidP="00384FBE">
            <w:r>
              <w:t>19</w:t>
            </w:r>
          </w:p>
        </w:tc>
        <w:tc>
          <w:tcPr>
            <w:tcW w:w="2790" w:type="dxa"/>
          </w:tcPr>
          <w:p w14:paraId="4126062C" w14:textId="535B5C3E" w:rsidR="00E124D3" w:rsidRPr="000D7B8E" w:rsidRDefault="00E124D3" w:rsidP="007C6AE4">
            <w:r w:rsidRPr="000D7B8E">
              <w:t>Cercis occidentalis</w:t>
            </w:r>
          </w:p>
        </w:tc>
        <w:tc>
          <w:tcPr>
            <w:tcW w:w="2880" w:type="dxa"/>
          </w:tcPr>
          <w:p w14:paraId="6AC78AC4" w14:textId="43F45F2A" w:rsidR="00E124D3" w:rsidRPr="002626B6" w:rsidRDefault="00E124D3" w:rsidP="007C6AE4">
            <w:r w:rsidRPr="002626B6">
              <w:t>Western Redbud</w:t>
            </w:r>
          </w:p>
        </w:tc>
      </w:tr>
      <w:tr w:rsidR="00E124D3" w:rsidRPr="00382655" w14:paraId="64A5FFF7" w14:textId="77777777" w:rsidTr="00016156">
        <w:tc>
          <w:tcPr>
            <w:tcW w:w="0" w:type="auto"/>
          </w:tcPr>
          <w:p w14:paraId="5FB29557" w14:textId="77777777" w:rsidR="00E124D3" w:rsidRPr="000D7B8E" w:rsidRDefault="00E124D3" w:rsidP="007C6AE4"/>
        </w:tc>
        <w:tc>
          <w:tcPr>
            <w:tcW w:w="505" w:type="dxa"/>
          </w:tcPr>
          <w:p w14:paraId="6118099D" w14:textId="70D517BD" w:rsidR="00E124D3" w:rsidRPr="000D7B8E" w:rsidRDefault="00E124D3" w:rsidP="00384FBE">
            <w:r>
              <w:t>20</w:t>
            </w:r>
          </w:p>
        </w:tc>
        <w:tc>
          <w:tcPr>
            <w:tcW w:w="2790" w:type="dxa"/>
          </w:tcPr>
          <w:p w14:paraId="7235B229" w14:textId="70AC7FEC" w:rsidR="00E124D3" w:rsidRPr="000D7B8E" w:rsidRDefault="00E124D3" w:rsidP="007C6AE4">
            <w:proofErr w:type="spellStart"/>
            <w:r w:rsidRPr="000D7B8E">
              <w:t>Cerocarpus</w:t>
            </w:r>
            <w:proofErr w:type="spellEnd"/>
            <w:r w:rsidRPr="000D7B8E">
              <w:t xml:space="preserve"> </w:t>
            </w:r>
            <w:proofErr w:type="spellStart"/>
            <w:r w:rsidRPr="000D7B8E">
              <w:t>betuloides</w:t>
            </w:r>
            <w:proofErr w:type="spellEnd"/>
          </w:p>
        </w:tc>
        <w:tc>
          <w:tcPr>
            <w:tcW w:w="2880" w:type="dxa"/>
          </w:tcPr>
          <w:p w14:paraId="1100BED7" w14:textId="381A3318" w:rsidR="00E124D3" w:rsidRPr="002626B6" w:rsidRDefault="00E124D3" w:rsidP="007C6AE4">
            <w:r w:rsidRPr="002626B6">
              <w:t>Mountain Mahogany</w:t>
            </w:r>
          </w:p>
        </w:tc>
      </w:tr>
      <w:tr w:rsidR="00E124D3" w:rsidRPr="00382655" w14:paraId="3D5E35FC" w14:textId="77777777" w:rsidTr="00016156">
        <w:tc>
          <w:tcPr>
            <w:tcW w:w="0" w:type="auto"/>
          </w:tcPr>
          <w:p w14:paraId="4F5999F8" w14:textId="77777777" w:rsidR="00E124D3" w:rsidRPr="000D7B8E" w:rsidRDefault="00E124D3" w:rsidP="007C6AE4"/>
        </w:tc>
        <w:tc>
          <w:tcPr>
            <w:tcW w:w="505" w:type="dxa"/>
          </w:tcPr>
          <w:p w14:paraId="3B74A6DF" w14:textId="2DC387BD" w:rsidR="00E124D3" w:rsidRPr="000D7B8E" w:rsidRDefault="00E124D3" w:rsidP="00384FBE">
            <w:r>
              <w:t>21</w:t>
            </w:r>
          </w:p>
        </w:tc>
        <w:tc>
          <w:tcPr>
            <w:tcW w:w="2790" w:type="dxa"/>
          </w:tcPr>
          <w:p w14:paraId="05328272" w14:textId="53578813" w:rsidR="00E124D3" w:rsidRPr="000D7B8E" w:rsidRDefault="00E124D3" w:rsidP="007C6AE4">
            <w:proofErr w:type="spellStart"/>
            <w:r w:rsidRPr="000D7B8E">
              <w:t>Chamaebatia</w:t>
            </w:r>
            <w:proofErr w:type="spellEnd"/>
            <w:r w:rsidRPr="000D7B8E">
              <w:t xml:space="preserve"> </w:t>
            </w:r>
            <w:proofErr w:type="spellStart"/>
            <w:r w:rsidRPr="000D7B8E">
              <w:t>foliolosa</w:t>
            </w:r>
            <w:proofErr w:type="spellEnd"/>
          </w:p>
        </w:tc>
        <w:tc>
          <w:tcPr>
            <w:tcW w:w="2880" w:type="dxa"/>
          </w:tcPr>
          <w:p w14:paraId="7DC30330" w14:textId="4EAF3710" w:rsidR="00E124D3" w:rsidRPr="002626B6" w:rsidRDefault="00E124D3" w:rsidP="007C6AE4">
            <w:r w:rsidRPr="002626B6">
              <w:t>Sierra Mountain Misery</w:t>
            </w:r>
          </w:p>
        </w:tc>
      </w:tr>
      <w:tr w:rsidR="00E124D3" w:rsidRPr="00382655" w14:paraId="10403FDF" w14:textId="77777777" w:rsidTr="00016156">
        <w:tc>
          <w:tcPr>
            <w:tcW w:w="0" w:type="auto"/>
          </w:tcPr>
          <w:p w14:paraId="6249CD9A" w14:textId="77777777" w:rsidR="00E124D3" w:rsidRPr="000D7B8E" w:rsidRDefault="00E124D3" w:rsidP="007C6AE4"/>
        </w:tc>
        <w:tc>
          <w:tcPr>
            <w:tcW w:w="505" w:type="dxa"/>
          </w:tcPr>
          <w:p w14:paraId="44616A9B" w14:textId="1859D4D6" w:rsidR="00E124D3" w:rsidRPr="000D7B8E" w:rsidRDefault="00E124D3" w:rsidP="00384FBE">
            <w:r>
              <w:rPr>
                <w:szCs w:val="20"/>
              </w:rPr>
              <w:t>22</w:t>
            </w:r>
          </w:p>
        </w:tc>
        <w:tc>
          <w:tcPr>
            <w:tcW w:w="2790" w:type="dxa"/>
          </w:tcPr>
          <w:p w14:paraId="68439818" w14:textId="5DA75C51" w:rsidR="00E124D3" w:rsidRPr="000D7B8E" w:rsidRDefault="00E124D3" w:rsidP="007C6AE4">
            <w:proofErr w:type="spellStart"/>
            <w:r w:rsidRPr="00382655">
              <w:rPr>
                <w:szCs w:val="20"/>
                <w:u w:val="thick"/>
              </w:rPr>
              <w:t>Chamaecyparis</w:t>
            </w:r>
            <w:proofErr w:type="spellEnd"/>
            <w:r w:rsidRPr="00382655">
              <w:rPr>
                <w:szCs w:val="20"/>
                <w:u w:val="thick"/>
              </w:rPr>
              <w:t xml:space="preserve"> </w:t>
            </w:r>
            <w:proofErr w:type="spellStart"/>
            <w:r w:rsidRPr="00382655">
              <w:rPr>
                <w:szCs w:val="20"/>
                <w:u w:val="thick"/>
              </w:rPr>
              <w:t>lawsoniana</w:t>
            </w:r>
            <w:proofErr w:type="spellEnd"/>
          </w:p>
        </w:tc>
        <w:tc>
          <w:tcPr>
            <w:tcW w:w="2880" w:type="dxa"/>
          </w:tcPr>
          <w:p w14:paraId="042EBE1E" w14:textId="63964CAD" w:rsidR="00E124D3" w:rsidRPr="002626B6" w:rsidRDefault="00E124D3" w:rsidP="007C6AE4">
            <w:r w:rsidRPr="002626B6">
              <w:t>Port Orford-Cedar</w:t>
            </w:r>
          </w:p>
        </w:tc>
      </w:tr>
      <w:tr w:rsidR="00E124D3" w:rsidRPr="00382655" w14:paraId="0B68C887" w14:textId="77777777" w:rsidTr="00016156">
        <w:tc>
          <w:tcPr>
            <w:tcW w:w="0" w:type="auto"/>
          </w:tcPr>
          <w:p w14:paraId="0BDEFF9E" w14:textId="77777777" w:rsidR="00E124D3" w:rsidRPr="00F44D56" w:rsidRDefault="00E124D3" w:rsidP="007C6AE4">
            <w:pPr>
              <w:rPr>
                <w:szCs w:val="20"/>
              </w:rPr>
            </w:pPr>
          </w:p>
        </w:tc>
        <w:tc>
          <w:tcPr>
            <w:tcW w:w="505" w:type="dxa"/>
          </w:tcPr>
          <w:p w14:paraId="05010D52" w14:textId="3FCCAB09" w:rsidR="00E124D3" w:rsidRPr="00F44D56" w:rsidRDefault="00E124D3" w:rsidP="00384FBE">
            <w:pPr>
              <w:rPr>
                <w:szCs w:val="20"/>
              </w:rPr>
            </w:pPr>
            <w:r>
              <w:t>23</w:t>
            </w:r>
          </w:p>
        </w:tc>
        <w:tc>
          <w:tcPr>
            <w:tcW w:w="2790" w:type="dxa"/>
          </w:tcPr>
          <w:p w14:paraId="1468A9C1" w14:textId="1703717D" w:rsidR="00E124D3" w:rsidRPr="00382655" w:rsidRDefault="00E124D3" w:rsidP="007C6AE4">
            <w:pPr>
              <w:rPr>
                <w:szCs w:val="20"/>
              </w:rPr>
            </w:pPr>
            <w:proofErr w:type="spellStart"/>
            <w:r>
              <w:t>Chrysolepis</w:t>
            </w:r>
            <w:proofErr w:type="spellEnd"/>
            <w:r>
              <w:t xml:space="preserve"> </w:t>
            </w:r>
            <w:proofErr w:type="spellStart"/>
            <w:r w:rsidRPr="000D7B8E">
              <w:t>chryophylla</w:t>
            </w:r>
            <w:proofErr w:type="spellEnd"/>
          </w:p>
        </w:tc>
        <w:tc>
          <w:tcPr>
            <w:tcW w:w="2880" w:type="dxa"/>
          </w:tcPr>
          <w:p w14:paraId="0E4515FA" w14:textId="0CB7F200" w:rsidR="00E124D3" w:rsidRPr="002626B6" w:rsidRDefault="00E124D3" w:rsidP="007C6AE4">
            <w:r w:rsidRPr="002626B6">
              <w:t>Golden Chinkapin</w:t>
            </w:r>
          </w:p>
        </w:tc>
      </w:tr>
      <w:tr w:rsidR="00E124D3" w:rsidRPr="00382655" w14:paraId="7E453059" w14:textId="77777777" w:rsidTr="00016156">
        <w:tc>
          <w:tcPr>
            <w:tcW w:w="0" w:type="auto"/>
          </w:tcPr>
          <w:p w14:paraId="69A6CACE" w14:textId="77777777" w:rsidR="00E124D3" w:rsidRPr="00F44D56" w:rsidRDefault="00E124D3" w:rsidP="007C6AE4">
            <w:pPr>
              <w:rPr>
                <w:szCs w:val="20"/>
              </w:rPr>
            </w:pPr>
          </w:p>
        </w:tc>
        <w:tc>
          <w:tcPr>
            <w:tcW w:w="505" w:type="dxa"/>
          </w:tcPr>
          <w:p w14:paraId="3EBF350D" w14:textId="528324EB" w:rsidR="00E124D3" w:rsidRDefault="00E124D3" w:rsidP="00384FBE">
            <w:pPr>
              <w:rPr>
                <w:szCs w:val="20"/>
              </w:rPr>
            </w:pPr>
            <w:r>
              <w:rPr>
                <w:szCs w:val="20"/>
              </w:rPr>
              <w:t>24</w:t>
            </w:r>
          </w:p>
        </w:tc>
        <w:tc>
          <w:tcPr>
            <w:tcW w:w="2790" w:type="dxa"/>
          </w:tcPr>
          <w:p w14:paraId="486302FF" w14:textId="29EF1CC9" w:rsidR="00E124D3" w:rsidRPr="00382655" w:rsidRDefault="00E124D3" w:rsidP="007C6AE4">
            <w:pPr>
              <w:rPr>
                <w:szCs w:val="20"/>
                <w:u w:val="thick"/>
              </w:rPr>
            </w:pPr>
            <w:proofErr w:type="spellStart"/>
            <w:r w:rsidRPr="000D7B8E">
              <w:t>Cornus</w:t>
            </w:r>
            <w:proofErr w:type="spellEnd"/>
            <w:r w:rsidRPr="000D7B8E">
              <w:t xml:space="preserve"> </w:t>
            </w:r>
            <w:proofErr w:type="spellStart"/>
            <w:r w:rsidRPr="000D7B8E">
              <w:t>nuttallii</w:t>
            </w:r>
            <w:proofErr w:type="spellEnd"/>
          </w:p>
        </w:tc>
        <w:tc>
          <w:tcPr>
            <w:tcW w:w="2880" w:type="dxa"/>
          </w:tcPr>
          <w:p w14:paraId="1976D139" w14:textId="320BA8B8" w:rsidR="00E124D3" w:rsidRPr="002626B6" w:rsidRDefault="00E124D3" w:rsidP="007C6AE4">
            <w:r w:rsidRPr="002626B6">
              <w:t>Pacific Dogwood</w:t>
            </w:r>
          </w:p>
        </w:tc>
      </w:tr>
      <w:tr w:rsidR="00E124D3" w:rsidRPr="00382655" w14:paraId="08B89CA4" w14:textId="77777777" w:rsidTr="00016156">
        <w:tc>
          <w:tcPr>
            <w:tcW w:w="0" w:type="auto"/>
          </w:tcPr>
          <w:p w14:paraId="378E9E5C" w14:textId="77777777" w:rsidR="00E124D3" w:rsidRPr="00F44D56" w:rsidRDefault="00E124D3" w:rsidP="007C6AE4">
            <w:pPr>
              <w:rPr>
                <w:szCs w:val="20"/>
              </w:rPr>
            </w:pPr>
          </w:p>
        </w:tc>
        <w:tc>
          <w:tcPr>
            <w:tcW w:w="505" w:type="dxa"/>
          </w:tcPr>
          <w:p w14:paraId="755E074F" w14:textId="5BB5D3F1" w:rsidR="00E124D3" w:rsidRDefault="00E124D3" w:rsidP="00384FBE">
            <w:pPr>
              <w:rPr>
                <w:szCs w:val="20"/>
              </w:rPr>
            </w:pPr>
            <w:r>
              <w:t>25</w:t>
            </w:r>
          </w:p>
        </w:tc>
        <w:tc>
          <w:tcPr>
            <w:tcW w:w="2790" w:type="dxa"/>
          </w:tcPr>
          <w:p w14:paraId="334B6460" w14:textId="0E2E14BD" w:rsidR="00E124D3" w:rsidRPr="000D7B8E" w:rsidRDefault="00E124D3" w:rsidP="007C6AE4">
            <w:proofErr w:type="spellStart"/>
            <w:r>
              <w:t>Diplacus</w:t>
            </w:r>
            <w:proofErr w:type="spellEnd"/>
            <w:r w:rsidRPr="000D7B8E">
              <w:t xml:space="preserve"> spp.</w:t>
            </w:r>
          </w:p>
        </w:tc>
        <w:tc>
          <w:tcPr>
            <w:tcW w:w="2880" w:type="dxa"/>
          </w:tcPr>
          <w:p w14:paraId="6E568852" w14:textId="74AF3A08" w:rsidR="00E124D3" w:rsidRPr="002626B6" w:rsidRDefault="00E124D3" w:rsidP="007C6AE4">
            <w:r w:rsidRPr="002626B6">
              <w:t>Monkey Flower</w:t>
            </w:r>
            <w:r>
              <w:t xml:space="preserve"> (California Native, shrub)</w:t>
            </w:r>
          </w:p>
        </w:tc>
      </w:tr>
      <w:tr w:rsidR="00E124D3" w:rsidRPr="00382655" w14:paraId="658C4ED3" w14:textId="77777777" w:rsidTr="00016156">
        <w:tc>
          <w:tcPr>
            <w:tcW w:w="0" w:type="auto"/>
          </w:tcPr>
          <w:p w14:paraId="4DE19911" w14:textId="77777777" w:rsidR="00E124D3" w:rsidRPr="000D7B8E" w:rsidRDefault="00E124D3" w:rsidP="007C6AE4"/>
        </w:tc>
        <w:tc>
          <w:tcPr>
            <w:tcW w:w="505" w:type="dxa"/>
          </w:tcPr>
          <w:p w14:paraId="62B9F997" w14:textId="6BE85632" w:rsidR="00E124D3" w:rsidRPr="000D7B8E" w:rsidRDefault="00E124D3" w:rsidP="00384FBE">
            <w:r>
              <w:t>26</w:t>
            </w:r>
          </w:p>
        </w:tc>
        <w:tc>
          <w:tcPr>
            <w:tcW w:w="2790" w:type="dxa"/>
          </w:tcPr>
          <w:p w14:paraId="13A8FC96" w14:textId="2B86714A" w:rsidR="00E124D3" w:rsidRPr="000D7B8E" w:rsidRDefault="00E124D3" w:rsidP="007C6AE4">
            <w:proofErr w:type="spellStart"/>
            <w:r w:rsidRPr="000D7B8E">
              <w:t>Eriodoctyon</w:t>
            </w:r>
            <w:proofErr w:type="spellEnd"/>
            <w:r w:rsidRPr="000D7B8E">
              <w:t xml:space="preserve"> spp.</w:t>
            </w:r>
          </w:p>
        </w:tc>
        <w:tc>
          <w:tcPr>
            <w:tcW w:w="2880" w:type="dxa"/>
          </w:tcPr>
          <w:p w14:paraId="54EEBB17" w14:textId="5FB4F76D" w:rsidR="00E124D3" w:rsidRPr="002626B6" w:rsidRDefault="00E124D3" w:rsidP="007C6AE4">
            <w:r w:rsidRPr="002626B6">
              <w:t>Yerba Santa</w:t>
            </w:r>
          </w:p>
        </w:tc>
      </w:tr>
      <w:tr w:rsidR="00E124D3" w:rsidRPr="00382655" w14:paraId="624BF3C8" w14:textId="77777777" w:rsidTr="00016156">
        <w:tc>
          <w:tcPr>
            <w:tcW w:w="0" w:type="auto"/>
          </w:tcPr>
          <w:p w14:paraId="52B8DCF4" w14:textId="77777777" w:rsidR="00E124D3" w:rsidRPr="00382655" w:rsidRDefault="00E124D3" w:rsidP="007C6AE4">
            <w:pPr>
              <w:rPr>
                <w:szCs w:val="20"/>
                <w:u w:val="thick"/>
              </w:rPr>
            </w:pPr>
          </w:p>
        </w:tc>
        <w:tc>
          <w:tcPr>
            <w:tcW w:w="505" w:type="dxa"/>
          </w:tcPr>
          <w:p w14:paraId="1901507D" w14:textId="6619201B" w:rsidR="00E124D3" w:rsidRPr="00FF48AC" w:rsidRDefault="00E124D3" w:rsidP="00384FBE">
            <w:pPr>
              <w:rPr>
                <w:szCs w:val="20"/>
              </w:rPr>
            </w:pPr>
            <w:r>
              <w:t>27</w:t>
            </w:r>
          </w:p>
        </w:tc>
        <w:tc>
          <w:tcPr>
            <w:tcW w:w="2790" w:type="dxa"/>
          </w:tcPr>
          <w:p w14:paraId="627988B3" w14:textId="552D9950" w:rsidR="00E124D3" w:rsidRPr="00382655" w:rsidRDefault="00E124D3" w:rsidP="007C6AE4">
            <w:pPr>
              <w:rPr>
                <w:szCs w:val="20"/>
              </w:rPr>
            </w:pPr>
            <w:r w:rsidRPr="000D7B8E">
              <w:t>Fraxinus latifolia</w:t>
            </w:r>
          </w:p>
        </w:tc>
        <w:tc>
          <w:tcPr>
            <w:tcW w:w="2880" w:type="dxa"/>
          </w:tcPr>
          <w:p w14:paraId="6B7E2B31" w14:textId="540636BD" w:rsidR="00E124D3" w:rsidRPr="002626B6" w:rsidRDefault="00E124D3" w:rsidP="007C6AE4">
            <w:r w:rsidRPr="002626B6">
              <w:t>Oregon Ash</w:t>
            </w:r>
          </w:p>
        </w:tc>
      </w:tr>
      <w:tr w:rsidR="00E124D3" w:rsidRPr="00382655" w14:paraId="21951FF5" w14:textId="77777777" w:rsidTr="00016156">
        <w:tc>
          <w:tcPr>
            <w:tcW w:w="0" w:type="auto"/>
          </w:tcPr>
          <w:p w14:paraId="16D41899" w14:textId="77777777" w:rsidR="00E124D3" w:rsidRPr="000D7B8E" w:rsidRDefault="00E124D3" w:rsidP="007C6AE4"/>
        </w:tc>
        <w:tc>
          <w:tcPr>
            <w:tcW w:w="505" w:type="dxa"/>
          </w:tcPr>
          <w:p w14:paraId="61C0705C" w14:textId="09BD962D" w:rsidR="00E124D3" w:rsidRPr="000D7B8E" w:rsidRDefault="00E124D3" w:rsidP="00384FBE">
            <w:r>
              <w:t>28</w:t>
            </w:r>
          </w:p>
        </w:tc>
        <w:tc>
          <w:tcPr>
            <w:tcW w:w="2790" w:type="dxa"/>
          </w:tcPr>
          <w:p w14:paraId="2EA35DE7" w14:textId="6CF41256" w:rsidR="00E124D3" w:rsidRPr="00382655" w:rsidRDefault="00E124D3" w:rsidP="007C6AE4">
            <w:pPr>
              <w:rPr>
                <w:szCs w:val="20"/>
              </w:rPr>
            </w:pPr>
            <w:proofErr w:type="spellStart"/>
            <w:r w:rsidRPr="000D7B8E">
              <w:t>Fremontodendron</w:t>
            </w:r>
            <w:proofErr w:type="spellEnd"/>
            <w:r w:rsidRPr="000D7B8E">
              <w:t xml:space="preserve"> californica</w:t>
            </w:r>
          </w:p>
        </w:tc>
        <w:tc>
          <w:tcPr>
            <w:tcW w:w="2880" w:type="dxa"/>
          </w:tcPr>
          <w:p w14:paraId="4C5630A6" w14:textId="72C806C0" w:rsidR="00E124D3" w:rsidRPr="002626B6" w:rsidRDefault="00E124D3" w:rsidP="007C6AE4">
            <w:r w:rsidRPr="002626B6">
              <w:t>Flannel Bush</w:t>
            </w:r>
          </w:p>
        </w:tc>
      </w:tr>
      <w:tr w:rsidR="00E124D3" w:rsidRPr="00382655" w14:paraId="018003E1" w14:textId="77777777" w:rsidTr="00016156">
        <w:tc>
          <w:tcPr>
            <w:tcW w:w="0" w:type="auto"/>
          </w:tcPr>
          <w:p w14:paraId="70F7B0B3" w14:textId="77777777" w:rsidR="00E124D3" w:rsidRPr="000D7B8E" w:rsidRDefault="00E124D3" w:rsidP="007C6AE4"/>
        </w:tc>
        <w:tc>
          <w:tcPr>
            <w:tcW w:w="505" w:type="dxa"/>
          </w:tcPr>
          <w:p w14:paraId="6942B3CB" w14:textId="5DA66BC9" w:rsidR="00E124D3" w:rsidRPr="000D7B8E" w:rsidRDefault="00E124D3" w:rsidP="00384FBE">
            <w:r>
              <w:rPr>
                <w:szCs w:val="20"/>
              </w:rPr>
              <w:t>29</w:t>
            </w:r>
          </w:p>
        </w:tc>
        <w:tc>
          <w:tcPr>
            <w:tcW w:w="2790" w:type="dxa"/>
          </w:tcPr>
          <w:p w14:paraId="3EF85AD2" w14:textId="72B4C259" w:rsidR="00E124D3" w:rsidRPr="000D7B8E" w:rsidRDefault="00E124D3" w:rsidP="007C6AE4">
            <w:proofErr w:type="spellStart"/>
            <w:r>
              <w:rPr>
                <w:szCs w:val="20"/>
                <w:u w:val="thick"/>
              </w:rPr>
              <w:t>Hesperocyparis</w:t>
            </w:r>
            <w:proofErr w:type="spellEnd"/>
            <w:r w:rsidRPr="00382655">
              <w:rPr>
                <w:szCs w:val="20"/>
                <w:u w:val="thick"/>
              </w:rPr>
              <w:t xml:space="preserve"> macrocarpa</w:t>
            </w:r>
          </w:p>
        </w:tc>
        <w:tc>
          <w:tcPr>
            <w:tcW w:w="2880" w:type="dxa"/>
          </w:tcPr>
          <w:p w14:paraId="58C10F97" w14:textId="1A6C8E3F" w:rsidR="00E124D3" w:rsidRPr="002626B6" w:rsidRDefault="00E124D3" w:rsidP="007C6AE4">
            <w:r w:rsidRPr="002626B6">
              <w:t>Monterey Cypress</w:t>
            </w:r>
          </w:p>
        </w:tc>
      </w:tr>
      <w:tr w:rsidR="00E124D3" w:rsidRPr="00382655" w14:paraId="0EEB585A" w14:textId="77777777" w:rsidTr="00016156">
        <w:tc>
          <w:tcPr>
            <w:tcW w:w="0" w:type="auto"/>
          </w:tcPr>
          <w:p w14:paraId="15F68D37" w14:textId="77777777" w:rsidR="00E124D3" w:rsidRPr="000D7B8E" w:rsidRDefault="00E124D3" w:rsidP="007C6AE4"/>
        </w:tc>
        <w:tc>
          <w:tcPr>
            <w:tcW w:w="505" w:type="dxa"/>
          </w:tcPr>
          <w:p w14:paraId="2E943C5E" w14:textId="16C6C7A1" w:rsidR="00E124D3" w:rsidRDefault="00E124D3" w:rsidP="00384FBE">
            <w:r>
              <w:t>30</w:t>
            </w:r>
          </w:p>
        </w:tc>
        <w:tc>
          <w:tcPr>
            <w:tcW w:w="2790" w:type="dxa"/>
          </w:tcPr>
          <w:p w14:paraId="07DC9D45" w14:textId="1574C695" w:rsidR="00E124D3" w:rsidRPr="000D7B8E" w:rsidRDefault="00E124D3" w:rsidP="007C6AE4">
            <w:proofErr w:type="spellStart"/>
            <w:r w:rsidRPr="000D7B8E">
              <w:t>Heteromeles</w:t>
            </w:r>
            <w:proofErr w:type="spellEnd"/>
            <w:r w:rsidRPr="000D7B8E">
              <w:t xml:space="preserve"> </w:t>
            </w:r>
            <w:proofErr w:type="spellStart"/>
            <w:r w:rsidRPr="000D7B8E">
              <w:t>arbutifolia</w:t>
            </w:r>
            <w:proofErr w:type="spellEnd"/>
          </w:p>
        </w:tc>
        <w:tc>
          <w:tcPr>
            <w:tcW w:w="2880" w:type="dxa"/>
          </w:tcPr>
          <w:p w14:paraId="358A1F9B" w14:textId="76DE3DC6" w:rsidR="00E124D3" w:rsidRPr="002626B6" w:rsidRDefault="00E124D3" w:rsidP="007C6AE4">
            <w:r w:rsidRPr="002626B6">
              <w:t>Toyon</w:t>
            </w:r>
          </w:p>
        </w:tc>
      </w:tr>
      <w:tr w:rsidR="00E124D3" w:rsidRPr="00382655" w14:paraId="49CA2562" w14:textId="77777777" w:rsidTr="00016156">
        <w:tc>
          <w:tcPr>
            <w:tcW w:w="0" w:type="auto"/>
          </w:tcPr>
          <w:p w14:paraId="2721710F" w14:textId="77777777" w:rsidR="00E124D3" w:rsidRPr="000D7B8E" w:rsidRDefault="00E124D3" w:rsidP="007C6AE4"/>
        </w:tc>
        <w:tc>
          <w:tcPr>
            <w:tcW w:w="505" w:type="dxa"/>
          </w:tcPr>
          <w:p w14:paraId="48FB0745" w14:textId="0A748052" w:rsidR="00E124D3" w:rsidRPr="000D7B8E" w:rsidRDefault="00E124D3" w:rsidP="00384FBE">
            <w:r>
              <w:t>31</w:t>
            </w:r>
          </w:p>
        </w:tc>
        <w:tc>
          <w:tcPr>
            <w:tcW w:w="2790" w:type="dxa"/>
          </w:tcPr>
          <w:p w14:paraId="6152B798" w14:textId="385C79CA" w:rsidR="00E124D3" w:rsidRPr="000D7B8E" w:rsidRDefault="00E124D3" w:rsidP="007C6AE4">
            <w:proofErr w:type="spellStart"/>
            <w:r w:rsidRPr="00382655">
              <w:rPr>
                <w:szCs w:val="20"/>
                <w:u w:val="thick"/>
              </w:rPr>
              <w:t>Jugalans</w:t>
            </w:r>
            <w:proofErr w:type="spellEnd"/>
            <w:r w:rsidRPr="00382655">
              <w:rPr>
                <w:szCs w:val="20"/>
                <w:u w:val="thick"/>
              </w:rPr>
              <w:t xml:space="preserve"> californica</w:t>
            </w:r>
          </w:p>
        </w:tc>
        <w:tc>
          <w:tcPr>
            <w:tcW w:w="2880" w:type="dxa"/>
          </w:tcPr>
          <w:p w14:paraId="3D5A3C5A" w14:textId="2A5B6222" w:rsidR="00E124D3" w:rsidRPr="002626B6" w:rsidRDefault="00E124D3" w:rsidP="007C6AE4">
            <w:r w:rsidRPr="002626B6">
              <w:t>California Black Walnut</w:t>
            </w:r>
          </w:p>
        </w:tc>
      </w:tr>
      <w:tr w:rsidR="00E124D3" w:rsidRPr="00382655" w14:paraId="0E6CE22D" w14:textId="77777777" w:rsidTr="00016156">
        <w:tc>
          <w:tcPr>
            <w:tcW w:w="0" w:type="auto"/>
          </w:tcPr>
          <w:p w14:paraId="6B08EE86" w14:textId="77777777" w:rsidR="00E124D3" w:rsidRPr="000D7B8E" w:rsidRDefault="00E124D3" w:rsidP="007C6AE4"/>
        </w:tc>
        <w:tc>
          <w:tcPr>
            <w:tcW w:w="505" w:type="dxa"/>
          </w:tcPr>
          <w:p w14:paraId="50B38749" w14:textId="6118E6B8" w:rsidR="00E124D3" w:rsidRPr="000D7B8E" w:rsidRDefault="00E124D3" w:rsidP="00384FBE">
            <w:r>
              <w:t>32</w:t>
            </w:r>
          </w:p>
        </w:tc>
        <w:tc>
          <w:tcPr>
            <w:tcW w:w="2790" w:type="dxa"/>
          </w:tcPr>
          <w:p w14:paraId="1259D80F" w14:textId="71C463CA" w:rsidR="00E124D3" w:rsidRPr="000D7B8E" w:rsidRDefault="00E124D3" w:rsidP="007C6AE4">
            <w:r w:rsidRPr="000D7B8E">
              <w:t>Juniperus californica</w:t>
            </w:r>
          </w:p>
        </w:tc>
        <w:tc>
          <w:tcPr>
            <w:tcW w:w="2880" w:type="dxa"/>
          </w:tcPr>
          <w:p w14:paraId="1BC27771" w14:textId="11095359" w:rsidR="00E124D3" w:rsidRPr="002626B6" w:rsidRDefault="00E124D3" w:rsidP="007C6AE4">
            <w:r w:rsidRPr="002626B6">
              <w:t>California Juniper</w:t>
            </w:r>
          </w:p>
        </w:tc>
      </w:tr>
      <w:tr w:rsidR="00E124D3" w:rsidRPr="00382655" w14:paraId="0FCCDB7C" w14:textId="77777777" w:rsidTr="00016156">
        <w:tc>
          <w:tcPr>
            <w:tcW w:w="0" w:type="auto"/>
          </w:tcPr>
          <w:p w14:paraId="022D8DB3" w14:textId="77777777" w:rsidR="00E124D3" w:rsidRPr="00382655" w:rsidRDefault="00E124D3" w:rsidP="007C6AE4">
            <w:pPr>
              <w:rPr>
                <w:szCs w:val="20"/>
                <w:u w:val="thick"/>
              </w:rPr>
            </w:pPr>
          </w:p>
        </w:tc>
        <w:tc>
          <w:tcPr>
            <w:tcW w:w="505" w:type="dxa"/>
          </w:tcPr>
          <w:p w14:paraId="28A1CC18" w14:textId="31EB153B" w:rsidR="00E124D3" w:rsidRPr="00FF48AC" w:rsidRDefault="00E124D3" w:rsidP="00384FBE">
            <w:pPr>
              <w:rPr>
                <w:szCs w:val="20"/>
              </w:rPr>
            </w:pPr>
            <w:r>
              <w:t>33</w:t>
            </w:r>
          </w:p>
        </w:tc>
        <w:tc>
          <w:tcPr>
            <w:tcW w:w="2790" w:type="dxa"/>
          </w:tcPr>
          <w:p w14:paraId="621F73CF" w14:textId="2AC61634" w:rsidR="00E124D3" w:rsidRPr="00382655" w:rsidRDefault="00E124D3" w:rsidP="007C6AE4">
            <w:pPr>
              <w:rPr>
                <w:szCs w:val="20"/>
              </w:rPr>
            </w:pPr>
            <w:r w:rsidRPr="000D7B8E">
              <w:t xml:space="preserve">Lupinus </w:t>
            </w:r>
            <w:proofErr w:type="spellStart"/>
            <w:r>
              <w:t>albifrons</w:t>
            </w:r>
            <w:proofErr w:type="spellEnd"/>
            <w:r>
              <w:t xml:space="preserve"> or </w:t>
            </w:r>
            <w:proofErr w:type="spellStart"/>
            <w:r>
              <w:t>arboreus</w:t>
            </w:r>
            <w:proofErr w:type="spellEnd"/>
          </w:p>
        </w:tc>
        <w:tc>
          <w:tcPr>
            <w:tcW w:w="2880" w:type="dxa"/>
          </w:tcPr>
          <w:p w14:paraId="6BAABACB" w14:textId="0549FD5B" w:rsidR="00E124D3" w:rsidRPr="002626B6" w:rsidRDefault="00E124D3" w:rsidP="007C6AE4">
            <w:r w:rsidRPr="002626B6">
              <w:t xml:space="preserve">Bush </w:t>
            </w:r>
            <w:r w:rsidR="007B6752">
              <w:t xml:space="preserve">Lupine </w:t>
            </w:r>
            <w:r w:rsidRPr="002626B6">
              <w:t>or Tree Lupine</w:t>
            </w:r>
          </w:p>
        </w:tc>
      </w:tr>
      <w:tr w:rsidR="00E124D3" w:rsidRPr="00382655" w14:paraId="45AC2161" w14:textId="77777777" w:rsidTr="00016156">
        <w:tc>
          <w:tcPr>
            <w:tcW w:w="0" w:type="auto"/>
          </w:tcPr>
          <w:p w14:paraId="410CE084" w14:textId="77777777" w:rsidR="00E124D3" w:rsidRPr="000D7B8E" w:rsidRDefault="00E124D3" w:rsidP="007C6AE4"/>
        </w:tc>
        <w:tc>
          <w:tcPr>
            <w:tcW w:w="505" w:type="dxa"/>
          </w:tcPr>
          <w:p w14:paraId="260DF1D6" w14:textId="11764598" w:rsidR="00E124D3" w:rsidRPr="000D7B8E" w:rsidRDefault="00E124D3" w:rsidP="00384FBE">
            <w:r>
              <w:t>34</w:t>
            </w:r>
          </w:p>
        </w:tc>
        <w:tc>
          <w:tcPr>
            <w:tcW w:w="2790" w:type="dxa"/>
          </w:tcPr>
          <w:p w14:paraId="000355F8" w14:textId="34201642" w:rsidR="00E124D3" w:rsidRPr="000D7B8E" w:rsidRDefault="00E124D3" w:rsidP="007C6AE4">
            <w:proofErr w:type="spellStart"/>
            <w:r>
              <w:t>Nathol</w:t>
            </w:r>
            <w:r w:rsidRPr="000D7B8E">
              <w:t>ithocarpus</w:t>
            </w:r>
            <w:proofErr w:type="spellEnd"/>
            <w:r w:rsidRPr="000D7B8E">
              <w:t xml:space="preserve"> </w:t>
            </w:r>
            <w:proofErr w:type="spellStart"/>
            <w:r w:rsidRPr="000D7B8E">
              <w:t>densiflorus</w:t>
            </w:r>
            <w:proofErr w:type="spellEnd"/>
          </w:p>
        </w:tc>
        <w:tc>
          <w:tcPr>
            <w:tcW w:w="2880" w:type="dxa"/>
          </w:tcPr>
          <w:p w14:paraId="1B05B98D" w14:textId="56F8149C" w:rsidR="00E124D3" w:rsidRPr="002626B6" w:rsidRDefault="00E124D3" w:rsidP="007C6AE4">
            <w:r w:rsidRPr="002626B6">
              <w:t>Tan Oak Tanbark Oak</w:t>
            </w:r>
          </w:p>
        </w:tc>
      </w:tr>
      <w:tr w:rsidR="00E124D3" w:rsidRPr="00382655" w14:paraId="2BF8F069" w14:textId="77777777" w:rsidTr="00016156">
        <w:tc>
          <w:tcPr>
            <w:tcW w:w="0" w:type="auto"/>
          </w:tcPr>
          <w:p w14:paraId="7C202734" w14:textId="77777777" w:rsidR="00E124D3" w:rsidRPr="000D7B8E" w:rsidRDefault="00E124D3" w:rsidP="007C6AE4"/>
        </w:tc>
        <w:tc>
          <w:tcPr>
            <w:tcW w:w="505" w:type="dxa"/>
          </w:tcPr>
          <w:p w14:paraId="788CF291" w14:textId="3C9DC137" w:rsidR="00E124D3" w:rsidRDefault="00E124D3" w:rsidP="00384FBE">
            <w:r>
              <w:rPr>
                <w:szCs w:val="20"/>
              </w:rPr>
              <w:t>35</w:t>
            </w:r>
          </w:p>
        </w:tc>
        <w:tc>
          <w:tcPr>
            <w:tcW w:w="2790" w:type="dxa"/>
          </w:tcPr>
          <w:p w14:paraId="5242AE78" w14:textId="1C341A63" w:rsidR="00E124D3" w:rsidRPr="000D7B8E" w:rsidRDefault="00E124D3" w:rsidP="007C6AE4">
            <w:r w:rsidRPr="00382655">
              <w:rPr>
                <w:szCs w:val="20"/>
                <w:u w:val="thick"/>
              </w:rPr>
              <w:t xml:space="preserve">Picea </w:t>
            </w:r>
            <w:proofErr w:type="spellStart"/>
            <w:r w:rsidRPr="00382655">
              <w:rPr>
                <w:szCs w:val="20"/>
                <w:u w:val="thick"/>
              </w:rPr>
              <w:t>sitchensis</w:t>
            </w:r>
            <w:proofErr w:type="spellEnd"/>
          </w:p>
        </w:tc>
        <w:tc>
          <w:tcPr>
            <w:tcW w:w="2880" w:type="dxa"/>
          </w:tcPr>
          <w:p w14:paraId="632C0CEE" w14:textId="15E4F7B2" w:rsidR="00E124D3" w:rsidRPr="002626B6" w:rsidRDefault="00E124D3" w:rsidP="007C6AE4">
            <w:r w:rsidRPr="002626B6">
              <w:t>Sitka Spruce</w:t>
            </w:r>
          </w:p>
        </w:tc>
      </w:tr>
      <w:tr w:rsidR="00E124D3" w:rsidRPr="00382655" w14:paraId="263659D6" w14:textId="77777777" w:rsidTr="00016156">
        <w:tc>
          <w:tcPr>
            <w:tcW w:w="0" w:type="auto"/>
          </w:tcPr>
          <w:p w14:paraId="77894EA7" w14:textId="77777777" w:rsidR="00E124D3" w:rsidRPr="000D7B8E" w:rsidRDefault="00E124D3" w:rsidP="007C6AE4"/>
        </w:tc>
        <w:tc>
          <w:tcPr>
            <w:tcW w:w="505" w:type="dxa"/>
          </w:tcPr>
          <w:p w14:paraId="699B5F0A" w14:textId="22CFAB76" w:rsidR="00E124D3" w:rsidRPr="000D7B8E" w:rsidRDefault="00E124D3" w:rsidP="00384FBE">
            <w:r>
              <w:rPr>
                <w:szCs w:val="20"/>
              </w:rPr>
              <w:t>36</w:t>
            </w:r>
          </w:p>
        </w:tc>
        <w:tc>
          <w:tcPr>
            <w:tcW w:w="2790" w:type="dxa"/>
          </w:tcPr>
          <w:p w14:paraId="089A04F0" w14:textId="58CEB710" w:rsidR="00E124D3" w:rsidRPr="000D7B8E" w:rsidRDefault="00E124D3" w:rsidP="007C6AE4">
            <w:r w:rsidRPr="00382655">
              <w:rPr>
                <w:szCs w:val="20"/>
                <w:u w:val="thick"/>
              </w:rPr>
              <w:t xml:space="preserve">Pinus </w:t>
            </w:r>
            <w:proofErr w:type="spellStart"/>
            <w:r w:rsidRPr="00382655">
              <w:rPr>
                <w:szCs w:val="20"/>
                <w:u w:val="thick"/>
              </w:rPr>
              <w:t>attenuata</w:t>
            </w:r>
            <w:proofErr w:type="spellEnd"/>
          </w:p>
        </w:tc>
        <w:tc>
          <w:tcPr>
            <w:tcW w:w="2880" w:type="dxa"/>
          </w:tcPr>
          <w:p w14:paraId="17BC19CC" w14:textId="14A5FC81" w:rsidR="00E124D3" w:rsidRPr="002626B6" w:rsidRDefault="00E124D3" w:rsidP="007C6AE4">
            <w:r w:rsidRPr="002626B6">
              <w:t>Knobcone Pine</w:t>
            </w:r>
          </w:p>
        </w:tc>
      </w:tr>
      <w:tr w:rsidR="00E124D3" w:rsidRPr="00382655" w14:paraId="7C295CCE" w14:textId="77777777" w:rsidTr="00016156">
        <w:tc>
          <w:tcPr>
            <w:tcW w:w="0" w:type="auto"/>
          </w:tcPr>
          <w:p w14:paraId="0E213F76" w14:textId="77777777" w:rsidR="00E124D3" w:rsidRPr="000D7B8E" w:rsidRDefault="00E124D3" w:rsidP="007C6AE4"/>
        </w:tc>
        <w:tc>
          <w:tcPr>
            <w:tcW w:w="505" w:type="dxa"/>
          </w:tcPr>
          <w:p w14:paraId="2C8C47BE" w14:textId="340172DF" w:rsidR="00E124D3" w:rsidRPr="000D7B8E" w:rsidRDefault="00E124D3" w:rsidP="00384FBE">
            <w:r>
              <w:rPr>
                <w:szCs w:val="20"/>
              </w:rPr>
              <w:t>37</w:t>
            </w:r>
          </w:p>
        </w:tc>
        <w:tc>
          <w:tcPr>
            <w:tcW w:w="2790" w:type="dxa"/>
          </w:tcPr>
          <w:p w14:paraId="1CA90E81" w14:textId="7F22DE8E" w:rsidR="00E124D3" w:rsidRPr="00382655" w:rsidRDefault="00E124D3" w:rsidP="007C6AE4">
            <w:pPr>
              <w:rPr>
                <w:szCs w:val="20"/>
              </w:rPr>
            </w:pPr>
            <w:r w:rsidRPr="00382655">
              <w:rPr>
                <w:szCs w:val="20"/>
                <w:u w:val="thick"/>
              </w:rPr>
              <w:t>Pinus contorta</w:t>
            </w:r>
          </w:p>
        </w:tc>
        <w:tc>
          <w:tcPr>
            <w:tcW w:w="2880" w:type="dxa"/>
          </w:tcPr>
          <w:p w14:paraId="1C9E3379" w14:textId="3E585CC0" w:rsidR="00E124D3" w:rsidRPr="002626B6" w:rsidRDefault="00E124D3" w:rsidP="007C6AE4">
            <w:r w:rsidRPr="002626B6">
              <w:t>Lodgepole Pine</w:t>
            </w:r>
          </w:p>
        </w:tc>
      </w:tr>
      <w:tr w:rsidR="00E124D3" w:rsidRPr="00382655" w14:paraId="1F45AA81" w14:textId="77777777" w:rsidTr="00016156">
        <w:tc>
          <w:tcPr>
            <w:tcW w:w="0" w:type="auto"/>
          </w:tcPr>
          <w:p w14:paraId="59DA3F59" w14:textId="77777777" w:rsidR="00E124D3" w:rsidRPr="000D7B8E" w:rsidRDefault="00E124D3" w:rsidP="007C6AE4"/>
        </w:tc>
        <w:tc>
          <w:tcPr>
            <w:tcW w:w="505" w:type="dxa"/>
          </w:tcPr>
          <w:p w14:paraId="24BD248E" w14:textId="4E9A04C5" w:rsidR="00E124D3" w:rsidRPr="000D7B8E" w:rsidRDefault="00E124D3" w:rsidP="00384FBE">
            <w:r>
              <w:rPr>
                <w:szCs w:val="20"/>
              </w:rPr>
              <w:t>38</w:t>
            </w:r>
          </w:p>
        </w:tc>
        <w:tc>
          <w:tcPr>
            <w:tcW w:w="2790" w:type="dxa"/>
          </w:tcPr>
          <w:p w14:paraId="073032A8" w14:textId="78DB0087" w:rsidR="00E124D3" w:rsidRPr="000D7B8E" w:rsidRDefault="00E124D3" w:rsidP="007C6AE4">
            <w:r w:rsidRPr="00382655">
              <w:rPr>
                <w:szCs w:val="20"/>
                <w:u w:val="thick"/>
              </w:rPr>
              <w:t xml:space="preserve">Pinus </w:t>
            </w:r>
            <w:proofErr w:type="spellStart"/>
            <w:r w:rsidRPr="00382655">
              <w:rPr>
                <w:szCs w:val="20"/>
                <w:u w:val="thick"/>
              </w:rPr>
              <w:t>coulteri</w:t>
            </w:r>
            <w:proofErr w:type="spellEnd"/>
          </w:p>
        </w:tc>
        <w:tc>
          <w:tcPr>
            <w:tcW w:w="2880" w:type="dxa"/>
          </w:tcPr>
          <w:p w14:paraId="5F140D0E" w14:textId="74B3161A" w:rsidR="00E124D3" w:rsidRPr="002626B6" w:rsidRDefault="00E124D3" w:rsidP="007C6AE4">
            <w:r w:rsidRPr="002626B6">
              <w:t>Coulter Pine</w:t>
            </w:r>
          </w:p>
        </w:tc>
      </w:tr>
      <w:tr w:rsidR="00E124D3" w:rsidRPr="00382655" w14:paraId="239D3432" w14:textId="77777777" w:rsidTr="00016156">
        <w:tc>
          <w:tcPr>
            <w:tcW w:w="0" w:type="auto"/>
          </w:tcPr>
          <w:p w14:paraId="4EAAD73A" w14:textId="77777777" w:rsidR="00E124D3" w:rsidRPr="000D7B8E" w:rsidRDefault="00E124D3" w:rsidP="007C6AE4"/>
        </w:tc>
        <w:tc>
          <w:tcPr>
            <w:tcW w:w="505" w:type="dxa"/>
          </w:tcPr>
          <w:p w14:paraId="0B0FA709" w14:textId="2D171BF6" w:rsidR="00E124D3" w:rsidRPr="000D7B8E" w:rsidRDefault="00E124D3" w:rsidP="00384FBE">
            <w:r>
              <w:rPr>
                <w:szCs w:val="20"/>
              </w:rPr>
              <w:t>39</w:t>
            </w:r>
          </w:p>
        </w:tc>
        <w:tc>
          <w:tcPr>
            <w:tcW w:w="2790" w:type="dxa"/>
          </w:tcPr>
          <w:p w14:paraId="7287CB60" w14:textId="310AAC8B" w:rsidR="00E124D3" w:rsidRPr="00382655" w:rsidRDefault="00E124D3" w:rsidP="007C6AE4">
            <w:pPr>
              <w:rPr>
                <w:szCs w:val="20"/>
              </w:rPr>
            </w:pPr>
            <w:r w:rsidRPr="00382655">
              <w:rPr>
                <w:szCs w:val="20"/>
                <w:u w:val="thick"/>
              </w:rPr>
              <w:t xml:space="preserve">Pinus </w:t>
            </w:r>
            <w:proofErr w:type="spellStart"/>
            <w:r w:rsidRPr="00382655">
              <w:rPr>
                <w:szCs w:val="20"/>
                <w:u w:val="thick"/>
              </w:rPr>
              <w:t>jeffreyi</w:t>
            </w:r>
            <w:proofErr w:type="spellEnd"/>
          </w:p>
        </w:tc>
        <w:tc>
          <w:tcPr>
            <w:tcW w:w="2880" w:type="dxa"/>
          </w:tcPr>
          <w:p w14:paraId="5E920A2C" w14:textId="29D23615" w:rsidR="00E124D3" w:rsidRPr="002626B6" w:rsidRDefault="00E124D3" w:rsidP="007C6AE4">
            <w:r w:rsidRPr="002626B6">
              <w:t>Jeffrey Pine</w:t>
            </w:r>
          </w:p>
        </w:tc>
      </w:tr>
      <w:tr w:rsidR="00E124D3" w:rsidRPr="00382655" w14:paraId="69512AED" w14:textId="77777777" w:rsidTr="00016156">
        <w:tc>
          <w:tcPr>
            <w:tcW w:w="0" w:type="auto"/>
          </w:tcPr>
          <w:p w14:paraId="60E81F74" w14:textId="77777777" w:rsidR="00E124D3" w:rsidRPr="00382655" w:rsidRDefault="00E124D3" w:rsidP="007C6AE4">
            <w:pPr>
              <w:rPr>
                <w:szCs w:val="20"/>
                <w:u w:val="thick"/>
              </w:rPr>
            </w:pPr>
          </w:p>
        </w:tc>
        <w:tc>
          <w:tcPr>
            <w:tcW w:w="505" w:type="dxa"/>
          </w:tcPr>
          <w:p w14:paraId="440B954F" w14:textId="763C69A0" w:rsidR="00E124D3" w:rsidRPr="00FF48AC" w:rsidRDefault="00E124D3" w:rsidP="00384FBE">
            <w:pPr>
              <w:rPr>
                <w:szCs w:val="20"/>
              </w:rPr>
            </w:pPr>
            <w:r>
              <w:rPr>
                <w:szCs w:val="20"/>
              </w:rPr>
              <w:t>40</w:t>
            </w:r>
          </w:p>
        </w:tc>
        <w:tc>
          <w:tcPr>
            <w:tcW w:w="2790" w:type="dxa"/>
          </w:tcPr>
          <w:p w14:paraId="0B6BCE52" w14:textId="20FDC9EB" w:rsidR="00E124D3" w:rsidRPr="00382655" w:rsidRDefault="00E124D3" w:rsidP="007C6AE4">
            <w:pPr>
              <w:rPr>
                <w:szCs w:val="20"/>
              </w:rPr>
            </w:pPr>
            <w:r w:rsidRPr="00382655">
              <w:rPr>
                <w:szCs w:val="20"/>
                <w:u w:val="thick"/>
              </w:rPr>
              <w:t xml:space="preserve">Pinus </w:t>
            </w:r>
            <w:proofErr w:type="spellStart"/>
            <w:r w:rsidRPr="00382655">
              <w:rPr>
                <w:szCs w:val="20"/>
                <w:u w:val="thick"/>
              </w:rPr>
              <w:t>lambertiana</w:t>
            </w:r>
            <w:proofErr w:type="spellEnd"/>
          </w:p>
        </w:tc>
        <w:tc>
          <w:tcPr>
            <w:tcW w:w="2880" w:type="dxa"/>
          </w:tcPr>
          <w:p w14:paraId="41D6D25E" w14:textId="54C3DBE3" w:rsidR="00E124D3" w:rsidRPr="002626B6" w:rsidRDefault="00E124D3" w:rsidP="007C6AE4">
            <w:r w:rsidRPr="002626B6">
              <w:t>Sugar Pine</w:t>
            </w:r>
          </w:p>
        </w:tc>
      </w:tr>
      <w:tr w:rsidR="00E124D3" w:rsidRPr="00382655" w14:paraId="52CFE808" w14:textId="77777777" w:rsidTr="00016156">
        <w:tc>
          <w:tcPr>
            <w:tcW w:w="0" w:type="auto"/>
          </w:tcPr>
          <w:p w14:paraId="69E8AA93" w14:textId="77777777" w:rsidR="00E124D3" w:rsidRPr="00FF48AC" w:rsidRDefault="00E124D3" w:rsidP="007C6AE4">
            <w:pPr>
              <w:rPr>
                <w:szCs w:val="20"/>
              </w:rPr>
            </w:pPr>
          </w:p>
        </w:tc>
        <w:tc>
          <w:tcPr>
            <w:tcW w:w="505" w:type="dxa"/>
          </w:tcPr>
          <w:p w14:paraId="1DE4B97F" w14:textId="37C06C0F" w:rsidR="00E124D3" w:rsidRPr="00FF48AC" w:rsidRDefault="00E124D3" w:rsidP="00384FBE">
            <w:pPr>
              <w:rPr>
                <w:szCs w:val="20"/>
              </w:rPr>
            </w:pPr>
            <w:r>
              <w:rPr>
                <w:szCs w:val="20"/>
              </w:rPr>
              <w:t>41</w:t>
            </w:r>
          </w:p>
        </w:tc>
        <w:tc>
          <w:tcPr>
            <w:tcW w:w="2790" w:type="dxa"/>
          </w:tcPr>
          <w:p w14:paraId="6AAD0CC9" w14:textId="7D3E0759" w:rsidR="00E124D3" w:rsidRPr="00382655" w:rsidRDefault="00E124D3" w:rsidP="007C6AE4">
            <w:pPr>
              <w:rPr>
                <w:szCs w:val="20"/>
              </w:rPr>
            </w:pPr>
            <w:r w:rsidRPr="00382655">
              <w:rPr>
                <w:szCs w:val="20"/>
                <w:u w:val="thick"/>
              </w:rPr>
              <w:t xml:space="preserve">Pinus </w:t>
            </w:r>
            <w:proofErr w:type="spellStart"/>
            <w:r w:rsidRPr="00382655">
              <w:rPr>
                <w:szCs w:val="20"/>
                <w:u w:val="thick"/>
              </w:rPr>
              <w:t>monophylla</w:t>
            </w:r>
            <w:proofErr w:type="spellEnd"/>
          </w:p>
        </w:tc>
        <w:tc>
          <w:tcPr>
            <w:tcW w:w="2880" w:type="dxa"/>
          </w:tcPr>
          <w:p w14:paraId="0BD05815" w14:textId="3466ACC3" w:rsidR="00E124D3" w:rsidRPr="002626B6" w:rsidRDefault="00E124D3" w:rsidP="007C6AE4">
            <w:proofErr w:type="spellStart"/>
            <w:r w:rsidRPr="002626B6">
              <w:t>Singleleaf</w:t>
            </w:r>
            <w:proofErr w:type="spellEnd"/>
            <w:r w:rsidRPr="002626B6">
              <w:t xml:space="preserve"> Pinyon Pine</w:t>
            </w:r>
          </w:p>
        </w:tc>
      </w:tr>
      <w:tr w:rsidR="00E124D3" w:rsidRPr="00382655" w14:paraId="2AE65860" w14:textId="77777777" w:rsidTr="00016156">
        <w:tc>
          <w:tcPr>
            <w:tcW w:w="0" w:type="auto"/>
          </w:tcPr>
          <w:p w14:paraId="0D0562E9" w14:textId="77777777" w:rsidR="00E124D3" w:rsidRPr="00FF48AC" w:rsidRDefault="00E124D3" w:rsidP="007C6AE4">
            <w:pPr>
              <w:rPr>
                <w:szCs w:val="20"/>
              </w:rPr>
            </w:pPr>
          </w:p>
        </w:tc>
        <w:tc>
          <w:tcPr>
            <w:tcW w:w="505" w:type="dxa"/>
          </w:tcPr>
          <w:p w14:paraId="22B03C9E" w14:textId="146608BA" w:rsidR="00E124D3" w:rsidRPr="00FF48AC" w:rsidRDefault="00E124D3" w:rsidP="00384FBE">
            <w:pPr>
              <w:rPr>
                <w:szCs w:val="20"/>
              </w:rPr>
            </w:pPr>
            <w:r>
              <w:rPr>
                <w:szCs w:val="20"/>
              </w:rPr>
              <w:t>42</w:t>
            </w:r>
          </w:p>
        </w:tc>
        <w:tc>
          <w:tcPr>
            <w:tcW w:w="2790" w:type="dxa"/>
          </w:tcPr>
          <w:p w14:paraId="5E12472C" w14:textId="7BAC324A" w:rsidR="00E124D3" w:rsidRPr="00382655" w:rsidRDefault="00E124D3" w:rsidP="007C6AE4">
            <w:pPr>
              <w:rPr>
                <w:szCs w:val="20"/>
              </w:rPr>
            </w:pPr>
            <w:r w:rsidRPr="00382655">
              <w:rPr>
                <w:szCs w:val="20"/>
                <w:u w:val="thick"/>
              </w:rPr>
              <w:t xml:space="preserve">Pinus </w:t>
            </w:r>
            <w:proofErr w:type="spellStart"/>
            <w:r w:rsidRPr="00382655">
              <w:rPr>
                <w:szCs w:val="20"/>
                <w:u w:val="thick"/>
              </w:rPr>
              <w:t>monticola</w:t>
            </w:r>
            <w:proofErr w:type="spellEnd"/>
          </w:p>
        </w:tc>
        <w:tc>
          <w:tcPr>
            <w:tcW w:w="2880" w:type="dxa"/>
          </w:tcPr>
          <w:p w14:paraId="7E4151A6" w14:textId="0C13404D" w:rsidR="00E124D3" w:rsidRPr="002626B6" w:rsidRDefault="00E124D3" w:rsidP="007C6AE4">
            <w:r w:rsidRPr="002626B6">
              <w:t>Western White Pine</w:t>
            </w:r>
          </w:p>
        </w:tc>
      </w:tr>
      <w:tr w:rsidR="00E124D3" w:rsidRPr="00382655" w14:paraId="67C513CA" w14:textId="77777777" w:rsidTr="00016156">
        <w:tc>
          <w:tcPr>
            <w:tcW w:w="0" w:type="auto"/>
          </w:tcPr>
          <w:p w14:paraId="61D91325" w14:textId="77777777" w:rsidR="00E124D3" w:rsidRPr="00FF48AC" w:rsidRDefault="00E124D3" w:rsidP="007C6AE4">
            <w:pPr>
              <w:rPr>
                <w:szCs w:val="20"/>
              </w:rPr>
            </w:pPr>
          </w:p>
        </w:tc>
        <w:tc>
          <w:tcPr>
            <w:tcW w:w="505" w:type="dxa"/>
          </w:tcPr>
          <w:p w14:paraId="5FC05C17" w14:textId="4DF0150D" w:rsidR="00E124D3" w:rsidRPr="00FF48AC" w:rsidRDefault="00E124D3" w:rsidP="00384FBE">
            <w:pPr>
              <w:rPr>
                <w:szCs w:val="20"/>
              </w:rPr>
            </w:pPr>
            <w:r>
              <w:rPr>
                <w:szCs w:val="20"/>
              </w:rPr>
              <w:t>43</w:t>
            </w:r>
          </w:p>
        </w:tc>
        <w:tc>
          <w:tcPr>
            <w:tcW w:w="2790" w:type="dxa"/>
          </w:tcPr>
          <w:p w14:paraId="7199BC8A" w14:textId="7EC48605" w:rsidR="00E124D3" w:rsidRPr="00382655" w:rsidRDefault="00E124D3" w:rsidP="007C6AE4">
            <w:pPr>
              <w:rPr>
                <w:szCs w:val="20"/>
              </w:rPr>
            </w:pPr>
            <w:r w:rsidRPr="00382655">
              <w:rPr>
                <w:szCs w:val="20"/>
                <w:u w:val="thick"/>
              </w:rPr>
              <w:t>Pinus muricata</w:t>
            </w:r>
          </w:p>
        </w:tc>
        <w:tc>
          <w:tcPr>
            <w:tcW w:w="2880" w:type="dxa"/>
          </w:tcPr>
          <w:p w14:paraId="31E2E056" w14:textId="14C4509A" w:rsidR="00E124D3" w:rsidRPr="002626B6" w:rsidRDefault="00E124D3" w:rsidP="007C6AE4">
            <w:r w:rsidRPr="002626B6">
              <w:t>Bishop Pine</w:t>
            </w:r>
          </w:p>
        </w:tc>
      </w:tr>
      <w:tr w:rsidR="00E124D3" w:rsidRPr="00382655" w14:paraId="37F0E50C" w14:textId="77777777" w:rsidTr="00016156">
        <w:tc>
          <w:tcPr>
            <w:tcW w:w="0" w:type="auto"/>
          </w:tcPr>
          <w:p w14:paraId="0E951057" w14:textId="77777777" w:rsidR="00E124D3" w:rsidRPr="00FF48AC" w:rsidRDefault="00E124D3" w:rsidP="007C6AE4">
            <w:pPr>
              <w:rPr>
                <w:szCs w:val="20"/>
              </w:rPr>
            </w:pPr>
          </w:p>
        </w:tc>
        <w:tc>
          <w:tcPr>
            <w:tcW w:w="505" w:type="dxa"/>
          </w:tcPr>
          <w:p w14:paraId="07A098EC" w14:textId="3BC69643" w:rsidR="00E124D3" w:rsidRPr="00FF48AC" w:rsidRDefault="00E124D3" w:rsidP="00384FBE">
            <w:pPr>
              <w:rPr>
                <w:szCs w:val="20"/>
              </w:rPr>
            </w:pPr>
            <w:r>
              <w:rPr>
                <w:szCs w:val="20"/>
              </w:rPr>
              <w:t>44</w:t>
            </w:r>
          </w:p>
        </w:tc>
        <w:tc>
          <w:tcPr>
            <w:tcW w:w="2790" w:type="dxa"/>
          </w:tcPr>
          <w:p w14:paraId="37175BDE" w14:textId="33B3BD97" w:rsidR="00E124D3" w:rsidRPr="00382655" w:rsidRDefault="00E124D3" w:rsidP="007C6AE4">
            <w:pPr>
              <w:rPr>
                <w:szCs w:val="20"/>
              </w:rPr>
            </w:pPr>
            <w:r w:rsidRPr="00382655">
              <w:rPr>
                <w:szCs w:val="20"/>
                <w:u w:val="thick"/>
              </w:rPr>
              <w:t>Pinus ponderosa</w:t>
            </w:r>
          </w:p>
        </w:tc>
        <w:tc>
          <w:tcPr>
            <w:tcW w:w="2880" w:type="dxa"/>
          </w:tcPr>
          <w:p w14:paraId="162C2E17" w14:textId="0545BE14" w:rsidR="00E124D3" w:rsidRPr="002626B6" w:rsidRDefault="00E124D3" w:rsidP="007C6AE4">
            <w:r w:rsidRPr="002626B6">
              <w:t>Ponderosa Yellow Pine</w:t>
            </w:r>
          </w:p>
        </w:tc>
      </w:tr>
      <w:tr w:rsidR="00E124D3" w:rsidRPr="00382655" w14:paraId="51B00AB0" w14:textId="77777777" w:rsidTr="00016156">
        <w:tc>
          <w:tcPr>
            <w:tcW w:w="0" w:type="auto"/>
          </w:tcPr>
          <w:p w14:paraId="2F8FDC25" w14:textId="77777777" w:rsidR="00E124D3" w:rsidRPr="00FF48AC" w:rsidRDefault="00E124D3" w:rsidP="007C6AE4">
            <w:pPr>
              <w:rPr>
                <w:szCs w:val="20"/>
              </w:rPr>
            </w:pPr>
          </w:p>
        </w:tc>
        <w:tc>
          <w:tcPr>
            <w:tcW w:w="505" w:type="dxa"/>
          </w:tcPr>
          <w:p w14:paraId="3CFD48AA" w14:textId="4FC37AEA" w:rsidR="00E124D3" w:rsidRPr="00FF48AC" w:rsidRDefault="00E124D3" w:rsidP="00384FBE">
            <w:pPr>
              <w:rPr>
                <w:szCs w:val="20"/>
              </w:rPr>
            </w:pPr>
            <w:r>
              <w:rPr>
                <w:szCs w:val="20"/>
              </w:rPr>
              <w:t>45</w:t>
            </w:r>
          </w:p>
        </w:tc>
        <w:tc>
          <w:tcPr>
            <w:tcW w:w="2790" w:type="dxa"/>
          </w:tcPr>
          <w:p w14:paraId="5BD977B3" w14:textId="26514E35" w:rsidR="00E124D3" w:rsidRPr="00382655" w:rsidRDefault="00E124D3" w:rsidP="007C6AE4">
            <w:pPr>
              <w:rPr>
                <w:szCs w:val="20"/>
              </w:rPr>
            </w:pPr>
            <w:r w:rsidRPr="00382655">
              <w:rPr>
                <w:szCs w:val="20"/>
                <w:u w:val="thick"/>
              </w:rPr>
              <w:t>Pinus radiata</w:t>
            </w:r>
          </w:p>
        </w:tc>
        <w:tc>
          <w:tcPr>
            <w:tcW w:w="2880" w:type="dxa"/>
          </w:tcPr>
          <w:p w14:paraId="40D1F4FB" w14:textId="53946544" w:rsidR="00E124D3" w:rsidRPr="002626B6" w:rsidRDefault="00E124D3" w:rsidP="007C6AE4">
            <w:r w:rsidRPr="002626B6">
              <w:t>Monterey Pine</w:t>
            </w:r>
          </w:p>
        </w:tc>
      </w:tr>
      <w:tr w:rsidR="00E124D3" w:rsidRPr="00382655" w14:paraId="0E3C67F5" w14:textId="77777777" w:rsidTr="00016156">
        <w:tc>
          <w:tcPr>
            <w:tcW w:w="0" w:type="auto"/>
          </w:tcPr>
          <w:p w14:paraId="6996E30B" w14:textId="77777777" w:rsidR="00E124D3" w:rsidRPr="00FF48AC" w:rsidRDefault="00E124D3" w:rsidP="007C6AE4">
            <w:pPr>
              <w:rPr>
                <w:szCs w:val="20"/>
              </w:rPr>
            </w:pPr>
          </w:p>
        </w:tc>
        <w:tc>
          <w:tcPr>
            <w:tcW w:w="505" w:type="dxa"/>
          </w:tcPr>
          <w:p w14:paraId="5C91066B" w14:textId="10C41829" w:rsidR="00E124D3" w:rsidRPr="00FF48AC" w:rsidRDefault="00E124D3" w:rsidP="00384FBE">
            <w:pPr>
              <w:rPr>
                <w:szCs w:val="20"/>
              </w:rPr>
            </w:pPr>
            <w:r>
              <w:rPr>
                <w:szCs w:val="20"/>
              </w:rPr>
              <w:t>46</w:t>
            </w:r>
          </w:p>
        </w:tc>
        <w:tc>
          <w:tcPr>
            <w:tcW w:w="2790" w:type="dxa"/>
          </w:tcPr>
          <w:p w14:paraId="42B02684" w14:textId="65EE423A" w:rsidR="00E124D3" w:rsidRPr="00382655" w:rsidRDefault="00E124D3" w:rsidP="007C6AE4">
            <w:pPr>
              <w:rPr>
                <w:szCs w:val="20"/>
              </w:rPr>
            </w:pPr>
            <w:r w:rsidRPr="00382655">
              <w:rPr>
                <w:szCs w:val="20"/>
                <w:u w:val="thick"/>
              </w:rPr>
              <w:t xml:space="preserve">Pinus </w:t>
            </w:r>
            <w:proofErr w:type="spellStart"/>
            <w:r w:rsidRPr="00382655">
              <w:rPr>
                <w:szCs w:val="20"/>
                <w:u w:val="thick"/>
              </w:rPr>
              <w:t>sabiniana</w:t>
            </w:r>
            <w:proofErr w:type="spellEnd"/>
          </w:p>
        </w:tc>
        <w:tc>
          <w:tcPr>
            <w:tcW w:w="2880" w:type="dxa"/>
          </w:tcPr>
          <w:p w14:paraId="7AC26227" w14:textId="561EB8B5" w:rsidR="00E124D3" w:rsidRPr="002626B6" w:rsidRDefault="00E124D3" w:rsidP="007C6AE4">
            <w:r w:rsidRPr="002626B6">
              <w:t>Foothill Pine Grey Pine</w:t>
            </w:r>
          </w:p>
        </w:tc>
      </w:tr>
      <w:tr w:rsidR="00E124D3" w:rsidRPr="00382655" w14:paraId="7B5E26D3" w14:textId="77777777" w:rsidTr="00016156">
        <w:tc>
          <w:tcPr>
            <w:tcW w:w="0" w:type="auto"/>
          </w:tcPr>
          <w:p w14:paraId="3E6CEA29" w14:textId="77777777" w:rsidR="00E124D3" w:rsidRPr="00382655" w:rsidRDefault="00E124D3" w:rsidP="007C6AE4">
            <w:pPr>
              <w:rPr>
                <w:szCs w:val="20"/>
                <w:u w:val="thick"/>
              </w:rPr>
            </w:pPr>
          </w:p>
        </w:tc>
        <w:tc>
          <w:tcPr>
            <w:tcW w:w="505" w:type="dxa"/>
          </w:tcPr>
          <w:p w14:paraId="735FFDA9" w14:textId="16F70410" w:rsidR="00E124D3" w:rsidRPr="00FF48AC" w:rsidRDefault="00E124D3" w:rsidP="00384FBE">
            <w:pPr>
              <w:rPr>
                <w:szCs w:val="20"/>
              </w:rPr>
            </w:pPr>
            <w:r>
              <w:rPr>
                <w:szCs w:val="20"/>
              </w:rPr>
              <w:t>47</w:t>
            </w:r>
          </w:p>
        </w:tc>
        <w:tc>
          <w:tcPr>
            <w:tcW w:w="2790" w:type="dxa"/>
          </w:tcPr>
          <w:p w14:paraId="44932345" w14:textId="7A6A9ECD" w:rsidR="00E124D3" w:rsidRPr="00382655" w:rsidRDefault="00E124D3" w:rsidP="007C6AE4">
            <w:pPr>
              <w:rPr>
                <w:szCs w:val="20"/>
              </w:rPr>
            </w:pPr>
            <w:r w:rsidRPr="00382655">
              <w:rPr>
                <w:szCs w:val="20"/>
                <w:u w:val="thick"/>
              </w:rPr>
              <w:t xml:space="preserve">Pinus </w:t>
            </w:r>
            <w:proofErr w:type="spellStart"/>
            <w:r w:rsidRPr="00382655">
              <w:rPr>
                <w:szCs w:val="20"/>
                <w:u w:val="thick"/>
              </w:rPr>
              <w:t>torreyana</w:t>
            </w:r>
            <w:proofErr w:type="spellEnd"/>
          </w:p>
        </w:tc>
        <w:tc>
          <w:tcPr>
            <w:tcW w:w="2880" w:type="dxa"/>
          </w:tcPr>
          <w:p w14:paraId="5BBCF70A" w14:textId="2D6FA7B3" w:rsidR="00E124D3" w:rsidRPr="002626B6" w:rsidRDefault="00E124D3" w:rsidP="007C6AE4">
            <w:r w:rsidRPr="002626B6">
              <w:t>Torrey Pine</w:t>
            </w:r>
          </w:p>
        </w:tc>
      </w:tr>
      <w:tr w:rsidR="00E124D3" w:rsidRPr="00382655" w14:paraId="1AE61D62" w14:textId="77777777" w:rsidTr="00016156">
        <w:tc>
          <w:tcPr>
            <w:tcW w:w="0" w:type="auto"/>
          </w:tcPr>
          <w:p w14:paraId="660477F1" w14:textId="77777777" w:rsidR="00E124D3" w:rsidRPr="00382655" w:rsidRDefault="00E124D3" w:rsidP="007C6AE4">
            <w:pPr>
              <w:rPr>
                <w:szCs w:val="20"/>
                <w:u w:val="thick"/>
              </w:rPr>
            </w:pPr>
          </w:p>
        </w:tc>
        <w:tc>
          <w:tcPr>
            <w:tcW w:w="505" w:type="dxa"/>
          </w:tcPr>
          <w:p w14:paraId="547A4C2A" w14:textId="10D98E6B" w:rsidR="00E124D3" w:rsidRPr="00FF48AC" w:rsidRDefault="00E124D3" w:rsidP="00384FBE">
            <w:pPr>
              <w:rPr>
                <w:szCs w:val="20"/>
              </w:rPr>
            </w:pPr>
            <w:r>
              <w:t>48</w:t>
            </w:r>
          </w:p>
        </w:tc>
        <w:tc>
          <w:tcPr>
            <w:tcW w:w="2790" w:type="dxa"/>
          </w:tcPr>
          <w:p w14:paraId="72C8CB82" w14:textId="0EA1E202" w:rsidR="00E124D3" w:rsidRPr="00382655" w:rsidRDefault="00E124D3" w:rsidP="007C6AE4">
            <w:pPr>
              <w:rPr>
                <w:szCs w:val="20"/>
              </w:rPr>
            </w:pPr>
            <w:r w:rsidRPr="000D7B8E">
              <w:t xml:space="preserve">Platanus </w:t>
            </w:r>
            <w:proofErr w:type="spellStart"/>
            <w:r w:rsidRPr="000D7B8E">
              <w:t>racemosa</w:t>
            </w:r>
            <w:proofErr w:type="spellEnd"/>
          </w:p>
        </w:tc>
        <w:tc>
          <w:tcPr>
            <w:tcW w:w="2880" w:type="dxa"/>
          </w:tcPr>
          <w:p w14:paraId="1C343BC8" w14:textId="7ADEF8C7" w:rsidR="00E124D3" w:rsidRPr="002626B6" w:rsidRDefault="00E124D3" w:rsidP="007C6AE4">
            <w:r w:rsidRPr="002626B6">
              <w:t>California Sycamore</w:t>
            </w:r>
          </w:p>
        </w:tc>
      </w:tr>
      <w:tr w:rsidR="00E124D3" w:rsidRPr="00382655" w14:paraId="4F67E2C0" w14:textId="77777777" w:rsidTr="00016156">
        <w:tc>
          <w:tcPr>
            <w:tcW w:w="0" w:type="auto"/>
          </w:tcPr>
          <w:p w14:paraId="0901F526" w14:textId="77777777" w:rsidR="00E124D3" w:rsidRPr="00382655" w:rsidRDefault="00E124D3" w:rsidP="007C6AE4">
            <w:pPr>
              <w:rPr>
                <w:szCs w:val="20"/>
                <w:u w:val="thick"/>
              </w:rPr>
            </w:pPr>
          </w:p>
        </w:tc>
        <w:tc>
          <w:tcPr>
            <w:tcW w:w="505" w:type="dxa"/>
          </w:tcPr>
          <w:p w14:paraId="2B265D4A" w14:textId="039D2C0F" w:rsidR="00E124D3" w:rsidRPr="00FF48AC" w:rsidRDefault="00E124D3" w:rsidP="00384FBE">
            <w:pPr>
              <w:rPr>
                <w:szCs w:val="20"/>
              </w:rPr>
            </w:pPr>
            <w:r>
              <w:t>49</w:t>
            </w:r>
          </w:p>
        </w:tc>
        <w:tc>
          <w:tcPr>
            <w:tcW w:w="2790" w:type="dxa"/>
          </w:tcPr>
          <w:p w14:paraId="79D5B958" w14:textId="70007E8A" w:rsidR="00E124D3" w:rsidRPr="00382655" w:rsidRDefault="00E124D3" w:rsidP="007C6AE4">
            <w:pPr>
              <w:rPr>
                <w:szCs w:val="20"/>
              </w:rPr>
            </w:pPr>
            <w:r w:rsidRPr="000D7B8E">
              <w:t xml:space="preserve">Populus </w:t>
            </w:r>
            <w:proofErr w:type="spellStart"/>
            <w:r w:rsidRPr="000D7B8E">
              <w:t>fremontii</w:t>
            </w:r>
            <w:proofErr w:type="spellEnd"/>
          </w:p>
        </w:tc>
        <w:tc>
          <w:tcPr>
            <w:tcW w:w="2880" w:type="dxa"/>
          </w:tcPr>
          <w:p w14:paraId="17346087" w14:textId="45567BC8" w:rsidR="00E124D3" w:rsidRPr="002626B6" w:rsidRDefault="00E124D3" w:rsidP="007C6AE4">
            <w:r w:rsidRPr="002626B6">
              <w:t>Fremont Cottonwood</w:t>
            </w:r>
          </w:p>
        </w:tc>
      </w:tr>
      <w:tr w:rsidR="00E124D3" w:rsidRPr="00382655" w14:paraId="1B6062E0" w14:textId="77777777" w:rsidTr="00016156">
        <w:tc>
          <w:tcPr>
            <w:tcW w:w="0" w:type="auto"/>
          </w:tcPr>
          <w:p w14:paraId="5F72B312" w14:textId="77777777" w:rsidR="00E124D3" w:rsidRPr="00382655" w:rsidRDefault="00E124D3" w:rsidP="007C6AE4">
            <w:pPr>
              <w:rPr>
                <w:szCs w:val="20"/>
                <w:u w:val="thick"/>
              </w:rPr>
            </w:pPr>
          </w:p>
        </w:tc>
        <w:tc>
          <w:tcPr>
            <w:tcW w:w="505" w:type="dxa"/>
          </w:tcPr>
          <w:p w14:paraId="4E4C92C7" w14:textId="5BB2C8AA" w:rsidR="00E124D3" w:rsidRPr="00FF48AC" w:rsidRDefault="00E124D3" w:rsidP="00384FBE">
            <w:pPr>
              <w:rPr>
                <w:szCs w:val="20"/>
              </w:rPr>
            </w:pPr>
            <w:r>
              <w:t>50</w:t>
            </w:r>
          </w:p>
        </w:tc>
        <w:tc>
          <w:tcPr>
            <w:tcW w:w="2790" w:type="dxa"/>
          </w:tcPr>
          <w:p w14:paraId="6AA7C2F1" w14:textId="614DF0CD" w:rsidR="00E124D3" w:rsidRPr="00382655" w:rsidRDefault="00E124D3" w:rsidP="007C6AE4">
            <w:pPr>
              <w:rPr>
                <w:szCs w:val="20"/>
              </w:rPr>
            </w:pPr>
            <w:r>
              <w:t xml:space="preserve">Populus </w:t>
            </w:r>
            <w:proofErr w:type="spellStart"/>
            <w:r>
              <w:t>trichocarpa</w:t>
            </w:r>
            <w:proofErr w:type="spellEnd"/>
          </w:p>
        </w:tc>
        <w:tc>
          <w:tcPr>
            <w:tcW w:w="2880" w:type="dxa"/>
          </w:tcPr>
          <w:p w14:paraId="40EE91E9" w14:textId="75500252" w:rsidR="00E124D3" w:rsidRPr="002626B6" w:rsidRDefault="00E124D3" w:rsidP="007C6AE4">
            <w:r>
              <w:t>Black Cottonwood</w:t>
            </w:r>
          </w:p>
        </w:tc>
      </w:tr>
      <w:tr w:rsidR="00E124D3" w:rsidRPr="00382655" w14:paraId="015F1E0D" w14:textId="77777777" w:rsidTr="00016156">
        <w:tc>
          <w:tcPr>
            <w:tcW w:w="0" w:type="auto"/>
          </w:tcPr>
          <w:p w14:paraId="5BBDECF0" w14:textId="77777777" w:rsidR="00E124D3" w:rsidRPr="00382655" w:rsidRDefault="00E124D3" w:rsidP="007C6AE4">
            <w:pPr>
              <w:rPr>
                <w:szCs w:val="20"/>
                <w:u w:val="thick"/>
              </w:rPr>
            </w:pPr>
          </w:p>
        </w:tc>
        <w:tc>
          <w:tcPr>
            <w:tcW w:w="505" w:type="dxa"/>
          </w:tcPr>
          <w:p w14:paraId="20378A8E" w14:textId="5FC49318" w:rsidR="00E124D3" w:rsidRPr="00FF48AC" w:rsidRDefault="00E124D3" w:rsidP="00384FBE">
            <w:pPr>
              <w:rPr>
                <w:szCs w:val="20"/>
              </w:rPr>
            </w:pPr>
            <w:r>
              <w:t>51</w:t>
            </w:r>
          </w:p>
        </w:tc>
        <w:tc>
          <w:tcPr>
            <w:tcW w:w="2790" w:type="dxa"/>
          </w:tcPr>
          <w:p w14:paraId="0DCB3B7C" w14:textId="5FFF9388" w:rsidR="00E124D3" w:rsidRPr="00382655" w:rsidRDefault="00E124D3" w:rsidP="007C6AE4">
            <w:pPr>
              <w:rPr>
                <w:szCs w:val="20"/>
              </w:rPr>
            </w:pPr>
            <w:proofErr w:type="spellStart"/>
            <w:r w:rsidRPr="000D7B8E">
              <w:t>Populas</w:t>
            </w:r>
            <w:proofErr w:type="spellEnd"/>
            <w:r w:rsidRPr="000D7B8E">
              <w:t xml:space="preserve"> </w:t>
            </w:r>
            <w:proofErr w:type="spellStart"/>
            <w:r w:rsidRPr="000D7B8E">
              <w:t>tremulodies</w:t>
            </w:r>
            <w:proofErr w:type="spellEnd"/>
          </w:p>
        </w:tc>
        <w:tc>
          <w:tcPr>
            <w:tcW w:w="2880" w:type="dxa"/>
          </w:tcPr>
          <w:p w14:paraId="48B5CBFA" w14:textId="25520C10" w:rsidR="00E124D3" w:rsidRPr="002626B6" w:rsidRDefault="00E124D3" w:rsidP="007C6AE4">
            <w:r w:rsidRPr="002626B6">
              <w:t>Quaking Aspen</w:t>
            </w:r>
          </w:p>
        </w:tc>
      </w:tr>
      <w:tr w:rsidR="00E124D3" w:rsidRPr="00382655" w14:paraId="348307C5" w14:textId="77777777" w:rsidTr="00016156">
        <w:tc>
          <w:tcPr>
            <w:tcW w:w="0" w:type="auto"/>
          </w:tcPr>
          <w:p w14:paraId="39107F3D" w14:textId="77777777" w:rsidR="00E124D3" w:rsidRPr="00382655" w:rsidRDefault="00E124D3" w:rsidP="007C6AE4">
            <w:pPr>
              <w:rPr>
                <w:szCs w:val="20"/>
                <w:u w:val="thick"/>
              </w:rPr>
            </w:pPr>
          </w:p>
        </w:tc>
        <w:tc>
          <w:tcPr>
            <w:tcW w:w="505" w:type="dxa"/>
          </w:tcPr>
          <w:p w14:paraId="48EE0893" w14:textId="625E782B" w:rsidR="00E124D3" w:rsidRPr="00FF48AC" w:rsidRDefault="00E124D3" w:rsidP="00384FBE">
            <w:pPr>
              <w:rPr>
                <w:szCs w:val="20"/>
              </w:rPr>
            </w:pPr>
            <w:r>
              <w:rPr>
                <w:szCs w:val="20"/>
              </w:rPr>
              <w:t>52</w:t>
            </w:r>
          </w:p>
        </w:tc>
        <w:tc>
          <w:tcPr>
            <w:tcW w:w="2790" w:type="dxa"/>
          </w:tcPr>
          <w:p w14:paraId="6ECBC44B" w14:textId="05A1FABE" w:rsidR="00E124D3" w:rsidRPr="00382655" w:rsidRDefault="00E124D3" w:rsidP="007C6AE4">
            <w:pPr>
              <w:rPr>
                <w:szCs w:val="20"/>
              </w:rPr>
            </w:pPr>
            <w:proofErr w:type="spellStart"/>
            <w:r w:rsidRPr="00382655">
              <w:rPr>
                <w:szCs w:val="20"/>
                <w:u w:val="thick"/>
              </w:rPr>
              <w:t>Pseudotsuga</w:t>
            </w:r>
            <w:proofErr w:type="spellEnd"/>
            <w:r w:rsidRPr="00382655">
              <w:rPr>
                <w:szCs w:val="20"/>
                <w:u w:val="thick"/>
              </w:rPr>
              <w:t xml:space="preserve"> </w:t>
            </w:r>
            <w:proofErr w:type="spellStart"/>
            <w:r w:rsidRPr="00382655">
              <w:rPr>
                <w:szCs w:val="20"/>
                <w:u w:val="thick"/>
              </w:rPr>
              <w:t>menziessii</w:t>
            </w:r>
            <w:proofErr w:type="spellEnd"/>
          </w:p>
        </w:tc>
        <w:tc>
          <w:tcPr>
            <w:tcW w:w="2880" w:type="dxa"/>
          </w:tcPr>
          <w:p w14:paraId="1A3669BC" w14:textId="1DF1BF73" w:rsidR="00E124D3" w:rsidRPr="002626B6" w:rsidRDefault="00E124D3" w:rsidP="007C6AE4">
            <w:r w:rsidRPr="002626B6">
              <w:t>Douglas Fir</w:t>
            </w:r>
          </w:p>
        </w:tc>
      </w:tr>
      <w:tr w:rsidR="00E124D3" w:rsidRPr="00382655" w14:paraId="06B73CA5" w14:textId="77777777" w:rsidTr="00016156">
        <w:tc>
          <w:tcPr>
            <w:tcW w:w="0" w:type="auto"/>
          </w:tcPr>
          <w:p w14:paraId="21CDEC6E" w14:textId="77777777" w:rsidR="00E124D3" w:rsidRPr="000D7B8E" w:rsidRDefault="00E124D3" w:rsidP="007C6AE4"/>
        </w:tc>
        <w:tc>
          <w:tcPr>
            <w:tcW w:w="505" w:type="dxa"/>
          </w:tcPr>
          <w:p w14:paraId="73F405F5" w14:textId="53122000" w:rsidR="00E124D3" w:rsidRPr="000D7B8E" w:rsidRDefault="00E124D3" w:rsidP="00384FBE">
            <w:r>
              <w:t>53</w:t>
            </w:r>
          </w:p>
        </w:tc>
        <w:tc>
          <w:tcPr>
            <w:tcW w:w="2790" w:type="dxa"/>
          </w:tcPr>
          <w:p w14:paraId="73958B93" w14:textId="66927EA4" w:rsidR="00E124D3" w:rsidRPr="000D7B8E" w:rsidRDefault="00E124D3" w:rsidP="007C6AE4">
            <w:r w:rsidRPr="000D7B8E">
              <w:t xml:space="preserve">Pteridium </w:t>
            </w:r>
            <w:proofErr w:type="spellStart"/>
            <w:r w:rsidRPr="000D7B8E">
              <w:t>aquilinium</w:t>
            </w:r>
            <w:proofErr w:type="spellEnd"/>
          </w:p>
        </w:tc>
        <w:tc>
          <w:tcPr>
            <w:tcW w:w="2880" w:type="dxa"/>
          </w:tcPr>
          <w:p w14:paraId="4B18851B" w14:textId="3CDF28A4" w:rsidR="00E124D3" w:rsidRPr="002626B6" w:rsidRDefault="00E124D3" w:rsidP="007C6AE4">
            <w:r w:rsidRPr="002626B6">
              <w:t>Bracken Fern</w:t>
            </w:r>
          </w:p>
        </w:tc>
      </w:tr>
      <w:tr w:rsidR="00E124D3" w:rsidRPr="00382655" w14:paraId="0BE45D47" w14:textId="77777777" w:rsidTr="00016156">
        <w:tc>
          <w:tcPr>
            <w:tcW w:w="0" w:type="auto"/>
          </w:tcPr>
          <w:p w14:paraId="3E9E45A2" w14:textId="77777777" w:rsidR="00E124D3" w:rsidRPr="000D7B8E" w:rsidRDefault="00E124D3" w:rsidP="007C6AE4"/>
        </w:tc>
        <w:tc>
          <w:tcPr>
            <w:tcW w:w="505" w:type="dxa"/>
          </w:tcPr>
          <w:p w14:paraId="58E21A76" w14:textId="546CE1CF" w:rsidR="00E124D3" w:rsidRPr="000D7B8E" w:rsidRDefault="00E124D3" w:rsidP="00384FBE">
            <w:r>
              <w:t>54</w:t>
            </w:r>
          </w:p>
        </w:tc>
        <w:tc>
          <w:tcPr>
            <w:tcW w:w="2790" w:type="dxa"/>
          </w:tcPr>
          <w:p w14:paraId="751E0D10" w14:textId="6809ADE8" w:rsidR="00E124D3" w:rsidRPr="000D7B8E" w:rsidRDefault="00E124D3" w:rsidP="007C6AE4">
            <w:r w:rsidRPr="000D7B8E">
              <w:t xml:space="preserve">Quercus </w:t>
            </w:r>
            <w:proofErr w:type="spellStart"/>
            <w:r w:rsidRPr="000D7B8E">
              <w:t>agrifolia</w:t>
            </w:r>
            <w:proofErr w:type="spellEnd"/>
          </w:p>
        </w:tc>
        <w:tc>
          <w:tcPr>
            <w:tcW w:w="2880" w:type="dxa"/>
          </w:tcPr>
          <w:p w14:paraId="1CE803BE" w14:textId="758821E5" w:rsidR="00E124D3" w:rsidRPr="002626B6" w:rsidRDefault="00E124D3" w:rsidP="007C6AE4">
            <w:r w:rsidRPr="002626B6">
              <w:t>Coastal Live Oak</w:t>
            </w:r>
          </w:p>
        </w:tc>
      </w:tr>
      <w:tr w:rsidR="00E124D3" w:rsidRPr="00382655" w14:paraId="2BAA5A66" w14:textId="77777777" w:rsidTr="00016156">
        <w:tc>
          <w:tcPr>
            <w:tcW w:w="0" w:type="auto"/>
          </w:tcPr>
          <w:p w14:paraId="52DB2AAF" w14:textId="77777777" w:rsidR="00E124D3" w:rsidRDefault="00E124D3" w:rsidP="007C6AE4"/>
        </w:tc>
        <w:tc>
          <w:tcPr>
            <w:tcW w:w="505" w:type="dxa"/>
          </w:tcPr>
          <w:p w14:paraId="3D0156C3" w14:textId="074A81F7" w:rsidR="00E124D3" w:rsidRDefault="00E124D3" w:rsidP="00384FBE">
            <w:r>
              <w:t>55</w:t>
            </w:r>
          </w:p>
        </w:tc>
        <w:tc>
          <w:tcPr>
            <w:tcW w:w="2790" w:type="dxa"/>
          </w:tcPr>
          <w:p w14:paraId="776A52D9" w14:textId="66A8A06C" w:rsidR="00E124D3" w:rsidRPr="000D7B8E" w:rsidRDefault="00E124D3" w:rsidP="007C6AE4">
            <w:r w:rsidRPr="000D7B8E">
              <w:t xml:space="preserve">Quercus </w:t>
            </w:r>
            <w:proofErr w:type="spellStart"/>
            <w:r w:rsidRPr="000D7B8E">
              <w:t>chrysolepsis</w:t>
            </w:r>
            <w:proofErr w:type="spellEnd"/>
            <w:r w:rsidRPr="000D7B8E">
              <w:t xml:space="preserve">  </w:t>
            </w:r>
          </w:p>
        </w:tc>
        <w:tc>
          <w:tcPr>
            <w:tcW w:w="2880" w:type="dxa"/>
          </w:tcPr>
          <w:p w14:paraId="44F95122" w14:textId="3EF2E9FF" w:rsidR="00E124D3" w:rsidRPr="002626B6" w:rsidRDefault="00E124D3" w:rsidP="007C6AE4">
            <w:r w:rsidRPr="002626B6">
              <w:t>Canyon Live Oak</w:t>
            </w:r>
          </w:p>
        </w:tc>
      </w:tr>
      <w:tr w:rsidR="00E124D3" w:rsidRPr="00382655" w14:paraId="72BB575A" w14:textId="77777777" w:rsidTr="00016156">
        <w:tc>
          <w:tcPr>
            <w:tcW w:w="0" w:type="auto"/>
          </w:tcPr>
          <w:p w14:paraId="415AB4C0" w14:textId="77777777" w:rsidR="00E124D3" w:rsidRPr="000D7B8E" w:rsidRDefault="00E124D3" w:rsidP="007C6AE4"/>
        </w:tc>
        <w:tc>
          <w:tcPr>
            <w:tcW w:w="505" w:type="dxa"/>
          </w:tcPr>
          <w:p w14:paraId="4FD4FE58" w14:textId="563B903C" w:rsidR="00E124D3" w:rsidRPr="000D7B8E" w:rsidRDefault="00E124D3" w:rsidP="00384FBE">
            <w:r>
              <w:t>56</w:t>
            </w:r>
          </w:p>
        </w:tc>
        <w:tc>
          <w:tcPr>
            <w:tcW w:w="2790" w:type="dxa"/>
          </w:tcPr>
          <w:p w14:paraId="392E5295" w14:textId="2AE0D9F6" w:rsidR="00E124D3" w:rsidRPr="000D7B8E" w:rsidRDefault="00E124D3" w:rsidP="007C6AE4">
            <w:r w:rsidRPr="000D7B8E">
              <w:t xml:space="preserve">Quercus </w:t>
            </w:r>
            <w:proofErr w:type="spellStart"/>
            <w:r w:rsidRPr="000D7B8E">
              <w:t>douglasii</w:t>
            </w:r>
            <w:proofErr w:type="spellEnd"/>
          </w:p>
        </w:tc>
        <w:tc>
          <w:tcPr>
            <w:tcW w:w="2880" w:type="dxa"/>
          </w:tcPr>
          <w:p w14:paraId="4122E516" w14:textId="6A0B989A" w:rsidR="00E124D3" w:rsidRPr="002626B6" w:rsidRDefault="00E124D3" w:rsidP="007C6AE4">
            <w:r w:rsidRPr="002626B6">
              <w:t>Blue Oak</w:t>
            </w:r>
          </w:p>
        </w:tc>
      </w:tr>
      <w:tr w:rsidR="00E124D3" w:rsidRPr="00382655" w14:paraId="406DE8BF" w14:textId="77777777" w:rsidTr="00016156">
        <w:tc>
          <w:tcPr>
            <w:tcW w:w="0" w:type="auto"/>
          </w:tcPr>
          <w:p w14:paraId="18131A26" w14:textId="77777777" w:rsidR="00E124D3" w:rsidRPr="00FF48AC" w:rsidRDefault="00E124D3" w:rsidP="007C6AE4">
            <w:pPr>
              <w:rPr>
                <w:szCs w:val="20"/>
              </w:rPr>
            </w:pPr>
          </w:p>
        </w:tc>
        <w:tc>
          <w:tcPr>
            <w:tcW w:w="505" w:type="dxa"/>
          </w:tcPr>
          <w:p w14:paraId="2FDEE06C" w14:textId="5239FA09" w:rsidR="00E124D3" w:rsidRPr="00FF48AC" w:rsidRDefault="00E124D3" w:rsidP="00384FBE">
            <w:pPr>
              <w:rPr>
                <w:szCs w:val="20"/>
              </w:rPr>
            </w:pPr>
            <w:r>
              <w:t>57</w:t>
            </w:r>
          </w:p>
        </w:tc>
        <w:tc>
          <w:tcPr>
            <w:tcW w:w="2790" w:type="dxa"/>
          </w:tcPr>
          <w:p w14:paraId="1454670E" w14:textId="0BE2A634" w:rsidR="00E124D3" w:rsidRPr="00382655" w:rsidRDefault="00E124D3" w:rsidP="007C6AE4">
            <w:pPr>
              <w:rPr>
                <w:szCs w:val="20"/>
              </w:rPr>
            </w:pPr>
            <w:r w:rsidRPr="000D7B8E">
              <w:t xml:space="preserve">Quercus </w:t>
            </w:r>
            <w:proofErr w:type="spellStart"/>
            <w:r w:rsidRPr="000D7B8E">
              <w:t>kelloggii</w:t>
            </w:r>
            <w:proofErr w:type="spellEnd"/>
          </w:p>
        </w:tc>
        <w:tc>
          <w:tcPr>
            <w:tcW w:w="2880" w:type="dxa"/>
          </w:tcPr>
          <w:p w14:paraId="05023312" w14:textId="03101DCD" w:rsidR="00E124D3" w:rsidRPr="002626B6" w:rsidRDefault="00E124D3" w:rsidP="007C6AE4">
            <w:r w:rsidRPr="002626B6">
              <w:t>California Black Oak</w:t>
            </w:r>
          </w:p>
        </w:tc>
      </w:tr>
      <w:tr w:rsidR="00E124D3" w:rsidRPr="00382655" w14:paraId="3B254BE9" w14:textId="77777777" w:rsidTr="00016156">
        <w:tc>
          <w:tcPr>
            <w:tcW w:w="0" w:type="auto"/>
          </w:tcPr>
          <w:p w14:paraId="5386AB7F" w14:textId="77777777" w:rsidR="00E124D3" w:rsidRPr="000D7B8E" w:rsidRDefault="00E124D3" w:rsidP="007C6AE4"/>
        </w:tc>
        <w:tc>
          <w:tcPr>
            <w:tcW w:w="505" w:type="dxa"/>
          </w:tcPr>
          <w:p w14:paraId="706E053E" w14:textId="6F4744CE" w:rsidR="00E124D3" w:rsidRPr="000D7B8E" w:rsidRDefault="00E124D3" w:rsidP="00384FBE">
            <w:r>
              <w:t>58</w:t>
            </w:r>
          </w:p>
        </w:tc>
        <w:tc>
          <w:tcPr>
            <w:tcW w:w="2790" w:type="dxa"/>
          </w:tcPr>
          <w:p w14:paraId="47CC211F" w14:textId="5E3EC50D" w:rsidR="00E124D3" w:rsidRPr="000D7B8E" w:rsidRDefault="00E124D3" w:rsidP="007C6AE4">
            <w:r w:rsidRPr="000D7B8E">
              <w:t>Quercus lobata</w:t>
            </w:r>
          </w:p>
        </w:tc>
        <w:tc>
          <w:tcPr>
            <w:tcW w:w="2880" w:type="dxa"/>
          </w:tcPr>
          <w:p w14:paraId="7D1F7701" w14:textId="74EB7ED1" w:rsidR="00E124D3" w:rsidRPr="002626B6" w:rsidRDefault="00E124D3" w:rsidP="007C6AE4">
            <w:r w:rsidRPr="002626B6">
              <w:t>Valley Oak</w:t>
            </w:r>
          </w:p>
        </w:tc>
      </w:tr>
      <w:tr w:rsidR="00E124D3" w:rsidRPr="00382655" w14:paraId="05FC0204" w14:textId="77777777" w:rsidTr="00016156">
        <w:tc>
          <w:tcPr>
            <w:tcW w:w="0" w:type="auto"/>
          </w:tcPr>
          <w:p w14:paraId="20DE0EE0" w14:textId="77777777" w:rsidR="00E124D3" w:rsidRPr="000D7B8E" w:rsidRDefault="00E124D3" w:rsidP="007C6AE4"/>
        </w:tc>
        <w:tc>
          <w:tcPr>
            <w:tcW w:w="505" w:type="dxa"/>
          </w:tcPr>
          <w:p w14:paraId="01ED6A11" w14:textId="33580E5E" w:rsidR="00E124D3" w:rsidRPr="000D7B8E" w:rsidRDefault="00E124D3" w:rsidP="00384FBE">
            <w:r>
              <w:t>59</w:t>
            </w:r>
          </w:p>
        </w:tc>
        <w:tc>
          <w:tcPr>
            <w:tcW w:w="2790" w:type="dxa"/>
          </w:tcPr>
          <w:p w14:paraId="0C0AB49E" w14:textId="36BCB8E9" w:rsidR="00E124D3" w:rsidRPr="000D7B8E" w:rsidRDefault="00E124D3" w:rsidP="007C6AE4">
            <w:r w:rsidRPr="000D7B8E">
              <w:t xml:space="preserve">Quercus </w:t>
            </w:r>
            <w:proofErr w:type="spellStart"/>
            <w:r w:rsidRPr="000D7B8E">
              <w:t>wilezinii</w:t>
            </w:r>
            <w:proofErr w:type="spellEnd"/>
          </w:p>
        </w:tc>
        <w:tc>
          <w:tcPr>
            <w:tcW w:w="2880" w:type="dxa"/>
          </w:tcPr>
          <w:p w14:paraId="11BFCBD9" w14:textId="25D5D268" w:rsidR="00E124D3" w:rsidRPr="002626B6" w:rsidRDefault="00E124D3" w:rsidP="007C6AE4">
            <w:r w:rsidRPr="002626B6">
              <w:t>Interior Live Oak</w:t>
            </w:r>
          </w:p>
        </w:tc>
      </w:tr>
      <w:tr w:rsidR="00E124D3" w:rsidRPr="00382655" w14:paraId="40D69F6F" w14:textId="77777777" w:rsidTr="00016156">
        <w:tc>
          <w:tcPr>
            <w:tcW w:w="0" w:type="auto"/>
          </w:tcPr>
          <w:p w14:paraId="2FE614E8" w14:textId="77777777" w:rsidR="00E124D3" w:rsidRPr="000D7B8E" w:rsidRDefault="00E124D3" w:rsidP="007C6AE4"/>
        </w:tc>
        <w:tc>
          <w:tcPr>
            <w:tcW w:w="505" w:type="dxa"/>
          </w:tcPr>
          <w:p w14:paraId="28BCC204" w14:textId="34AA1238" w:rsidR="00E124D3" w:rsidRPr="000D7B8E" w:rsidRDefault="00E124D3" w:rsidP="007C6AE4">
            <w:r>
              <w:t>60</w:t>
            </w:r>
          </w:p>
        </w:tc>
        <w:tc>
          <w:tcPr>
            <w:tcW w:w="2790" w:type="dxa"/>
          </w:tcPr>
          <w:p w14:paraId="6C6BD859" w14:textId="67E273D8" w:rsidR="00E124D3" w:rsidRPr="000D7B8E" w:rsidRDefault="00E124D3" w:rsidP="007C6AE4">
            <w:r w:rsidRPr="000D7B8E">
              <w:t>Rhamnus spp.</w:t>
            </w:r>
          </w:p>
        </w:tc>
        <w:tc>
          <w:tcPr>
            <w:tcW w:w="2880" w:type="dxa"/>
          </w:tcPr>
          <w:p w14:paraId="0057BC12" w14:textId="407059E7" w:rsidR="00E124D3" w:rsidRPr="002626B6" w:rsidRDefault="00E124D3" w:rsidP="007C6AE4">
            <w:r w:rsidRPr="002626B6">
              <w:t>Coffee Berry</w:t>
            </w:r>
          </w:p>
        </w:tc>
      </w:tr>
      <w:tr w:rsidR="00E124D3" w:rsidRPr="00382655" w14:paraId="67BD08D7" w14:textId="77777777" w:rsidTr="00016156">
        <w:tc>
          <w:tcPr>
            <w:tcW w:w="0" w:type="auto"/>
          </w:tcPr>
          <w:p w14:paraId="04AF3534" w14:textId="77777777" w:rsidR="00E124D3" w:rsidRPr="000D7B8E" w:rsidRDefault="00E124D3" w:rsidP="007C6AE4"/>
        </w:tc>
        <w:tc>
          <w:tcPr>
            <w:tcW w:w="505" w:type="dxa"/>
          </w:tcPr>
          <w:p w14:paraId="5098BF84" w14:textId="6B7ED689" w:rsidR="00E124D3" w:rsidRPr="000D7B8E" w:rsidRDefault="00E124D3" w:rsidP="00384FBE">
            <w:r>
              <w:t>61</w:t>
            </w:r>
          </w:p>
        </w:tc>
        <w:tc>
          <w:tcPr>
            <w:tcW w:w="2790" w:type="dxa"/>
          </w:tcPr>
          <w:p w14:paraId="0EF80A91" w14:textId="78C0775A" w:rsidR="00E124D3" w:rsidRPr="000D7B8E" w:rsidRDefault="00E124D3" w:rsidP="007C6AE4">
            <w:r w:rsidRPr="000D7B8E">
              <w:t xml:space="preserve">Rhododendron </w:t>
            </w:r>
            <w:proofErr w:type="spellStart"/>
            <w:r w:rsidRPr="000D7B8E">
              <w:t>occidentiale</w:t>
            </w:r>
            <w:proofErr w:type="spellEnd"/>
          </w:p>
        </w:tc>
        <w:tc>
          <w:tcPr>
            <w:tcW w:w="2880" w:type="dxa"/>
          </w:tcPr>
          <w:p w14:paraId="5CBA0775" w14:textId="105D1941" w:rsidR="00E124D3" w:rsidRPr="002626B6" w:rsidRDefault="00E124D3" w:rsidP="007C6AE4">
            <w:r w:rsidRPr="002626B6">
              <w:t>Western Azalea</w:t>
            </w:r>
          </w:p>
        </w:tc>
      </w:tr>
      <w:tr w:rsidR="00E124D3" w:rsidRPr="00382655" w14:paraId="19FA3A4A" w14:textId="77777777" w:rsidTr="00016156">
        <w:tc>
          <w:tcPr>
            <w:tcW w:w="0" w:type="auto"/>
          </w:tcPr>
          <w:p w14:paraId="5A090B2D" w14:textId="77777777" w:rsidR="00E124D3" w:rsidRPr="000D7B8E" w:rsidRDefault="00E124D3" w:rsidP="007C6AE4"/>
        </w:tc>
        <w:tc>
          <w:tcPr>
            <w:tcW w:w="505" w:type="dxa"/>
          </w:tcPr>
          <w:p w14:paraId="27FEACD8" w14:textId="213E1E67" w:rsidR="00E124D3" w:rsidRPr="000D7B8E" w:rsidRDefault="00E124D3" w:rsidP="00384FBE">
            <w:r>
              <w:t>62</w:t>
            </w:r>
          </w:p>
        </w:tc>
        <w:tc>
          <w:tcPr>
            <w:tcW w:w="2790" w:type="dxa"/>
          </w:tcPr>
          <w:p w14:paraId="703998BB" w14:textId="05D52C24" w:rsidR="00E124D3" w:rsidRPr="000D7B8E" w:rsidRDefault="00E124D3" w:rsidP="007C6AE4">
            <w:r w:rsidRPr="000D7B8E">
              <w:t>Ribes spp.</w:t>
            </w:r>
          </w:p>
        </w:tc>
        <w:tc>
          <w:tcPr>
            <w:tcW w:w="2880" w:type="dxa"/>
          </w:tcPr>
          <w:p w14:paraId="6CA53BF6" w14:textId="67549D75" w:rsidR="00E124D3" w:rsidRPr="002626B6" w:rsidRDefault="00E124D3" w:rsidP="007C6AE4">
            <w:r w:rsidRPr="002626B6">
              <w:t>Current or Gooseberry</w:t>
            </w:r>
            <w:r>
              <w:t xml:space="preserve"> (California Native)</w:t>
            </w:r>
          </w:p>
        </w:tc>
      </w:tr>
      <w:tr w:rsidR="00E124D3" w:rsidRPr="00382655" w14:paraId="5CB5225D" w14:textId="77777777" w:rsidTr="00016156">
        <w:tc>
          <w:tcPr>
            <w:tcW w:w="0" w:type="auto"/>
          </w:tcPr>
          <w:p w14:paraId="2F9AEE58" w14:textId="77777777" w:rsidR="00E124D3" w:rsidRPr="000D7B8E" w:rsidRDefault="00E124D3" w:rsidP="007C6AE4"/>
        </w:tc>
        <w:tc>
          <w:tcPr>
            <w:tcW w:w="505" w:type="dxa"/>
          </w:tcPr>
          <w:p w14:paraId="65B6680E" w14:textId="79A9C77F" w:rsidR="00E124D3" w:rsidRPr="000D7B8E" w:rsidRDefault="00E124D3" w:rsidP="00384FBE">
            <w:r>
              <w:t>63</w:t>
            </w:r>
          </w:p>
        </w:tc>
        <w:tc>
          <w:tcPr>
            <w:tcW w:w="2790" w:type="dxa"/>
          </w:tcPr>
          <w:p w14:paraId="21C2C2DF" w14:textId="38438FE3" w:rsidR="00E124D3" w:rsidRPr="000D7B8E" w:rsidRDefault="00E124D3" w:rsidP="007C6AE4">
            <w:r w:rsidRPr="000D7B8E">
              <w:t>Rosea spp.</w:t>
            </w:r>
          </w:p>
        </w:tc>
        <w:tc>
          <w:tcPr>
            <w:tcW w:w="2880" w:type="dxa"/>
          </w:tcPr>
          <w:p w14:paraId="47BA9A10" w14:textId="2BC330C3" w:rsidR="00E124D3" w:rsidRPr="002626B6" w:rsidRDefault="00E124D3" w:rsidP="007C6AE4">
            <w:r w:rsidRPr="002626B6">
              <w:t>Rose</w:t>
            </w:r>
            <w:r>
              <w:t xml:space="preserve"> (California Native)</w:t>
            </w:r>
          </w:p>
        </w:tc>
      </w:tr>
      <w:tr w:rsidR="00E124D3" w:rsidRPr="00382655" w14:paraId="36963FB2" w14:textId="77777777" w:rsidTr="00016156">
        <w:tc>
          <w:tcPr>
            <w:tcW w:w="0" w:type="auto"/>
          </w:tcPr>
          <w:p w14:paraId="2BF43FB9" w14:textId="77777777" w:rsidR="00E124D3" w:rsidRPr="000D7B8E" w:rsidRDefault="00E124D3" w:rsidP="007C6AE4"/>
        </w:tc>
        <w:tc>
          <w:tcPr>
            <w:tcW w:w="505" w:type="dxa"/>
          </w:tcPr>
          <w:p w14:paraId="543D724C" w14:textId="0F44756C" w:rsidR="00E124D3" w:rsidRPr="000D7B8E" w:rsidRDefault="00E124D3" w:rsidP="00384FBE">
            <w:r>
              <w:t>64</w:t>
            </w:r>
          </w:p>
        </w:tc>
        <w:tc>
          <w:tcPr>
            <w:tcW w:w="2790" w:type="dxa"/>
          </w:tcPr>
          <w:p w14:paraId="5456C27F" w14:textId="7EF17D33" w:rsidR="00E124D3" w:rsidRPr="000D7B8E" w:rsidRDefault="00E124D3" w:rsidP="007C6AE4">
            <w:r w:rsidRPr="000D7B8E">
              <w:t xml:space="preserve">Rubus </w:t>
            </w:r>
            <w:proofErr w:type="spellStart"/>
            <w:r>
              <w:t>parviflorus</w:t>
            </w:r>
            <w:proofErr w:type="spellEnd"/>
          </w:p>
        </w:tc>
        <w:tc>
          <w:tcPr>
            <w:tcW w:w="2880" w:type="dxa"/>
          </w:tcPr>
          <w:p w14:paraId="1F7069C4" w14:textId="378EAB95" w:rsidR="00E124D3" w:rsidRPr="002626B6" w:rsidRDefault="00E124D3" w:rsidP="007C6AE4">
            <w:r w:rsidRPr="002626B6">
              <w:t>Thimbleberry</w:t>
            </w:r>
          </w:p>
        </w:tc>
      </w:tr>
      <w:tr w:rsidR="00E124D3" w:rsidRPr="00382655" w14:paraId="00534015" w14:textId="77777777" w:rsidTr="00016156">
        <w:tc>
          <w:tcPr>
            <w:tcW w:w="0" w:type="auto"/>
          </w:tcPr>
          <w:p w14:paraId="3D16720C" w14:textId="77777777" w:rsidR="00E124D3" w:rsidRPr="000D7B8E" w:rsidRDefault="00E124D3" w:rsidP="007C6AE4"/>
        </w:tc>
        <w:tc>
          <w:tcPr>
            <w:tcW w:w="505" w:type="dxa"/>
          </w:tcPr>
          <w:p w14:paraId="2121FCCB" w14:textId="12C89DF9" w:rsidR="00E124D3" w:rsidRPr="000D7B8E" w:rsidRDefault="00E124D3" w:rsidP="00384FBE">
            <w:r>
              <w:t>65</w:t>
            </w:r>
          </w:p>
        </w:tc>
        <w:tc>
          <w:tcPr>
            <w:tcW w:w="2790" w:type="dxa"/>
          </w:tcPr>
          <w:p w14:paraId="2FEBC7B2" w14:textId="351ED7F8" w:rsidR="00E124D3" w:rsidRPr="00382655" w:rsidRDefault="00E124D3" w:rsidP="007C6AE4">
            <w:pPr>
              <w:rPr>
                <w:szCs w:val="20"/>
              </w:rPr>
            </w:pPr>
            <w:r w:rsidRPr="000D7B8E">
              <w:t>Salix spp.</w:t>
            </w:r>
          </w:p>
        </w:tc>
        <w:tc>
          <w:tcPr>
            <w:tcW w:w="2880" w:type="dxa"/>
          </w:tcPr>
          <w:p w14:paraId="0358CA3D" w14:textId="4A3E59D3" w:rsidR="00E124D3" w:rsidRPr="002626B6" w:rsidRDefault="00E124D3" w:rsidP="007C6AE4">
            <w:r w:rsidRPr="002626B6">
              <w:t>Willow</w:t>
            </w:r>
            <w:r>
              <w:t xml:space="preserve"> (California Native)</w:t>
            </w:r>
          </w:p>
        </w:tc>
      </w:tr>
      <w:tr w:rsidR="00E124D3" w:rsidRPr="00382655" w14:paraId="441F075D" w14:textId="77777777" w:rsidTr="00016156">
        <w:tc>
          <w:tcPr>
            <w:tcW w:w="0" w:type="auto"/>
          </w:tcPr>
          <w:p w14:paraId="14CE28C5" w14:textId="77777777" w:rsidR="00E124D3" w:rsidRPr="000D7B8E" w:rsidRDefault="00E124D3" w:rsidP="007C6AE4"/>
        </w:tc>
        <w:tc>
          <w:tcPr>
            <w:tcW w:w="505" w:type="dxa"/>
          </w:tcPr>
          <w:p w14:paraId="43FEB774" w14:textId="6656E8B6" w:rsidR="00E124D3" w:rsidRPr="000D7B8E" w:rsidRDefault="00E124D3" w:rsidP="00384FBE">
            <w:r>
              <w:t>66</w:t>
            </w:r>
          </w:p>
        </w:tc>
        <w:tc>
          <w:tcPr>
            <w:tcW w:w="2790" w:type="dxa"/>
          </w:tcPr>
          <w:p w14:paraId="1DD0B397" w14:textId="4FF39319" w:rsidR="00E124D3" w:rsidRPr="000D7B8E" w:rsidRDefault="00E124D3" w:rsidP="007C6AE4">
            <w:r w:rsidRPr="000D7B8E">
              <w:t>Sambucus</w:t>
            </w:r>
            <w:r>
              <w:t xml:space="preserve"> </w:t>
            </w:r>
            <w:proofErr w:type="spellStart"/>
            <w:r>
              <w:t>mexicana</w:t>
            </w:r>
            <w:proofErr w:type="spellEnd"/>
          </w:p>
        </w:tc>
        <w:tc>
          <w:tcPr>
            <w:tcW w:w="2880" w:type="dxa"/>
          </w:tcPr>
          <w:p w14:paraId="6A867AB9" w14:textId="2D2B16CE" w:rsidR="00E124D3" w:rsidRPr="002626B6" w:rsidRDefault="00E124D3" w:rsidP="007C6AE4">
            <w:r w:rsidRPr="002626B6">
              <w:t>Blue Elderberry</w:t>
            </w:r>
          </w:p>
        </w:tc>
      </w:tr>
      <w:tr w:rsidR="00E124D3" w:rsidRPr="00382655" w14:paraId="4D8CEE27" w14:textId="77777777" w:rsidTr="00016156">
        <w:tc>
          <w:tcPr>
            <w:tcW w:w="0" w:type="auto"/>
          </w:tcPr>
          <w:p w14:paraId="756A53CC" w14:textId="77777777" w:rsidR="00E124D3" w:rsidRPr="000D7B8E" w:rsidRDefault="00E124D3" w:rsidP="007C6AE4"/>
        </w:tc>
        <w:tc>
          <w:tcPr>
            <w:tcW w:w="505" w:type="dxa"/>
          </w:tcPr>
          <w:p w14:paraId="0B1DB139" w14:textId="0B9D7441" w:rsidR="00E124D3" w:rsidRPr="000D7B8E" w:rsidRDefault="00E124D3" w:rsidP="00384FBE">
            <w:r>
              <w:rPr>
                <w:szCs w:val="20"/>
              </w:rPr>
              <w:t>67</w:t>
            </w:r>
          </w:p>
        </w:tc>
        <w:tc>
          <w:tcPr>
            <w:tcW w:w="2790" w:type="dxa"/>
          </w:tcPr>
          <w:p w14:paraId="0D2491C8" w14:textId="2559F451" w:rsidR="00E124D3" w:rsidRPr="00382655" w:rsidRDefault="00E124D3" w:rsidP="007C6AE4">
            <w:pPr>
              <w:rPr>
                <w:szCs w:val="20"/>
              </w:rPr>
            </w:pPr>
            <w:r w:rsidRPr="00382655">
              <w:rPr>
                <w:szCs w:val="20"/>
                <w:u w:val="thick"/>
              </w:rPr>
              <w:t xml:space="preserve">Sequoiadendron </w:t>
            </w:r>
            <w:proofErr w:type="spellStart"/>
            <w:r w:rsidRPr="00382655">
              <w:rPr>
                <w:szCs w:val="20"/>
                <w:u w:val="thick"/>
              </w:rPr>
              <w:t>giganteum</w:t>
            </w:r>
            <w:proofErr w:type="spellEnd"/>
          </w:p>
        </w:tc>
        <w:tc>
          <w:tcPr>
            <w:tcW w:w="2880" w:type="dxa"/>
          </w:tcPr>
          <w:p w14:paraId="4EF9505D" w14:textId="70134FAB" w:rsidR="00E124D3" w:rsidRPr="002626B6" w:rsidRDefault="00E124D3" w:rsidP="007C6AE4">
            <w:r w:rsidRPr="002626B6">
              <w:t>Giant Sequoia</w:t>
            </w:r>
          </w:p>
        </w:tc>
      </w:tr>
      <w:tr w:rsidR="00E124D3" w:rsidRPr="00382655" w14:paraId="20C68A7F" w14:textId="77777777" w:rsidTr="00016156">
        <w:tc>
          <w:tcPr>
            <w:tcW w:w="0" w:type="auto"/>
          </w:tcPr>
          <w:p w14:paraId="32993D5D" w14:textId="77777777" w:rsidR="00E124D3" w:rsidRPr="000D7B8E" w:rsidRDefault="00E124D3" w:rsidP="007C6AE4"/>
        </w:tc>
        <w:tc>
          <w:tcPr>
            <w:tcW w:w="505" w:type="dxa"/>
          </w:tcPr>
          <w:p w14:paraId="3BD3E18B" w14:textId="2F97CCA9" w:rsidR="00E124D3" w:rsidRPr="000D7B8E" w:rsidRDefault="00E124D3" w:rsidP="00384FBE">
            <w:r>
              <w:rPr>
                <w:szCs w:val="20"/>
              </w:rPr>
              <w:t>68</w:t>
            </w:r>
          </w:p>
        </w:tc>
        <w:tc>
          <w:tcPr>
            <w:tcW w:w="2790" w:type="dxa"/>
          </w:tcPr>
          <w:p w14:paraId="4A805348" w14:textId="62A00874" w:rsidR="00E124D3" w:rsidRPr="00382655" w:rsidRDefault="00E124D3" w:rsidP="007C6AE4">
            <w:pPr>
              <w:rPr>
                <w:szCs w:val="20"/>
              </w:rPr>
            </w:pPr>
            <w:r w:rsidRPr="00382655">
              <w:rPr>
                <w:szCs w:val="20"/>
                <w:u w:val="thick"/>
              </w:rPr>
              <w:t>Sequoia sempervirens</w:t>
            </w:r>
          </w:p>
        </w:tc>
        <w:tc>
          <w:tcPr>
            <w:tcW w:w="2880" w:type="dxa"/>
          </w:tcPr>
          <w:p w14:paraId="3807DD6E" w14:textId="01AEACA4" w:rsidR="00E124D3" w:rsidRPr="002626B6" w:rsidRDefault="00E124D3" w:rsidP="007C6AE4">
            <w:r w:rsidRPr="002626B6">
              <w:t>Coast Redwood</w:t>
            </w:r>
          </w:p>
        </w:tc>
      </w:tr>
      <w:tr w:rsidR="00E124D3" w:rsidRPr="00382655" w14:paraId="468064CC" w14:textId="77777777" w:rsidTr="00016156">
        <w:tc>
          <w:tcPr>
            <w:tcW w:w="0" w:type="auto"/>
          </w:tcPr>
          <w:p w14:paraId="7BBBF330" w14:textId="77777777" w:rsidR="00E124D3" w:rsidRPr="000D7B8E" w:rsidRDefault="00E124D3" w:rsidP="007C6AE4"/>
        </w:tc>
        <w:tc>
          <w:tcPr>
            <w:tcW w:w="505" w:type="dxa"/>
          </w:tcPr>
          <w:p w14:paraId="746D7C75" w14:textId="428DA116" w:rsidR="00E124D3" w:rsidRPr="000D7B8E" w:rsidRDefault="00E124D3" w:rsidP="00384FBE">
            <w:r>
              <w:rPr>
                <w:szCs w:val="20"/>
              </w:rPr>
              <w:t>69</w:t>
            </w:r>
          </w:p>
        </w:tc>
        <w:tc>
          <w:tcPr>
            <w:tcW w:w="2790" w:type="dxa"/>
          </w:tcPr>
          <w:p w14:paraId="274C96CE" w14:textId="1B811F0C" w:rsidR="00E124D3" w:rsidRPr="000D7B8E" w:rsidRDefault="00E124D3" w:rsidP="007C6AE4">
            <w:r w:rsidRPr="00382655">
              <w:rPr>
                <w:szCs w:val="20"/>
                <w:u w:val="thick"/>
              </w:rPr>
              <w:t xml:space="preserve">Taxus </w:t>
            </w:r>
            <w:proofErr w:type="spellStart"/>
            <w:r w:rsidRPr="00382655">
              <w:rPr>
                <w:szCs w:val="20"/>
                <w:u w:val="thick"/>
              </w:rPr>
              <w:t>brevifolia</w:t>
            </w:r>
            <w:proofErr w:type="spellEnd"/>
          </w:p>
        </w:tc>
        <w:tc>
          <w:tcPr>
            <w:tcW w:w="2880" w:type="dxa"/>
          </w:tcPr>
          <w:p w14:paraId="404231E1" w14:textId="2578076E" w:rsidR="00E124D3" w:rsidRPr="002626B6" w:rsidRDefault="00E124D3" w:rsidP="007C6AE4">
            <w:r w:rsidRPr="002626B6">
              <w:t>Western Yew</w:t>
            </w:r>
          </w:p>
        </w:tc>
      </w:tr>
      <w:tr w:rsidR="00E124D3" w:rsidRPr="00382655" w14:paraId="3D67E568" w14:textId="77777777" w:rsidTr="00016156">
        <w:tc>
          <w:tcPr>
            <w:tcW w:w="0" w:type="auto"/>
          </w:tcPr>
          <w:p w14:paraId="46A7BAB4" w14:textId="77777777" w:rsidR="00E124D3" w:rsidRPr="000D7B8E" w:rsidRDefault="00E124D3" w:rsidP="007C6AE4"/>
        </w:tc>
        <w:tc>
          <w:tcPr>
            <w:tcW w:w="505" w:type="dxa"/>
          </w:tcPr>
          <w:p w14:paraId="2BB26801" w14:textId="45E353B0" w:rsidR="00E124D3" w:rsidRPr="000D7B8E" w:rsidRDefault="00E124D3" w:rsidP="00384FBE">
            <w:r>
              <w:rPr>
                <w:szCs w:val="20"/>
              </w:rPr>
              <w:t>70</w:t>
            </w:r>
          </w:p>
        </w:tc>
        <w:tc>
          <w:tcPr>
            <w:tcW w:w="2790" w:type="dxa"/>
          </w:tcPr>
          <w:p w14:paraId="764CB551" w14:textId="0F477C41" w:rsidR="00E124D3" w:rsidRPr="00382655" w:rsidRDefault="00E124D3" w:rsidP="007C6AE4">
            <w:pPr>
              <w:rPr>
                <w:szCs w:val="20"/>
              </w:rPr>
            </w:pPr>
            <w:r w:rsidRPr="00382655">
              <w:rPr>
                <w:szCs w:val="20"/>
                <w:u w:val="thick"/>
              </w:rPr>
              <w:t>Thuja plicata</w:t>
            </w:r>
          </w:p>
        </w:tc>
        <w:tc>
          <w:tcPr>
            <w:tcW w:w="2880" w:type="dxa"/>
          </w:tcPr>
          <w:p w14:paraId="77D4E526" w14:textId="10D1EB38" w:rsidR="00E124D3" w:rsidRPr="002626B6" w:rsidRDefault="00E124D3" w:rsidP="007C6AE4">
            <w:r w:rsidRPr="002626B6">
              <w:t>Western Red Cedar</w:t>
            </w:r>
          </w:p>
        </w:tc>
      </w:tr>
      <w:tr w:rsidR="00E124D3" w:rsidRPr="00382655" w14:paraId="6206AA1A" w14:textId="77777777" w:rsidTr="00016156">
        <w:tc>
          <w:tcPr>
            <w:tcW w:w="0" w:type="auto"/>
          </w:tcPr>
          <w:p w14:paraId="55D89155" w14:textId="77777777" w:rsidR="00E124D3" w:rsidRPr="000D7B8E" w:rsidRDefault="00E124D3" w:rsidP="007C6AE4"/>
        </w:tc>
        <w:tc>
          <w:tcPr>
            <w:tcW w:w="505" w:type="dxa"/>
          </w:tcPr>
          <w:p w14:paraId="704C5FD0" w14:textId="6CC2F708" w:rsidR="00E124D3" w:rsidRPr="000D7B8E" w:rsidRDefault="00E124D3" w:rsidP="00384FBE">
            <w:r>
              <w:t>71</w:t>
            </w:r>
          </w:p>
        </w:tc>
        <w:tc>
          <w:tcPr>
            <w:tcW w:w="2790" w:type="dxa"/>
          </w:tcPr>
          <w:p w14:paraId="3D04AB05" w14:textId="1A5907E4" w:rsidR="00E124D3" w:rsidRPr="000D7B8E" w:rsidRDefault="00E124D3" w:rsidP="007C6AE4">
            <w:proofErr w:type="spellStart"/>
            <w:r w:rsidRPr="000D7B8E">
              <w:t>Torreya</w:t>
            </w:r>
            <w:proofErr w:type="spellEnd"/>
            <w:r w:rsidRPr="000D7B8E">
              <w:t xml:space="preserve"> californica</w:t>
            </w:r>
          </w:p>
        </w:tc>
        <w:tc>
          <w:tcPr>
            <w:tcW w:w="2880" w:type="dxa"/>
          </w:tcPr>
          <w:p w14:paraId="7721AD6A" w14:textId="15244FFE" w:rsidR="00E124D3" w:rsidRPr="002626B6" w:rsidRDefault="00E124D3" w:rsidP="007C6AE4">
            <w:r w:rsidRPr="002626B6">
              <w:t>California Nutmeg</w:t>
            </w:r>
          </w:p>
        </w:tc>
      </w:tr>
      <w:tr w:rsidR="00E124D3" w:rsidRPr="00382655" w14:paraId="6545F97B" w14:textId="77777777" w:rsidTr="00016156">
        <w:tc>
          <w:tcPr>
            <w:tcW w:w="0" w:type="auto"/>
          </w:tcPr>
          <w:p w14:paraId="34B8852E" w14:textId="77777777" w:rsidR="00E124D3" w:rsidRPr="00016156" w:rsidRDefault="00E124D3" w:rsidP="007C6AE4">
            <w:pPr>
              <w:rPr>
                <w:szCs w:val="20"/>
              </w:rPr>
            </w:pPr>
          </w:p>
        </w:tc>
        <w:tc>
          <w:tcPr>
            <w:tcW w:w="505" w:type="dxa"/>
          </w:tcPr>
          <w:p w14:paraId="25DA1878" w14:textId="24E4EBD7" w:rsidR="00E124D3" w:rsidRPr="00016156" w:rsidRDefault="00E124D3" w:rsidP="00384FBE">
            <w:pPr>
              <w:rPr>
                <w:szCs w:val="20"/>
              </w:rPr>
            </w:pPr>
            <w:r>
              <w:rPr>
                <w:szCs w:val="20"/>
              </w:rPr>
              <w:t>72</w:t>
            </w:r>
          </w:p>
        </w:tc>
        <w:tc>
          <w:tcPr>
            <w:tcW w:w="2790" w:type="dxa"/>
          </w:tcPr>
          <w:p w14:paraId="3AE97681" w14:textId="5D9DFE37" w:rsidR="00E124D3" w:rsidRPr="00382655" w:rsidRDefault="00E124D3" w:rsidP="007C6AE4">
            <w:pPr>
              <w:rPr>
                <w:szCs w:val="20"/>
              </w:rPr>
            </w:pPr>
            <w:r w:rsidRPr="00382655">
              <w:rPr>
                <w:szCs w:val="20"/>
                <w:u w:val="thick"/>
              </w:rPr>
              <w:t>Tsuga spp.</w:t>
            </w:r>
          </w:p>
        </w:tc>
        <w:tc>
          <w:tcPr>
            <w:tcW w:w="2880" w:type="dxa"/>
          </w:tcPr>
          <w:p w14:paraId="29741492" w14:textId="3C813F90" w:rsidR="00E124D3" w:rsidRPr="002626B6" w:rsidRDefault="00E124D3" w:rsidP="007C6AE4">
            <w:r w:rsidRPr="002626B6">
              <w:t xml:space="preserve">Mountain </w:t>
            </w:r>
            <w:r>
              <w:t xml:space="preserve">Hemlock </w:t>
            </w:r>
            <w:r w:rsidRPr="002626B6">
              <w:t>or Western Hemlock</w:t>
            </w:r>
          </w:p>
        </w:tc>
      </w:tr>
      <w:tr w:rsidR="00E124D3" w:rsidRPr="00382655" w14:paraId="0781560C" w14:textId="77777777" w:rsidTr="00016156">
        <w:tc>
          <w:tcPr>
            <w:tcW w:w="0" w:type="auto"/>
          </w:tcPr>
          <w:p w14:paraId="4880D8B9" w14:textId="77777777" w:rsidR="00E124D3" w:rsidRPr="00016156" w:rsidRDefault="00E124D3" w:rsidP="007C6AE4">
            <w:pPr>
              <w:rPr>
                <w:szCs w:val="20"/>
              </w:rPr>
            </w:pPr>
          </w:p>
        </w:tc>
        <w:tc>
          <w:tcPr>
            <w:tcW w:w="505" w:type="dxa"/>
          </w:tcPr>
          <w:p w14:paraId="12070069" w14:textId="77383DC4" w:rsidR="00E124D3" w:rsidRPr="00016156" w:rsidRDefault="00E124D3" w:rsidP="00384FBE">
            <w:pPr>
              <w:rPr>
                <w:szCs w:val="20"/>
              </w:rPr>
            </w:pPr>
            <w:r>
              <w:t>73</w:t>
            </w:r>
          </w:p>
        </w:tc>
        <w:tc>
          <w:tcPr>
            <w:tcW w:w="2790" w:type="dxa"/>
          </w:tcPr>
          <w:p w14:paraId="31A76F66" w14:textId="002E1F1F" w:rsidR="00E124D3" w:rsidRPr="00382655" w:rsidRDefault="00E124D3" w:rsidP="007C6AE4">
            <w:pPr>
              <w:rPr>
                <w:szCs w:val="20"/>
              </w:rPr>
            </w:pPr>
            <w:r w:rsidRPr="000D7B8E">
              <w:t>Umbellularia californica</w:t>
            </w:r>
          </w:p>
        </w:tc>
        <w:tc>
          <w:tcPr>
            <w:tcW w:w="2880" w:type="dxa"/>
          </w:tcPr>
          <w:p w14:paraId="7F6958D1" w14:textId="54D63C63" w:rsidR="00E124D3" w:rsidRPr="002626B6" w:rsidRDefault="00E124D3" w:rsidP="007C6AE4">
            <w:r w:rsidRPr="002626B6">
              <w:t>California Bay Laurel</w:t>
            </w:r>
          </w:p>
        </w:tc>
      </w:tr>
      <w:tr w:rsidR="00E124D3" w:rsidRPr="00382655" w14:paraId="0AB10E6C" w14:textId="77777777" w:rsidTr="00016156">
        <w:tc>
          <w:tcPr>
            <w:tcW w:w="0" w:type="auto"/>
          </w:tcPr>
          <w:p w14:paraId="07CEB140" w14:textId="77777777" w:rsidR="00E124D3" w:rsidRPr="00016156" w:rsidRDefault="00E124D3" w:rsidP="007C6AE4">
            <w:pPr>
              <w:rPr>
                <w:szCs w:val="20"/>
              </w:rPr>
            </w:pPr>
          </w:p>
        </w:tc>
        <w:tc>
          <w:tcPr>
            <w:tcW w:w="505" w:type="dxa"/>
          </w:tcPr>
          <w:p w14:paraId="1F72A225" w14:textId="673ECA5A" w:rsidR="00E124D3" w:rsidRPr="00016156" w:rsidRDefault="00E124D3" w:rsidP="00384FBE">
            <w:pPr>
              <w:rPr>
                <w:szCs w:val="20"/>
              </w:rPr>
            </w:pPr>
            <w:r>
              <w:t>74</w:t>
            </w:r>
          </w:p>
        </w:tc>
        <w:tc>
          <w:tcPr>
            <w:tcW w:w="2790" w:type="dxa"/>
          </w:tcPr>
          <w:p w14:paraId="0BC31A45" w14:textId="1A085D54" w:rsidR="00E124D3" w:rsidRPr="00382655" w:rsidRDefault="00E124D3" w:rsidP="007C6AE4">
            <w:pPr>
              <w:rPr>
                <w:szCs w:val="20"/>
              </w:rPr>
            </w:pPr>
            <w:r w:rsidRPr="000D7B8E">
              <w:t>Woodwardia fimbriata</w:t>
            </w:r>
          </w:p>
        </w:tc>
        <w:tc>
          <w:tcPr>
            <w:tcW w:w="2880" w:type="dxa"/>
          </w:tcPr>
          <w:p w14:paraId="56D37EB7" w14:textId="34A349BF" w:rsidR="00E124D3" w:rsidRPr="002626B6" w:rsidRDefault="00E124D3" w:rsidP="007C6AE4">
            <w:r w:rsidRPr="002626B6">
              <w:t>Giant Chain Fern</w:t>
            </w:r>
          </w:p>
        </w:tc>
      </w:tr>
      <w:tr w:rsidR="00E124D3" w:rsidRPr="00382655" w14:paraId="653BE64C" w14:textId="77777777" w:rsidTr="00016156">
        <w:tc>
          <w:tcPr>
            <w:tcW w:w="0" w:type="auto"/>
          </w:tcPr>
          <w:p w14:paraId="4582F3D7" w14:textId="77777777" w:rsidR="00E124D3" w:rsidRPr="00016156" w:rsidRDefault="00E124D3" w:rsidP="007C6AE4">
            <w:pPr>
              <w:rPr>
                <w:szCs w:val="20"/>
              </w:rPr>
            </w:pPr>
          </w:p>
        </w:tc>
        <w:tc>
          <w:tcPr>
            <w:tcW w:w="505" w:type="dxa"/>
          </w:tcPr>
          <w:p w14:paraId="4BD15832" w14:textId="6EE5DA06" w:rsidR="00E124D3" w:rsidRPr="00016156" w:rsidRDefault="00E124D3" w:rsidP="00384FBE">
            <w:pPr>
              <w:rPr>
                <w:szCs w:val="20"/>
              </w:rPr>
            </w:pPr>
          </w:p>
        </w:tc>
        <w:tc>
          <w:tcPr>
            <w:tcW w:w="2790" w:type="dxa"/>
          </w:tcPr>
          <w:p w14:paraId="39314EE1" w14:textId="77510471" w:rsidR="00E124D3" w:rsidRPr="00382655" w:rsidRDefault="00E124D3" w:rsidP="007C6AE4">
            <w:pPr>
              <w:rPr>
                <w:szCs w:val="20"/>
              </w:rPr>
            </w:pPr>
          </w:p>
        </w:tc>
        <w:tc>
          <w:tcPr>
            <w:tcW w:w="2880" w:type="dxa"/>
          </w:tcPr>
          <w:p w14:paraId="33ABE9FA" w14:textId="7A245E01" w:rsidR="00E124D3" w:rsidRPr="002626B6" w:rsidRDefault="00E124D3" w:rsidP="007C6AE4"/>
        </w:tc>
      </w:tr>
      <w:tr w:rsidR="00E124D3" w:rsidRPr="00382655" w14:paraId="0640EAA5" w14:textId="77777777" w:rsidTr="00016156">
        <w:tc>
          <w:tcPr>
            <w:tcW w:w="0" w:type="auto"/>
          </w:tcPr>
          <w:p w14:paraId="45FEE094" w14:textId="77777777" w:rsidR="00E124D3" w:rsidRPr="00016156" w:rsidRDefault="00E124D3" w:rsidP="007C6AE4"/>
        </w:tc>
        <w:tc>
          <w:tcPr>
            <w:tcW w:w="505" w:type="dxa"/>
          </w:tcPr>
          <w:p w14:paraId="5DFA67FA" w14:textId="7140E243" w:rsidR="00E124D3" w:rsidRPr="00016156" w:rsidRDefault="00E124D3" w:rsidP="00384FBE"/>
        </w:tc>
        <w:tc>
          <w:tcPr>
            <w:tcW w:w="2790" w:type="dxa"/>
          </w:tcPr>
          <w:p w14:paraId="6A73D655" w14:textId="6E7E70B0" w:rsidR="00E124D3" w:rsidRPr="000D7B8E" w:rsidRDefault="00E124D3" w:rsidP="007C6AE4"/>
        </w:tc>
        <w:tc>
          <w:tcPr>
            <w:tcW w:w="2880" w:type="dxa"/>
          </w:tcPr>
          <w:p w14:paraId="78F26606" w14:textId="03B611B8" w:rsidR="00E124D3" w:rsidRPr="002626B6" w:rsidRDefault="00E124D3" w:rsidP="007C6AE4"/>
        </w:tc>
      </w:tr>
      <w:tr w:rsidR="00E124D3" w:rsidRPr="00382655" w14:paraId="1A47E936" w14:textId="77777777" w:rsidTr="00016156">
        <w:tc>
          <w:tcPr>
            <w:tcW w:w="0" w:type="auto"/>
          </w:tcPr>
          <w:p w14:paraId="0376762A" w14:textId="77777777" w:rsidR="00E124D3" w:rsidRPr="00016156" w:rsidRDefault="00E124D3" w:rsidP="007C6AE4">
            <w:pPr>
              <w:rPr>
                <w:szCs w:val="20"/>
              </w:rPr>
            </w:pPr>
          </w:p>
        </w:tc>
        <w:tc>
          <w:tcPr>
            <w:tcW w:w="505" w:type="dxa"/>
          </w:tcPr>
          <w:p w14:paraId="729FE1E7" w14:textId="2AA623A9" w:rsidR="00E124D3" w:rsidRPr="00016156" w:rsidRDefault="00E124D3" w:rsidP="00384FBE">
            <w:pPr>
              <w:rPr>
                <w:szCs w:val="20"/>
              </w:rPr>
            </w:pPr>
          </w:p>
        </w:tc>
        <w:tc>
          <w:tcPr>
            <w:tcW w:w="2790" w:type="dxa"/>
          </w:tcPr>
          <w:p w14:paraId="7AAA410B" w14:textId="29ED7AE5" w:rsidR="00E124D3" w:rsidRPr="00382655" w:rsidRDefault="00E124D3" w:rsidP="007C6AE4">
            <w:pPr>
              <w:rPr>
                <w:szCs w:val="20"/>
              </w:rPr>
            </w:pPr>
          </w:p>
        </w:tc>
        <w:tc>
          <w:tcPr>
            <w:tcW w:w="2880" w:type="dxa"/>
          </w:tcPr>
          <w:p w14:paraId="708E3303" w14:textId="16907D09" w:rsidR="00E124D3" w:rsidRPr="002626B6" w:rsidRDefault="00E124D3" w:rsidP="007C6AE4"/>
        </w:tc>
      </w:tr>
      <w:tr w:rsidR="00E124D3" w:rsidRPr="00382655" w14:paraId="43550124" w14:textId="77777777" w:rsidTr="00016156">
        <w:tc>
          <w:tcPr>
            <w:tcW w:w="0" w:type="auto"/>
          </w:tcPr>
          <w:p w14:paraId="53CA7E7A" w14:textId="77777777" w:rsidR="00E124D3" w:rsidRPr="000D7B8E" w:rsidRDefault="00E124D3" w:rsidP="007C6AE4"/>
        </w:tc>
        <w:tc>
          <w:tcPr>
            <w:tcW w:w="505" w:type="dxa"/>
          </w:tcPr>
          <w:p w14:paraId="1A630190" w14:textId="0F3A303C" w:rsidR="00E124D3" w:rsidRPr="000D7B8E" w:rsidRDefault="00E124D3" w:rsidP="00384FBE"/>
        </w:tc>
        <w:tc>
          <w:tcPr>
            <w:tcW w:w="2790" w:type="dxa"/>
          </w:tcPr>
          <w:p w14:paraId="633FB2B9" w14:textId="3B6047D0" w:rsidR="00E124D3" w:rsidRPr="000D7B8E" w:rsidRDefault="00E124D3" w:rsidP="007C6AE4"/>
        </w:tc>
        <w:tc>
          <w:tcPr>
            <w:tcW w:w="2880" w:type="dxa"/>
          </w:tcPr>
          <w:p w14:paraId="1DB85301" w14:textId="77AFB8F2" w:rsidR="00E124D3" w:rsidRPr="002626B6" w:rsidRDefault="00E124D3" w:rsidP="007C6AE4"/>
        </w:tc>
      </w:tr>
      <w:tr w:rsidR="00E124D3" w:rsidRPr="00382655" w14:paraId="6A66C2AD" w14:textId="77777777" w:rsidTr="00016156">
        <w:tc>
          <w:tcPr>
            <w:tcW w:w="0" w:type="auto"/>
          </w:tcPr>
          <w:p w14:paraId="2F198943" w14:textId="77777777" w:rsidR="00E124D3" w:rsidRPr="000D7B8E" w:rsidRDefault="00E124D3" w:rsidP="007C6AE4"/>
        </w:tc>
        <w:tc>
          <w:tcPr>
            <w:tcW w:w="505" w:type="dxa"/>
          </w:tcPr>
          <w:p w14:paraId="01B39840" w14:textId="3F5267FE" w:rsidR="00E124D3" w:rsidRPr="000D7B8E" w:rsidRDefault="00E124D3" w:rsidP="00384FBE"/>
        </w:tc>
        <w:tc>
          <w:tcPr>
            <w:tcW w:w="2790" w:type="dxa"/>
          </w:tcPr>
          <w:p w14:paraId="61E4789C" w14:textId="4FBDB309" w:rsidR="00E124D3" w:rsidRPr="000D7B8E" w:rsidRDefault="00E124D3" w:rsidP="007C6AE4"/>
        </w:tc>
        <w:tc>
          <w:tcPr>
            <w:tcW w:w="2880" w:type="dxa"/>
          </w:tcPr>
          <w:p w14:paraId="14F3DCB5" w14:textId="3B8A52B0" w:rsidR="00E124D3" w:rsidRPr="002626B6" w:rsidRDefault="00E124D3" w:rsidP="007C6AE4"/>
        </w:tc>
      </w:tr>
      <w:tr w:rsidR="00E124D3" w:rsidRPr="00382655" w14:paraId="4DD6D09E" w14:textId="77777777" w:rsidTr="00016156">
        <w:tc>
          <w:tcPr>
            <w:tcW w:w="0" w:type="auto"/>
          </w:tcPr>
          <w:p w14:paraId="03474629" w14:textId="77777777" w:rsidR="00E124D3" w:rsidRPr="000D7B8E" w:rsidRDefault="00E124D3" w:rsidP="007C6AE4"/>
        </w:tc>
        <w:tc>
          <w:tcPr>
            <w:tcW w:w="505" w:type="dxa"/>
          </w:tcPr>
          <w:p w14:paraId="605B482B" w14:textId="77777777" w:rsidR="00E124D3" w:rsidRPr="000D7B8E" w:rsidRDefault="00E124D3" w:rsidP="007C6AE4"/>
        </w:tc>
        <w:tc>
          <w:tcPr>
            <w:tcW w:w="2790" w:type="dxa"/>
          </w:tcPr>
          <w:p w14:paraId="28EC7915" w14:textId="77777777" w:rsidR="00E124D3" w:rsidRPr="000D7B8E" w:rsidRDefault="00E124D3" w:rsidP="007C6AE4"/>
        </w:tc>
        <w:tc>
          <w:tcPr>
            <w:tcW w:w="2880" w:type="dxa"/>
          </w:tcPr>
          <w:p w14:paraId="12EDF4D8" w14:textId="77777777" w:rsidR="00E124D3" w:rsidRPr="002626B6" w:rsidRDefault="00E124D3" w:rsidP="007C6AE4"/>
        </w:tc>
      </w:tr>
      <w:tr w:rsidR="00E124D3" w:rsidRPr="00382655" w14:paraId="657128CF" w14:textId="77777777" w:rsidTr="00016156">
        <w:tc>
          <w:tcPr>
            <w:tcW w:w="0" w:type="auto"/>
          </w:tcPr>
          <w:p w14:paraId="450E288C" w14:textId="77777777" w:rsidR="00E124D3" w:rsidRPr="000D7B8E" w:rsidRDefault="00E124D3" w:rsidP="007C6AE4"/>
        </w:tc>
        <w:tc>
          <w:tcPr>
            <w:tcW w:w="505" w:type="dxa"/>
          </w:tcPr>
          <w:p w14:paraId="4B3652F5" w14:textId="77777777" w:rsidR="00E124D3" w:rsidRPr="000D7B8E" w:rsidRDefault="00E124D3" w:rsidP="007C6AE4"/>
        </w:tc>
        <w:tc>
          <w:tcPr>
            <w:tcW w:w="2790" w:type="dxa"/>
          </w:tcPr>
          <w:p w14:paraId="7E196182" w14:textId="77777777" w:rsidR="00E124D3" w:rsidRPr="000D7B8E" w:rsidRDefault="00E124D3" w:rsidP="007C6AE4"/>
        </w:tc>
        <w:tc>
          <w:tcPr>
            <w:tcW w:w="2880" w:type="dxa"/>
          </w:tcPr>
          <w:p w14:paraId="2EBEB6A2" w14:textId="77777777" w:rsidR="00E124D3" w:rsidRPr="002626B6" w:rsidRDefault="00E124D3" w:rsidP="007C6AE4"/>
        </w:tc>
      </w:tr>
    </w:tbl>
    <w:p w14:paraId="413783BC" w14:textId="77777777" w:rsidR="007C6AE4" w:rsidRDefault="007C6AE4">
      <w:pPr>
        <w:tabs>
          <w:tab w:val="left" w:pos="288"/>
          <w:tab w:val="left" w:pos="720"/>
          <w:tab w:val="left" w:pos="864"/>
          <w:tab w:val="left" w:pos="1296"/>
          <w:tab w:val="left" w:pos="1728"/>
          <w:tab w:val="left" w:pos="2160"/>
          <w:tab w:val="left" w:pos="3600"/>
          <w:tab w:val="left" w:pos="5040"/>
          <w:tab w:val="left" w:pos="6480"/>
          <w:tab w:val="left" w:pos="7920"/>
        </w:tabs>
        <w:ind w:right="432"/>
        <w:rPr>
          <w:rFonts w:ascii="Times New Roman PS MT" w:hAnsi="Times New Roman PS MT"/>
        </w:rPr>
      </w:pPr>
    </w:p>
    <w:p w14:paraId="09C5AAC7" w14:textId="77777777" w:rsidR="007C6AE4" w:rsidRDefault="007C6AE4">
      <w:pPr>
        <w:tabs>
          <w:tab w:val="left" w:pos="288"/>
          <w:tab w:val="left" w:pos="720"/>
          <w:tab w:val="left" w:pos="864"/>
          <w:tab w:val="left" w:pos="1296"/>
          <w:tab w:val="left" w:pos="1728"/>
          <w:tab w:val="left" w:pos="2160"/>
          <w:tab w:val="left" w:pos="3600"/>
          <w:tab w:val="left" w:pos="5040"/>
          <w:tab w:val="left" w:pos="5760"/>
          <w:tab w:val="left" w:pos="6120"/>
          <w:tab w:val="left" w:pos="6480"/>
          <w:tab w:val="left" w:pos="7920"/>
        </w:tabs>
        <w:ind w:right="432"/>
        <w:rPr>
          <w:rFonts w:ascii="Times New Roman PS MT" w:hAnsi="Times New Roman PS MT"/>
        </w:rPr>
      </w:pPr>
      <w:r>
        <w:rPr>
          <w:rFonts w:ascii="Times New Roman PS MT" w:hAnsi="Times New Roman PS MT"/>
        </w:rPr>
        <w:t>*Fruits and/or cones may be displayed by themselves from the plants that are underlined.</w:t>
      </w:r>
    </w:p>
    <w:p w14:paraId="7F3541D9" w14:textId="77777777" w:rsidR="007C6AE4" w:rsidRDefault="007C6AE4">
      <w:pPr>
        <w:tabs>
          <w:tab w:val="left" w:pos="288"/>
          <w:tab w:val="left" w:pos="720"/>
          <w:tab w:val="left" w:pos="864"/>
          <w:tab w:val="left" w:pos="1296"/>
          <w:tab w:val="left" w:pos="1728"/>
          <w:tab w:val="left" w:pos="2160"/>
          <w:tab w:val="left" w:pos="3600"/>
          <w:tab w:val="left" w:pos="5040"/>
          <w:tab w:val="left" w:pos="6480"/>
          <w:tab w:val="left" w:pos="7920"/>
        </w:tabs>
        <w:ind w:right="432"/>
        <w:jc w:val="center"/>
        <w:rPr>
          <w:rFonts w:ascii="Times New Roman PS MT" w:hAnsi="Times New Roman PS MT"/>
        </w:rPr>
      </w:pPr>
    </w:p>
    <w:p w14:paraId="392C0C75" w14:textId="77777777" w:rsidR="007C6AE4" w:rsidRDefault="00057314" w:rsidP="00057314">
      <w:pPr>
        <w:pStyle w:val="StdContestSubHeading"/>
      </w:pPr>
      <w:r>
        <w:br w:type="page"/>
      </w:r>
      <w:r>
        <w:lastRenderedPageBreak/>
        <w:t xml:space="preserve">Appendix B </w:t>
      </w:r>
      <w:r w:rsidR="006E25D4">
        <w:t>–</w:t>
      </w:r>
      <w:r>
        <w:t xml:space="preserve"> Forestry</w:t>
      </w:r>
      <w:r w:rsidR="006E25D4">
        <w:t xml:space="preserve"> Tools </w:t>
      </w:r>
      <w:proofErr w:type="gramStart"/>
      <w:r w:rsidR="006E25D4">
        <w:t xml:space="preserve">&amp; </w:t>
      </w:r>
      <w:r>
        <w:t xml:space="preserve"> Equipment</w:t>
      </w:r>
      <w:proofErr w:type="gramEnd"/>
      <w:r>
        <w:t xml:space="preserve"> Identification List</w:t>
      </w:r>
    </w:p>
    <w:tbl>
      <w:tblPr>
        <w:tblW w:w="0" w:type="auto"/>
        <w:tblCellMar>
          <w:top w:w="14" w:type="dxa"/>
          <w:left w:w="29" w:type="dxa"/>
          <w:bottom w:w="14" w:type="dxa"/>
          <w:right w:w="29" w:type="dxa"/>
        </w:tblCellMar>
        <w:tblLook w:val="01E0" w:firstRow="1" w:lastRow="1" w:firstColumn="1" w:lastColumn="1" w:noHBand="0" w:noVBand="0"/>
      </w:tblPr>
      <w:tblGrid>
        <w:gridCol w:w="9576"/>
      </w:tblGrid>
      <w:tr w:rsidR="007C6AE4" w:rsidRPr="00382655" w14:paraId="68346C17" w14:textId="77777777">
        <w:tc>
          <w:tcPr>
            <w:tcW w:w="9576" w:type="dxa"/>
          </w:tcPr>
          <w:tbl>
            <w:tblPr>
              <w:tblW w:w="0" w:type="auto"/>
              <w:tblInd w:w="668" w:type="dxa"/>
              <w:tblLook w:val="04A0" w:firstRow="1" w:lastRow="0" w:firstColumn="1" w:lastColumn="0" w:noHBand="0" w:noVBand="1"/>
            </w:tblPr>
            <w:tblGrid>
              <w:gridCol w:w="991"/>
              <w:gridCol w:w="2336"/>
              <w:gridCol w:w="813"/>
              <w:gridCol w:w="3197"/>
            </w:tblGrid>
            <w:tr w:rsidR="00892F3D" w:rsidRPr="00892F3D" w14:paraId="32E9A5A7" w14:textId="77777777" w:rsidTr="00892F3D">
              <w:tc>
                <w:tcPr>
                  <w:tcW w:w="991" w:type="dxa"/>
                  <w:shd w:val="clear" w:color="auto" w:fill="auto"/>
                </w:tcPr>
                <w:p w14:paraId="69E6AA43" w14:textId="77777777" w:rsidR="00A94963" w:rsidRPr="00892F3D" w:rsidRDefault="006E25D4"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1</w:t>
                  </w:r>
                </w:p>
              </w:tc>
              <w:tc>
                <w:tcPr>
                  <w:tcW w:w="2336" w:type="dxa"/>
                  <w:shd w:val="clear" w:color="auto" w:fill="auto"/>
                </w:tcPr>
                <w:p w14:paraId="511EAA4D"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Abney Level</w:t>
                  </w:r>
                </w:p>
              </w:tc>
              <w:tc>
                <w:tcPr>
                  <w:tcW w:w="813" w:type="dxa"/>
                  <w:shd w:val="clear" w:color="auto" w:fill="auto"/>
                </w:tcPr>
                <w:p w14:paraId="20781D46" w14:textId="77777777" w:rsidR="00A94963" w:rsidRPr="00892F3D" w:rsidRDefault="006E25D4"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38</w:t>
                  </w:r>
                </w:p>
              </w:tc>
              <w:tc>
                <w:tcPr>
                  <w:tcW w:w="3197" w:type="dxa"/>
                  <w:shd w:val="clear" w:color="auto" w:fill="auto"/>
                </w:tcPr>
                <w:p w14:paraId="3B07BCFA"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Engineer’s Tape</w:t>
                  </w:r>
                </w:p>
              </w:tc>
            </w:tr>
            <w:tr w:rsidR="00892F3D" w:rsidRPr="00892F3D" w14:paraId="627B764F" w14:textId="77777777" w:rsidTr="00892F3D">
              <w:tc>
                <w:tcPr>
                  <w:tcW w:w="991" w:type="dxa"/>
                  <w:shd w:val="clear" w:color="auto" w:fill="auto"/>
                </w:tcPr>
                <w:p w14:paraId="4884C18C" w14:textId="77777777" w:rsidR="00A94963" w:rsidRPr="00892F3D" w:rsidRDefault="00C02AA0"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2</w:t>
                  </w:r>
                </w:p>
              </w:tc>
              <w:tc>
                <w:tcPr>
                  <w:tcW w:w="2336" w:type="dxa"/>
                  <w:shd w:val="clear" w:color="auto" w:fill="auto"/>
                </w:tcPr>
                <w:p w14:paraId="2801F572"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Altimeter</w:t>
                  </w:r>
                </w:p>
              </w:tc>
              <w:tc>
                <w:tcPr>
                  <w:tcW w:w="813" w:type="dxa"/>
                  <w:shd w:val="clear" w:color="auto" w:fill="auto"/>
                </w:tcPr>
                <w:p w14:paraId="6E31EB3B"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39</w:t>
                  </w:r>
                </w:p>
              </w:tc>
              <w:tc>
                <w:tcPr>
                  <w:tcW w:w="3197" w:type="dxa"/>
                  <w:shd w:val="clear" w:color="auto" w:fill="auto"/>
                </w:tcPr>
                <w:p w14:paraId="0C1A27F4"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Fire Rake</w:t>
                  </w:r>
                </w:p>
              </w:tc>
            </w:tr>
            <w:tr w:rsidR="00892F3D" w:rsidRPr="00892F3D" w14:paraId="79F8F2DE" w14:textId="77777777" w:rsidTr="00892F3D">
              <w:tc>
                <w:tcPr>
                  <w:tcW w:w="991" w:type="dxa"/>
                  <w:shd w:val="clear" w:color="auto" w:fill="auto"/>
                </w:tcPr>
                <w:p w14:paraId="35769728"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3</w:t>
                  </w:r>
                </w:p>
              </w:tc>
              <w:tc>
                <w:tcPr>
                  <w:tcW w:w="2336" w:type="dxa"/>
                  <w:shd w:val="clear" w:color="auto" w:fill="auto"/>
                </w:tcPr>
                <w:p w14:paraId="2191A6EF"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Anemometer</w:t>
                  </w:r>
                </w:p>
              </w:tc>
              <w:tc>
                <w:tcPr>
                  <w:tcW w:w="813" w:type="dxa"/>
                  <w:shd w:val="clear" w:color="auto" w:fill="auto"/>
                </w:tcPr>
                <w:p w14:paraId="6BBDEAA6"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40</w:t>
                  </w:r>
                </w:p>
              </w:tc>
              <w:tc>
                <w:tcPr>
                  <w:tcW w:w="3197" w:type="dxa"/>
                  <w:shd w:val="clear" w:color="auto" w:fill="auto"/>
                </w:tcPr>
                <w:p w14:paraId="6FDFDB9C"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Fixed Radius Plot Tape</w:t>
                  </w:r>
                </w:p>
              </w:tc>
            </w:tr>
            <w:tr w:rsidR="00892F3D" w:rsidRPr="00892F3D" w14:paraId="5D27E2F3" w14:textId="77777777" w:rsidTr="00892F3D">
              <w:tc>
                <w:tcPr>
                  <w:tcW w:w="991" w:type="dxa"/>
                  <w:shd w:val="clear" w:color="auto" w:fill="auto"/>
                </w:tcPr>
                <w:p w14:paraId="5E8A30F2"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4</w:t>
                  </w:r>
                </w:p>
              </w:tc>
              <w:tc>
                <w:tcPr>
                  <w:tcW w:w="2336" w:type="dxa"/>
                  <w:shd w:val="clear" w:color="auto" w:fill="auto"/>
                </w:tcPr>
                <w:p w14:paraId="7684AF51"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Axe – Cruiser’s</w:t>
                  </w:r>
                </w:p>
              </w:tc>
              <w:tc>
                <w:tcPr>
                  <w:tcW w:w="813" w:type="dxa"/>
                  <w:shd w:val="clear" w:color="auto" w:fill="auto"/>
                </w:tcPr>
                <w:p w14:paraId="5B46BCD9"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41</w:t>
                  </w:r>
                </w:p>
              </w:tc>
              <w:tc>
                <w:tcPr>
                  <w:tcW w:w="3197" w:type="dxa"/>
                  <w:shd w:val="clear" w:color="auto" w:fill="auto"/>
                </w:tcPr>
                <w:p w14:paraId="43C7A593"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Flagging Tape</w:t>
                  </w:r>
                </w:p>
              </w:tc>
            </w:tr>
            <w:tr w:rsidR="00892F3D" w:rsidRPr="00892F3D" w14:paraId="0ED77F8C" w14:textId="77777777" w:rsidTr="00892F3D">
              <w:tc>
                <w:tcPr>
                  <w:tcW w:w="991" w:type="dxa"/>
                  <w:shd w:val="clear" w:color="auto" w:fill="auto"/>
                </w:tcPr>
                <w:p w14:paraId="5E3A695B"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5</w:t>
                  </w:r>
                </w:p>
              </w:tc>
              <w:tc>
                <w:tcPr>
                  <w:tcW w:w="2336" w:type="dxa"/>
                  <w:shd w:val="clear" w:color="auto" w:fill="auto"/>
                </w:tcPr>
                <w:p w14:paraId="01E8A32D"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Axe – Double Bit</w:t>
                  </w:r>
                </w:p>
              </w:tc>
              <w:tc>
                <w:tcPr>
                  <w:tcW w:w="813" w:type="dxa"/>
                  <w:shd w:val="clear" w:color="auto" w:fill="auto"/>
                </w:tcPr>
                <w:p w14:paraId="54C8A407"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42</w:t>
                  </w:r>
                </w:p>
              </w:tc>
              <w:tc>
                <w:tcPr>
                  <w:tcW w:w="3197" w:type="dxa"/>
                  <w:shd w:val="clear" w:color="auto" w:fill="auto"/>
                </w:tcPr>
                <w:p w14:paraId="3049809B"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Forester’s Hand Compass</w:t>
                  </w:r>
                </w:p>
              </w:tc>
            </w:tr>
            <w:tr w:rsidR="00892F3D" w:rsidRPr="00892F3D" w14:paraId="5A45D890" w14:textId="77777777" w:rsidTr="00892F3D">
              <w:tc>
                <w:tcPr>
                  <w:tcW w:w="991" w:type="dxa"/>
                  <w:shd w:val="clear" w:color="auto" w:fill="auto"/>
                </w:tcPr>
                <w:p w14:paraId="7C44CB0A"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6</w:t>
                  </w:r>
                </w:p>
              </w:tc>
              <w:tc>
                <w:tcPr>
                  <w:tcW w:w="2336" w:type="dxa"/>
                  <w:shd w:val="clear" w:color="auto" w:fill="auto"/>
                </w:tcPr>
                <w:p w14:paraId="762E2CC6"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Axe – Hand</w:t>
                  </w:r>
                </w:p>
              </w:tc>
              <w:tc>
                <w:tcPr>
                  <w:tcW w:w="813" w:type="dxa"/>
                  <w:shd w:val="clear" w:color="auto" w:fill="auto"/>
                </w:tcPr>
                <w:p w14:paraId="6478A8BB"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43</w:t>
                  </w:r>
                </w:p>
              </w:tc>
              <w:tc>
                <w:tcPr>
                  <w:tcW w:w="3197" w:type="dxa"/>
                  <w:shd w:val="clear" w:color="auto" w:fill="auto"/>
                </w:tcPr>
                <w:p w14:paraId="03EDF111"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proofErr w:type="spellStart"/>
                  <w:r w:rsidRPr="00892F3D">
                    <w:rPr>
                      <w:rStyle w:val="Strong"/>
                      <w:b w:val="0"/>
                    </w:rPr>
                    <w:t>Fusee</w:t>
                  </w:r>
                  <w:proofErr w:type="spellEnd"/>
                </w:p>
              </w:tc>
            </w:tr>
            <w:tr w:rsidR="00892F3D" w:rsidRPr="00892F3D" w14:paraId="2A4A9DBC" w14:textId="77777777" w:rsidTr="00892F3D">
              <w:tc>
                <w:tcPr>
                  <w:tcW w:w="991" w:type="dxa"/>
                  <w:shd w:val="clear" w:color="auto" w:fill="auto"/>
                </w:tcPr>
                <w:p w14:paraId="4491FFC7"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7</w:t>
                  </w:r>
                </w:p>
              </w:tc>
              <w:tc>
                <w:tcPr>
                  <w:tcW w:w="2336" w:type="dxa"/>
                  <w:shd w:val="clear" w:color="auto" w:fill="auto"/>
                </w:tcPr>
                <w:p w14:paraId="300E4B9D"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Axe – Single Bit</w:t>
                  </w:r>
                </w:p>
              </w:tc>
              <w:tc>
                <w:tcPr>
                  <w:tcW w:w="813" w:type="dxa"/>
                  <w:shd w:val="clear" w:color="auto" w:fill="auto"/>
                </w:tcPr>
                <w:p w14:paraId="2F77831A"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44</w:t>
                  </w:r>
                </w:p>
              </w:tc>
              <w:tc>
                <w:tcPr>
                  <w:tcW w:w="3197" w:type="dxa"/>
                  <w:shd w:val="clear" w:color="auto" w:fill="auto"/>
                </w:tcPr>
                <w:p w14:paraId="16ED57B6"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 xml:space="preserve">GPS – </w:t>
                  </w:r>
                  <w:proofErr w:type="gramStart"/>
                  <w:r w:rsidRPr="00892F3D">
                    <w:rPr>
                      <w:rStyle w:val="Strong"/>
                      <w:b w:val="0"/>
                    </w:rPr>
                    <w:t>Hand Held</w:t>
                  </w:r>
                  <w:proofErr w:type="gramEnd"/>
                </w:p>
              </w:tc>
            </w:tr>
            <w:tr w:rsidR="00892F3D" w:rsidRPr="00892F3D" w14:paraId="6198C80C" w14:textId="77777777" w:rsidTr="00892F3D">
              <w:tc>
                <w:tcPr>
                  <w:tcW w:w="991" w:type="dxa"/>
                  <w:shd w:val="clear" w:color="auto" w:fill="auto"/>
                </w:tcPr>
                <w:p w14:paraId="0B920D1E"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8</w:t>
                  </w:r>
                </w:p>
              </w:tc>
              <w:tc>
                <w:tcPr>
                  <w:tcW w:w="2336" w:type="dxa"/>
                  <w:shd w:val="clear" w:color="auto" w:fill="auto"/>
                </w:tcPr>
                <w:p w14:paraId="7D0DE6E0"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Bark Gauge</w:t>
                  </w:r>
                </w:p>
              </w:tc>
              <w:tc>
                <w:tcPr>
                  <w:tcW w:w="813" w:type="dxa"/>
                  <w:shd w:val="clear" w:color="auto" w:fill="auto"/>
                </w:tcPr>
                <w:p w14:paraId="195F1B4F"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45</w:t>
                  </w:r>
                </w:p>
              </w:tc>
              <w:tc>
                <w:tcPr>
                  <w:tcW w:w="3197" w:type="dxa"/>
                  <w:shd w:val="clear" w:color="auto" w:fill="auto"/>
                </w:tcPr>
                <w:p w14:paraId="70A769F5"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Hazel Tool</w:t>
                  </w:r>
                </w:p>
              </w:tc>
            </w:tr>
            <w:tr w:rsidR="00892F3D" w:rsidRPr="00892F3D" w14:paraId="146A1EFB" w14:textId="77777777" w:rsidTr="00892F3D">
              <w:tc>
                <w:tcPr>
                  <w:tcW w:w="991" w:type="dxa"/>
                  <w:shd w:val="clear" w:color="auto" w:fill="auto"/>
                </w:tcPr>
                <w:p w14:paraId="3D3F71DD"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9</w:t>
                  </w:r>
                </w:p>
              </w:tc>
              <w:tc>
                <w:tcPr>
                  <w:tcW w:w="2336" w:type="dxa"/>
                  <w:shd w:val="clear" w:color="auto" w:fill="auto"/>
                </w:tcPr>
                <w:p w14:paraId="46000EA4"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Back Pump</w:t>
                  </w:r>
                </w:p>
              </w:tc>
              <w:tc>
                <w:tcPr>
                  <w:tcW w:w="813" w:type="dxa"/>
                  <w:shd w:val="clear" w:color="auto" w:fill="auto"/>
                </w:tcPr>
                <w:p w14:paraId="0B3E7DE0"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46</w:t>
                  </w:r>
                </w:p>
              </w:tc>
              <w:tc>
                <w:tcPr>
                  <w:tcW w:w="3197" w:type="dxa"/>
                  <w:shd w:val="clear" w:color="auto" w:fill="auto"/>
                </w:tcPr>
                <w:p w14:paraId="776FBB1C"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proofErr w:type="spellStart"/>
                  <w:r w:rsidRPr="00892F3D">
                    <w:rPr>
                      <w:rStyle w:val="Strong"/>
                      <w:b w:val="0"/>
                    </w:rPr>
                    <w:t>Hoedad</w:t>
                  </w:r>
                  <w:proofErr w:type="spellEnd"/>
                </w:p>
              </w:tc>
            </w:tr>
            <w:tr w:rsidR="00892F3D" w:rsidRPr="00892F3D" w14:paraId="3D37D53E" w14:textId="77777777" w:rsidTr="00892F3D">
              <w:tc>
                <w:tcPr>
                  <w:tcW w:w="991" w:type="dxa"/>
                  <w:shd w:val="clear" w:color="auto" w:fill="auto"/>
                </w:tcPr>
                <w:p w14:paraId="463335C3"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10</w:t>
                  </w:r>
                </w:p>
              </w:tc>
              <w:tc>
                <w:tcPr>
                  <w:tcW w:w="2336" w:type="dxa"/>
                  <w:shd w:val="clear" w:color="auto" w:fill="auto"/>
                </w:tcPr>
                <w:p w14:paraId="35A2449F"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Brand Hammer</w:t>
                  </w:r>
                </w:p>
              </w:tc>
              <w:tc>
                <w:tcPr>
                  <w:tcW w:w="813" w:type="dxa"/>
                  <w:shd w:val="clear" w:color="auto" w:fill="auto"/>
                </w:tcPr>
                <w:p w14:paraId="2D2F45E1"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47</w:t>
                  </w:r>
                </w:p>
              </w:tc>
              <w:tc>
                <w:tcPr>
                  <w:tcW w:w="3197" w:type="dxa"/>
                  <w:shd w:val="clear" w:color="auto" w:fill="auto"/>
                </w:tcPr>
                <w:p w14:paraId="09989279"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proofErr w:type="spellStart"/>
                  <w:r w:rsidRPr="00892F3D">
                    <w:rPr>
                      <w:rStyle w:val="Strong"/>
                      <w:b w:val="0"/>
                    </w:rPr>
                    <w:t>Hookeroon</w:t>
                  </w:r>
                  <w:proofErr w:type="spellEnd"/>
                </w:p>
              </w:tc>
            </w:tr>
            <w:tr w:rsidR="00A94963" w:rsidRPr="00892F3D" w14:paraId="1DC4F723" w14:textId="77777777" w:rsidTr="00892F3D">
              <w:tc>
                <w:tcPr>
                  <w:tcW w:w="3327" w:type="dxa"/>
                  <w:gridSpan w:val="2"/>
                  <w:shd w:val="clear" w:color="auto" w:fill="auto"/>
                </w:tcPr>
                <w:p w14:paraId="21FC8896" w14:textId="77777777" w:rsidR="00A94963" w:rsidRPr="00A94963"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rPr>
                  </w:pPr>
                  <w:r w:rsidRPr="00A94963">
                    <w:rPr>
                      <w:rStyle w:val="Strong"/>
                    </w:rPr>
                    <w:t>Chain Saw Parts Identification</w:t>
                  </w:r>
                </w:p>
              </w:tc>
              <w:tc>
                <w:tcPr>
                  <w:tcW w:w="813" w:type="dxa"/>
                  <w:shd w:val="clear" w:color="auto" w:fill="auto"/>
                </w:tcPr>
                <w:p w14:paraId="7010ACE5"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48</w:t>
                  </w:r>
                </w:p>
              </w:tc>
              <w:tc>
                <w:tcPr>
                  <w:tcW w:w="3197" w:type="dxa"/>
                  <w:shd w:val="clear" w:color="auto" w:fill="auto"/>
                </w:tcPr>
                <w:p w14:paraId="4AC5B531"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Increment Borer</w:t>
                  </w:r>
                </w:p>
              </w:tc>
            </w:tr>
            <w:tr w:rsidR="00892F3D" w:rsidRPr="00892F3D" w14:paraId="1650B539" w14:textId="77777777" w:rsidTr="00892F3D">
              <w:tc>
                <w:tcPr>
                  <w:tcW w:w="991" w:type="dxa"/>
                  <w:shd w:val="clear" w:color="auto" w:fill="auto"/>
                </w:tcPr>
                <w:p w14:paraId="2849C77E"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11</w:t>
                  </w:r>
                </w:p>
              </w:tc>
              <w:tc>
                <w:tcPr>
                  <w:tcW w:w="2336" w:type="dxa"/>
                  <w:shd w:val="clear" w:color="auto" w:fill="auto"/>
                </w:tcPr>
                <w:p w14:paraId="3176F515"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Chain Saw Chain</w:t>
                  </w:r>
                </w:p>
              </w:tc>
              <w:tc>
                <w:tcPr>
                  <w:tcW w:w="813" w:type="dxa"/>
                  <w:shd w:val="clear" w:color="auto" w:fill="auto"/>
                </w:tcPr>
                <w:p w14:paraId="3BA4E4F8"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49</w:t>
                  </w:r>
                </w:p>
              </w:tc>
              <w:tc>
                <w:tcPr>
                  <w:tcW w:w="3197" w:type="dxa"/>
                  <w:shd w:val="clear" w:color="auto" w:fill="auto"/>
                </w:tcPr>
                <w:p w14:paraId="3FF0DCBA"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Jacob’s Staff</w:t>
                  </w:r>
                </w:p>
              </w:tc>
            </w:tr>
            <w:tr w:rsidR="00892F3D" w:rsidRPr="00892F3D" w14:paraId="0225587A" w14:textId="77777777" w:rsidTr="00892F3D">
              <w:tc>
                <w:tcPr>
                  <w:tcW w:w="991" w:type="dxa"/>
                  <w:shd w:val="clear" w:color="auto" w:fill="auto"/>
                </w:tcPr>
                <w:p w14:paraId="31450388"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12</w:t>
                  </w:r>
                </w:p>
              </w:tc>
              <w:tc>
                <w:tcPr>
                  <w:tcW w:w="2336" w:type="dxa"/>
                  <w:shd w:val="clear" w:color="auto" w:fill="auto"/>
                </w:tcPr>
                <w:p w14:paraId="3FA5383F"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Chain Saw File</w:t>
                  </w:r>
                </w:p>
              </w:tc>
              <w:tc>
                <w:tcPr>
                  <w:tcW w:w="813" w:type="dxa"/>
                  <w:shd w:val="clear" w:color="auto" w:fill="auto"/>
                </w:tcPr>
                <w:p w14:paraId="406B996F"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50</w:t>
                  </w:r>
                </w:p>
              </w:tc>
              <w:tc>
                <w:tcPr>
                  <w:tcW w:w="3197" w:type="dxa"/>
                  <w:shd w:val="clear" w:color="auto" w:fill="auto"/>
                </w:tcPr>
                <w:p w14:paraId="7AEA1B46"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Leveling Rod</w:t>
                  </w:r>
                </w:p>
              </w:tc>
            </w:tr>
            <w:tr w:rsidR="00892F3D" w:rsidRPr="00892F3D" w14:paraId="58BF47C3" w14:textId="77777777" w:rsidTr="00892F3D">
              <w:tc>
                <w:tcPr>
                  <w:tcW w:w="991" w:type="dxa"/>
                  <w:shd w:val="clear" w:color="auto" w:fill="auto"/>
                </w:tcPr>
                <w:p w14:paraId="6DBFE02A"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13</w:t>
                  </w:r>
                </w:p>
              </w:tc>
              <w:tc>
                <w:tcPr>
                  <w:tcW w:w="2336" w:type="dxa"/>
                  <w:shd w:val="clear" w:color="auto" w:fill="auto"/>
                </w:tcPr>
                <w:p w14:paraId="75078CAA"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Guide Bar</w:t>
                  </w:r>
                </w:p>
              </w:tc>
              <w:tc>
                <w:tcPr>
                  <w:tcW w:w="813" w:type="dxa"/>
                  <w:shd w:val="clear" w:color="auto" w:fill="auto"/>
                </w:tcPr>
                <w:p w14:paraId="3DAC4BC5"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51</w:t>
                  </w:r>
                </w:p>
              </w:tc>
              <w:tc>
                <w:tcPr>
                  <w:tcW w:w="3197" w:type="dxa"/>
                  <w:shd w:val="clear" w:color="auto" w:fill="auto"/>
                </w:tcPr>
                <w:p w14:paraId="15E3A1B5"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Logger’s Tape</w:t>
                  </w:r>
                </w:p>
              </w:tc>
            </w:tr>
            <w:tr w:rsidR="00892F3D" w:rsidRPr="00892F3D" w14:paraId="135B075A" w14:textId="77777777" w:rsidTr="00892F3D">
              <w:tc>
                <w:tcPr>
                  <w:tcW w:w="991" w:type="dxa"/>
                  <w:shd w:val="clear" w:color="auto" w:fill="auto"/>
                </w:tcPr>
                <w:p w14:paraId="3D30E7B8"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14</w:t>
                  </w:r>
                </w:p>
              </w:tc>
              <w:tc>
                <w:tcPr>
                  <w:tcW w:w="2336" w:type="dxa"/>
                  <w:shd w:val="clear" w:color="auto" w:fill="auto"/>
                </w:tcPr>
                <w:p w14:paraId="18365C8E"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Oil Filler Cap</w:t>
                  </w:r>
                </w:p>
              </w:tc>
              <w:tc>
                <w:tcPr>
                  <w:tcW w:w="813" w:type="dxa"/>
                  <w:shd w:val="clear" w:color="auto" w:fill="auto"/>
                </w:tcPr>
                <w:p w14:paraId="78897DD6"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52</w:t>
                  </w:r>
                </w:p>
              </w:tc>
              <w:tc>
                <w:tcPr>
                  <w:tcW w:w="3197" w:type="dxa"/>
                  <w:shd w:val="clear" w:color="auto" w:fill="auto"/>
                </w:tcPr>
                <w:p w14:paraId="4DAD7B2B"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McLeod</w:t>
                  </w:r>
                </w:p>
              </w:tc>
            </w:tr>
            <w:tr w:rsidR="00892F3D" w:rsidRPr="00892F3D" w14:paraId="6F6D703A" w14:textId="77777777" w:rsidTr="00892F3D">
              <w:tc>
                <w:tcPr>
                  <w:tcW w:w="991" w:type="dxa"/>
                  <w:shd w:val="clear" w:color="auto" w:fill="auto"/>
                </w:tcPr>
                <w:p w14:paraId="2635BC4C"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15</w:t>
                  </w:r>
                </w:p>
              </w:tc>
              <w:tc>
                <w:tcPr>
                  <w:tcW w:w="2336" w:type="dxa"/>
                  <w:shd w:val="clear" w:color="auto" w:fill="auto"/>
                </w:tcPr>
                <w:p w14:paraId="768576B7"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Starter Grip</w:t>
                  </w:r>
                </w:p>
              </w:tc>
              <w:tc>
                <w:tcPr>
                  <w:tcW w:w="813" w:type="dxa"/>
                  <w:shd w:val="clear" w:color="auto" w:fill="auto"/>
                </w:tcPr>
                <w:p w14:paraId="792832C7"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53</w:t>
                  </w:r>
                </w:p>
              </w:tc>
              <w:tc>
                <w:tcPr>
                  <w:tcW w:w="3197" w:type="dxa"/>
                  <w:shd w:val="clear" w:color="auto" w:fill="auto"/>
                </w:tcPr>
                <w:p w14:paraId="1630F681"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Peavy</w:t>
                  </w:r>
                </w:p>
              </w:tc>
            </w:tr>
            <w:tr w:rsidR="00892F3D" w:rsidRPr="00892F3D" w14:paraId="5E40C31A" w14:textId="77777777" w:rsidTr="00892F3D">
              <w:tc>
                <w:tcPr>
                  <w:tcW w:w="991" w:type="dxa"/>
                  <w:shd w:val="clear" w:color="auto" w:fill="auto"/>
                </w:tcPr>
                <w:p w14:paraId="54775835"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16</w:t>
                  </w:r>
                </w:p>
              </w:tc>
              <w:tc>
                <w:tcPr>
                  <w:tcW w:w="2336" w:type="dxa"/>
                  <w:shd w:val="clear" w:color="auto" w:fill="auto"/>
                </w:tcPr>
                <w:p w14:paraId="017FBBE7"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Ignition Switch</w:t>
                  </w:r>
                </w:p>
              </w:tc>
              <w:tc>
                <w:tcPr>
                  <w:tcW w:w="813" w:type="dxa"/>
                  <w:shd w:val="clear" w:color="auto" w:fill="auto"/>
                </w:tcPr>
                <w:p w14:paraId="1C584DCF"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54</w:t>
                  </w:r>
                </w:p>
              </w:tc>
              <w:tc>
                <w:tcPr>
                  <w:tcW w:w="3197" w:type="dxa"/>
                  <w:shd w:val="clear" w:color="auto" w:fill="auto"/>
                </w:tcPr>
                <w:p w14:paraId="02ADBD38"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Plumb Bob</w:t>
                  </w:r>
                </w:p>
              </w:tc>
            </w:tr>
            <w:tr w:rsidR="00892F3D" w:rsidRPr="00892F3D" w14:paraId="3D3E81FF" w14:textId="77777777" w:rsidTr="00892F3D">
              <w:tc>
                <w:tcPr>
                  <w:tcW w:w="991" w:type="dxa"/>
                  <w:shd w:val="clear" w:color="auto" w:fill="auto"/>
                </w:tcPr>
                <w:p w14:paraId="7589B604"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17</w:t>
                  </w:r>
                </w:p>
              </w:tc>
              <w:tc>
                <w:tcPr>
                  <w:tcW w:w="2336" w:type="dxa"/>
                  <w:shd w:val="clear" w:color="auto" w:fill="auto"/>
                </w:tcPr>
                <w:p w14:paraId="3F18B063"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Spark Plug</w:t>
                  </w:r>
                </w:p>
              </w:tc>
              <w:tc>
                <w:tcPr>
                  <w:tcW w:w="813" w:type="dxa"/>
                  <w:shd w:val="clear" w:color="auto" w:fill="auto"/>
                </w:tcPr>
                <w:p w14:paraId="3133A666"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55</w:t>
                  </w:r>
                </w:p>
              </w:tc>
              <w:tc>
                <w:tcPr>
                  <w:tcW w:w="3197" w:type="dxa"/>
                  <w:shd w:val="clear" w:color="auto" w:fill="auto"/>
                </w:tcPr>
                <w:p w14:paraId="25836821"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Pulaski</w:t>
                  </w:r>
                </w:p>
              </w:tc>
            </w:tr>
            <w:tr w:rsidR="00892F3D" w:rsidRPr="00892F3D" w14:paraId="03E04C8B" w14:textId="77777777" w:rsidTr="00892F3D">
              <w:tc>
                <w:tcPr>
                  <w:tcW w:w="991" w:type="dxa"/>
                  <w:shd w:val="clear" w:color="auto" w:fill="auto"/>
                </w:tcPr>
                <w:p w14:paraId="220DDC78"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18</w:t>
                  </w:r>
                </w:p>
              </w:tc>
              <w:tc>
                <w:tcPr>
                  <w:tcW w:w="2336" w:type="dxa"/>
                  <w:shd w:val="clear" w:color="auto" w:fill="auto"/>
                </w:tcPr>
                <w:p w14:paraId="08CFB05A"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Throttle Lever Lock</w:t>
                  </w:r>
                </w:p>
              </w:tc>
              <w:tc>
                <w:tcPr>
                  <w:tcW w:w="813" w:type="dxa"/>
                  <w:shd w:val="clear" w:color="auto" w:fill="auto"/>
                </w:tcPr>
                <w:p w14:paraId="22AD2E7C"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56</w:t>
                  </w:r>
                </w:p>
              </w:tc>
              <w:tc>
                <w:tcPr>
                  <w:tcW w:w="3197" w:type="dxa"/>
                  <w:shd w:val="clear" w:color="auto" w:fill="auto"/>
                </w:tcPr>
                <w:p w14:paraId="68DD10F4"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Range Finder</w:t>
                  </w:r>
                </w:p>
              </w:tc>
            </w:tr>
            <w:tr w:rsidR="00892F3D" w:rsidRPr="00892F3D" w14:paraId="41C36954" w14:textId="77777777" w:rsidTr="00892F3D">
              <w:tc>
                <w:tcPr>
                  <w:tcW w:w="991" w:type="dxa"/>
                  <w:shd w:val="clear" w:color="auto" w:fill="auto"/>
                </w:tcPr>
                <w:p w14:paraId="4EE51330"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19</w:t>
                  </w:r>
                </w:p>
              </w:tc>
              <w:tc>
                <w:tcPr>
                  <w:tcW w:w="2336" w:type="dxa"/>
                  <w:shd w:val="clear" w:color="auto" w:fill="auto"/>
                </w:tcPr>
                <w:p w14:paraId="451DF619"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Spark Plug Wire</w:t>
                  </w:r>
                </w:p>
              </w:tc>
              <w:tc>
                <w:tcPr>
                  <w:tcW w:w="813" w:type="dxa"/>
                  <w:shd w:val="clear" w:color="auto" w:fill="auto"/>
                </w:tcPr>
                <w:p w14:paraId="2976F8DF"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57</w:t>
                  </w:r>
                </w:p>
              </w:tc>
              <w:tc>
                <w:tcPr>
                  <w:tcW w:w="3197" w:type="dxa"/>
                  <w:shd w:val="clear" w:color="auto" w:fill="auto"/>
                </w:tcPr>
                <w:p w14:paraId="54364A0B"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proofErr w:type="spellStart"/>
                  <w:r w:rsidRPr="00892F3D">
                    <w:rPr>
                      <w:rStyle w:val="Strong"/>
                      <w:b w:val="0"/>
                    </w:rPr>
                    <w:t>Relaskop</w:t>
                  </w:r>
                  <w:proofErr w:type="spellEnd"/>
                </w:p>
              </w:tc>
            </w:tr>
            <w:tr w:rsidR="00892F3D" w:rsidRPr="00892F3D" w14:paraId="5A377ED9" w14:textId="77777777" w:rsidTr="00892F3D">
              <w:tc>
                <w:tcPr>
                  <w:tcW w:w="991" w:type="dxa"/>
                  <w:shd w:val="clear" w:color="auto" w:fill="auto"/>
                </w:tcPr>
                <w:p w14:paraId="00AC937C"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20</w:t>
                  </w:r>
                </w:p>
              </w:tc>
              <w:tc>
                <w:tcPr>
                  <w:tcW w:w="2336" w:type="dxa"/>
                  <w:shd w:val="clear" w:color="auto" w:fill="auto"/>
                </w:tcPr>
                <w:p w14:paraId="77A2B8F6"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Air Filter</w:t>
                  </w:r>
                </w:p>
              </w:tc>
              <w:tc>
                <w:tcPr>
                  <w:tcW w:w="813" w:type="dxa"/>
                  <w:shd w:val="clear" w:color="auto" w:fill="auto"/>
                </w:tcPr>
                <w:p w14:paraId="389EA90F"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58</w:t>
                  </w:r>
                </w:p>
              </w:tc>
              <w:tc>
                <w:tcPr>
                  <w:tcW w:w="3197" w:type="dxa"/>
                  <w:shd w:val="clear" w:color="auto" w:fill="auto"/>
                </w:tcPr>
                <w:p w14:paraId="39C874D9"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Safety Hard Hat</w:t>
                  </w:r>
                </w:p>
              </w:tc>
            </w:tr>
            <w:tr w:rsidR="00892F3D" w:rsidRPr="00892F3D" w14:paraId="373EEA03" w14:textId="77777777" w:rsidTr="00892F3D">
              <w:tc>
                <w:tcPr>
                  <w:tcW w:w="991" w:type="dxa"/>
                  <w:shd w:val="clear" w:color="auto" w:fill="auto"/>
                </w:tcPr>
                <w:p w14:paraId="1E0A38C1"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21</w:t>
                  </w:r>
                </w:p>
              </w:tc>
              <w:tc>
                <w:tcPr>
                  <w:tcW w:w="2336" w:type="dxa"/>
                  <w:shd w:val="clear" w:color="auto" w:fill="auto"/>
                </w:tcPr>
                <w:p w14:paraId="09300980"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Brake Lever</w:t>
                  </w:r>
                </w:p>
              </w:tc>
              <w:tc>
                <w:tcPr>
                  <w:tcW w:w="813" w:type="dxa"/>
                  <w:shd w:val="clear" w:color="auto" w:fill="auto"/>
                </w:tcPr>
                <w:p w14:paraId="12E92E9F"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59</w:t>
                  </w:r>
                </w:p>
              </w:tc>
              <w:tc>
                <w:tcPr>
                  <w:tcW w:w="3197" w:type="dxa"/>
                  <w:shd w:val="clear" w:color="auto" w:fill="auto"/>
                </w:tcPr>
                <w:p w14:paraId="16AE494E"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Scaling Stick</w:t>
                  </w:r>
                </w:p>
              </w:tc>
            </w:tr>
            <w:tr w:rsidR="00892F3D" w:rsidRPr="00892F3D" w14:paraId="49566C12" w14:textId="77777777" w:rsidTr="00892F3D">
              <w:tc>
                <w:tcPr>
                  <w:tcW w:w="991" w:type="dxa"/>
                  <w:shd w:val="clear" w:color="auto" w:fill="auto"/>
                </w:tcPr>
                <w:p w14:paraId="03A4432B" w14:textId="77777777" w:rsidR="00A94963" w:rsidRPr="00892F3D" w:rsidRDefault="00C02AA0"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22</w:t>
                  </w:r>
                </w:p>
              </w:tc>
              <w:tc>
                <w:tcPr>
                  <w:tcW w:w="2336" w:type="dxa"/>
                  <w:shd w:val="clear" w:color="auto" w:fill="auto"/>
                </w:tcPr>
                <w:p w14:paraId="4FB18670"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Fuel Filler Cap</w:t>
                  </w:r>
                </w:p>
              </w:tc>
              <w:tc>
                <w:tcPr>
                  <w:tcW w:w="813" w:type="dxa"/>
                  <w:shd w:val="clear" w:color="auto" w:fill="auto"/>
                </w:tcPr>
                <w:p w14:paraId="687F4AE8"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60</w:t>
                  </w:r>
                </w:p>
              </w:tc>
              <w:tc>
                <w:tcPr>
                  <w:tcW w:w="3197" w:type="dxa"/>
                  <w:shd w:val="clear" w:color="auto" w:fill="auto"/>
                </w:tcPr>
                <w:p w14:paraId="76698669"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Shovel</w:t>
                  </w:r>
                </w:p>
              </w:tc>
            </w:tr>
            <w:tr w:rsidR="00892F3D" w:rsidRPr="00892F3D" w14:paraId="286576FD" w14:textId="77777777" w:rsidTr="00892F3D">
              <w:tc>
                <w:tcPr>
                  <w:tcW w:w="991" w:type="dxa"/>
                  <w:shd w:val="clear" w:color="auto" w:fill="auto"/>
                </w:tcPr>
                <w:p w14:paraId="137CC72F"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23</w:t>
                  </w:r>
                </w:p>
              </w:tc>
              <w:tc>
                <w:tcPr>
                  <w:tcW w:w="2336" w:type="dxa"/>
                  <w:shd w:val="clear" w:color="auto" w:fill="auto"/>
                </w:tcPr>
                <w:p w14:paraId="34F204FB"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Choker Lever</w:t>
                  </w:r>
                </w:p>
              </w:tc>
              <w:tc>
                <w:tcPr>
                  <w:tcW w:w="813" w:type="dxa"/>
                  <w:shd w:val="clear" w:color="auto" w:fill="auto"/>
                </w:tcPr>
                <w:p w14:paraId="43B5DFC9"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61</w:t>
                  </w:r>
                </w:p>
              </w:tc>
              <w:tc>
                <w:tcPr>
                  <w:tcW w:w="3197" w:type="dxa"/>
                  <w:shd w:val="clear" w:color="auto" w:fill="auto"/>
                </w:tcPr>
                <w:p w14:paraId="3356EA40"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Sledge (or Single Jack)</w:t>
                  </w:r>
                </w:p>
              </w:tc>
            </w:tr>
            <w:tr w:rsidR="00892F3D" w:rsidRPr="00892F3D" w14:paraId="0933FC83" w14:textId="77777777" w:rsidTr="00892F3D">
              <w:tc>
                <w:tcPr>
                  <w:tcW w:w="991" w:type="dxa"/>
                  <w:shd w:val="clear" w:color="auto" w:fill="auto"/>
                </w:tcPr>
                <w:p w14:paraId="5792844D"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24</w:t>
                  </w:r>
                </w:p>
              </w:tc>
              <w:tc>
                <w:tcPr>
                  <w:tcW w:w="2336" w:type="dxa"/>
                  <w:shd w:val="clear" w:color="auto" w:fill="auto"/>
                </w:tcPr>
                <w:p w14:paraId="2AEA6740"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Throttle Trigger</w:t>
                  </w:r>
                </w:p>
              </w:tc>
              <w:tc>
                <w:tcPr>
                  <w:tcW w:w="813" w:type="dxa"/>
                  <w:shd w:val="clear" w:color="auto" w:fill="auto"/>
                </w:tcPr>
                <w:p w14:paraId="7D87BD97"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62</w:t>
                  </w:r>
                </w:p>
              </w:tc>
              <w:tc>
                <w:tcPr>
                  <w:tcW w:w="3197" w:type="dxa"/>
                  <w:shd w:val="clear" w:color="auto" w:fill="auto"/>
                </w:tcPr>
                <w:p w14:paraId="5B8144A9"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Sling Psychrometer</w:t>
                  </w:r>
                </w:p>
              </w:tc>
            </w:tr>
            <w:tr w:rsidR="00892F3D" w:rsidRPr="00892F3D" w14:paraId="3FFAAB7F" w14:textId="77777777" w:rsidTr="00892F3D">
              <w:tc>
                <w:tcPr>
                  <w:tcW w:w="991" w:type="dxa"/>
                  <w:shd w:val="clear" w:color="auto" w:fill="auto"/>
                </w:tcPr>
                <w:p w14:paraId="2A6ADD65"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25</w:t>
                  </w:r>
                </w:p>
              </w:tc>
              <w:tc>
                <w:tcPr>
                  <w:tcW w:w="2336" w:type="dxa"/>
                  <w:shd w:val="clear" w:color="auto" w:fill="auto"/>
                </w:tcPr>
                <w:p w14:paraId="60BC412F"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Chaps A</w:t>
                  </w:r>
                </w:p>
              </w:tc>
              <w:tc>
                <w:tcPr>
                  <w:tcW w:w="813" w:type="dxa"/>
                  <w:shd w:val="clear" w:color="auto" w:fill="auto"/>
                </w:tcPr>
                <w:p w14:paraId="311D8B95"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63</w:t>
                  </w:r>
                </w:p>
              </w:tc>
              <w:tc>
                <w:tcPr>
                  <w:tcW w:w="3197" w:type="dxa"/>
                  <w:shd w:val="clear" w:color="auto" w:fill="auto"/>
                </w:tcPr>
                <w:p w14:paraId="55808EFF"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Soil Tube</w:t>
                  </w:r>
                </w:p>
              </w:tc>
            </w:tr>
            <w:tr w:rsidR="00892F3D" w:rsidRPr="00892F3D" w14:paraId="3E592EAF" w14:textId="77777777" w:rsidTr="00892F3D">
              <w:tc>
                <w:tcPr>
                  <w:tcW w:w="991" w:type="dxa"/>
                  <w:shd w:val="clear" w:color="auto" w:fill="auto"/>
                </w:tcPr>
                <w:p w14:paraId="0E91FF55"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26</w:t>
                  </w:r>
                </w:p>
              </w:tc>
              <w:tc>
                <w:tcPr>
                  <w:tcW w:w="2336" w:type="dxa"/>
                  <w:shd w:val="clear" w:color="auto" w:fill="auto"/>
                </w:tcPr>
                <w:p w14:paraId="11FD0B57"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Choker B</w:t>
                  </w:r>
                </w:p>
              </w:tc>
              <w:tc>
                <w:tcPr>
                  <w:tcW w:w="813" w:type="dxa"/>
                  <w:shd w:val="clear" w:color="auto" w:fill="auto"/>
                </w:tcPr>
                <w:p w14:paraId="33A8C992"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64</w:t>
                  </w:r>
                </w:p>
              </w:tc>
              <w:tc>
                <w:tcPr>
                  <w:tcW w:w="3197" w:type="dxa"/>
                  <w:shd w:val="clear" w:color="auto" w:fill="auto"/>
                </w:tcPr>
                <w:p w14:paraId="6D49AC05" w14:textId="77777777" w:rsidR="00A94963" w:rsidRPr="00892F3D" w:rsidRDefault="00DC0180"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Splitting Maul</w:t>
                  </w:r>
                </w:p>
              </w:tc>
            </w:tr>
            <w:tr w:rsidR="00892F3D" w:rsidRPr="00892F3D" w14:paraId="5DF883A8" w14:textId="77777777" w:rsidTr="00892F3D">
              <w:tc>
                <w:tcPr>
                  <w:tcW w:w="991" w:type="dxa"/>
                  <w:shd w:val="clear" w:color="auto" w:fill="auto"/>
                </w:tcPr>
                <w:p w14:paraId="7E60B494" w14:textId="77777777" w:rsidR="00DC0180"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27</w:t>
                  </w:r>
                </w:p>
              </w:tc>
              <w:tc>
                <w:tcPr>
                  <w:tcW w:w="2336" w:type="dxa"/>
                  <w:shd w:val="clear" w:color="auto" w:fill="auto"/>
                </w:tcPr>
                <w:p w14:paraId="5EFC9D21" w14:textId="77777777" w:rsidR="00DC0180" w:rsidRPr="00892F3D" w:rsidRDefault="00DC0180"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Clinometer</w:t>
                  </w:r>
                </w:p>
              </w:tc>
              <w:tc>
                <w:tcPr>
                  <w:tcW w:w="813" w:type="dxa"/>
                  <w:shd w:val="clear" w:color="auto" w:fill="auto"/>
                </w:tcPr>
                <w:p w14:paraId="1C24F580" w14:textId="77777777" w:rsidR="00DC0180"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65</w:t>
                  </w:r>
                </w:p>
              </w:tc>
              <w:tc>
                <w:tcPr>
                  <w:tcW w:w="3197" w:type="dxa"/>
                  <w:shd w:val="clear" w:color="auto" w:fill="auto"/>
                </w:tcPr>
                <w:p w14:paraId="50EAE24D" w14:textId="77777777" w:rsidR="00DC0180" w:rsidRPr="00892F3D" w:rsidRDefault="00DC0180"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Staff Compass</w:t>
                  </w:r>
                </w:p>
              </w:tc>
            </w:tr>
            <w:tr w:rsidR="00892F3D" w:rsidRPr="00892F3D" w14:paraId="3B559145" w14:textId="77777777" w:rsidTr="00892F3D">
              <w:tc>
                <w:tcPr>
                  <w:tcW w:w="991" w:type="dxa"/>
                  <w:shd w:val="clear" w:color="auto" w:fill="auto"/>
                </w:tcPr>
                <w:p w14:paraId="21DF9C26" w14:textId="77777777" w:rsidR="00DC0180"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28</w:t>
                  </w:r>
                </w:p>
              </w:tc>
              <w:tc>
                <w:tcPr>
                  <w:tcW w:w="2336" w:type="dxa"/>
                  <w:shd w:val="clear" w:color="auto" w:fill="auto"/>
                </w:tcPr>
                <w:p w14:paraId="1A7628A9" w14:textId="77777777" w:rsidR="00DC0180" w:rsidRPr="00892F3D" w:rsidRDefault="00DC0180"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proofErr w:type="gramStart"/>
                  <w:r w:rsidRPr="00892F3D">
                    <w:rPr>
                      <w:rStyle w:val="Strong"/>
                      <w:b w:val="0"/>
                    </w:rPr>
                    <w:t>Cross cut</w:t>
                  </w:r>
                  <w:proofErr w:type="gramEnd"/>
                  <w:r w:rsidRPr="00892F3D">
                    <w:rPr>
                      <w:rStyle w:val="Strong"/>
                      <w:b w:val="0"/>
                    </w:rPr>
                    <w:t xml:space="preserve"> Saw</w:t>
                  </w:r>
                </w:p>
              </w:tc>
              <w:tc>
                <w:tcPr>
                  <w:tcW w:w="813" w:type="dxa"/>
                  <w:shd w:val="clear" w:color="auto" w:fill="auto"/>
                </w:tcPr>
                <w:p w14:paraId="4202A07B" w14:textId="77777777" w:rsidR="00DC0180"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66</w:t>
                  </w:r>
                </w:p>
              </w:tc>
              <w:tc>
                <w:tcPr>
                  <w:tcW w:w="3197" w:type="dxa"/>
                  <w:shd w:val="clear" w:color="auto" w:fill="auto"/>
                </w:tcPr>
                <w:p w14:paraId="79D3544A" w14:textId="77777777" w:rsidR="00DC0180" w:rsidRPr="00892F3D" w:rsidRDefault="00DC0180"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Stereoscope</w:t>
                  </w:r>
                </w:p>
              </w:tc>
            </w:tr>
            <w:tr w:rsidR="00892F3D" w:rsidRPr="00892F3D" w14:paraId="1C2073A1" w14:textId="77777777" w:rsidTr="00892F3D">
              <w:tc>
                <w:tcPr>
                  <w:tcW w:w="991" w:type="dxa"/>
                  <w:shd w:val="clear" w:color="auto" w:fill="auto"/>
                </w:tcPr>
                <w:p w14:paraId="5CB2DD9B" w14:textId="77777777" w:rsidR="00DC0180"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29</w:t>
                  </w:r>
                </w:p>
              </w:tc>
              <w:tc>
                <w:tcPr>
                  <w:tcW w:w="2336" w:type="dxa"/>
                  <w:shd w:val="clear" w:color="auto" w:fill="auto"/>
                </w:tcPr>
                <w:p w14:paraId="54EC5F78" w14:textId="77777777" w:rsidR="00DC0180" w:rsidRPr="00892F3D" w:rsidRDefault="00DC0180"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Cruiser’s Stick</w:t>
                  </w:r>
                </w:p>
              </w:tc>
              <w:tc>
                <w:tcPr>
                  <w:tcW w:w="813" w:type="dxa"/>
                  <w:shd w:val="clear" w:color="auto" w:fill="auto"/>
                </w:tcPr>
                <w:p w14:paraId="0B176879" w14:textId="77777777" w:rsidR="00DC0180"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67</w:t>
                  </w:r>
                </w:p>
              </w:tc>
              <w:tc>
                <w:tcPr>
                  <w:tcW w:w="3197" w:type="dxa"/>
                  <w:shd w:val="clear" w:color="auto" w:fill="auto"/>
                </w:tcPr>
                <w:p w14:paraId="1C0F9053" w14:textId="77777777" w:rsidR="00DC0180" w:rsidRPr="00892F3D" w:rsidRDefault="00DC0180"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Surveying Pins</w:t>
                  </w:r>
                </w:p>
              </w:tc>
            </w:tr>
            <w:tr w:rsidR="00892F3D" w:rsidRPr="00892F3D" w14:paraId="34BF3D0E" w14:textId="77777777" w:rsidTr="00892F3D">
              <w:tc>
                <w:tcPr>
                  <w:tcW w:w="991" w:type="dxa"/>
                  <w:shd w:val="clear" w:color="auto" w:fill="auto"/>
                </w:tcPr>
                <w:p w14:paraId="2400B92A" w14:textId="77777777" w:rsidR="00DC0180"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30</w:t>
                  </w:r>
                </w:p>
              </w:tc>
              <w:tc>
                <w:tcPr>
                  <w:tcW w:w="2336" w:type="dxa"/>
                  <w:shd w:val="clear" w:color="auto" w:fill="auto"/>
                </w:tcPr>
                <w:p w14:paraId="4ACC3349" w14:textId="77777777" w:rsidR="00DC0180" w:rsidRPr="00892F3D" w:rsidRDefault="00DC0180"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Data Recorder</w:t>
                  </w:r>
                </w:p>
              </w:tc>
              <w:tc>
                <w:tcPr>
                  <w:tcW w:w="813" w:type="dxa"/>
                  <w:shd w:val="clear" w:color="auto" w:fill="auto"/>
                </w:tcPr>
                <w:p w14:paraId="16D845BF" w14:textId="77777777" w:rsidR="00DC0180"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68</w:t>
                  </w:r>
                </w:p>
              </w:tc>
              <w:tc>
                <w:tcPr>
                  <w:tcW w:w="3197" w:type="dxa"/>
                  <w:shd w:val="clear" w:color="auto" w:fill="auto"/>
                </w:tcPr>
                <w:p w14:paraId="01F87C25" w14:textId="77777777" w:rsidR="00DC0180" w:rsidRPr="00892F3D" w:rsidRDefault="00DC0180"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Talley Sheet</w:t>
                  </w:r>
                </w:p>
              </w:tc>
            </w:tr>
            <w:tr w:rsidR="00892F3D" w:rsidRPr="00892F3D" w14:paraId="66D0B91E" w14:textId="77777777" w:rsidTr="00892F3D">
              <w:tc>
                <w:tcPr>
                  <w:tcW w:w="991" w:type="dxa"/>
                  <w:shd w:val="clear" w:color="auto" w:fill="auto"/>
                </w:tcPr>
                <w:p w14:paraId="279622F9" w14:textId="77777777" w:rsidR="00DC0180"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31</w:t>
                  </w:r>
                </w:p>
              </w:tc>
              <w:tc>
                <w:tcPr>
                  <w:tcW w:w="2336" w:type="dxa"/>
                  <w:shd w:val="clear" w:color="auto" w:fill="auto"/>
                </w:tcPr>
                <w:p w14:paraId="45C86F9E" w14:textId="77777777" w:rsidR="00DC0180" w:rsidRPr="00892F3D" w:rsidRDefault="00DC0180"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Diameter Tape</w:t>
                  </w:r>
                </w:p>
              </w:tc>
              <w:tc>
                <w:tcPr>
                  <w:tcW w:w="813" w:type="dxa"/>
                  <w:shd w:val="clear" w:color="auto" w:fill="auto"/>
                </w:tcPr>
                <w:p w14:paraId="356ECCFA" w14:textId="77777777" w:rsidR="00DC0180"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69</w:t>
                  </w:r>
                </w:p>
              </w:tc>
              <w:tc>
                <w:tcPr>
                  <w:tcW w:w="3197" w:type="dxa"/>
                  <w:shd w:val="clear" w:color="auto" w:fill="auto"/>
                </w:tcPr>
                <w:p w14:paraId="76BA5EB8" w14:textId="77777777" w:rsidR="00DC0180" w:rsidRPr="00892F3D" w:rsidRDefault="00DC0180"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Tree Caliper</w:t>
                  </w:r>
                </w:p>
              </w:tc>
            </w:tr>
            <w:tr w:rsidR="00892F3D" w:rsidRPr="00892F3D" w14:paraId="4B972BCD" w14:textId="77777777" w:rsidTr="00892F3D">
              <w:tc>
                <w:tcPr>
                  <w:tcW w:w="991" w:type="dxa"/>
                  <w:shd w:val="clear" w:color="auto" w:fill="auto"/>
                </w:tcPr>
                <w:p w14:paraId="705AB2E6" w14:textId="77777777" w:rsidR="00DC0180"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32</w:t>
                  </w:r>
                </w:p>
              </w:tc>
              <w:tc>
                <w:tcPr>
                  <w:tcW w:w="2336" w:type="dxa"/>
                  <w:shd w:val="clear" w:color="auto" w:fill="auto"/>
                </w:tcPr>
                <w:p w14:paraId="628E1D2F" w14:textId="77777777" w:rsidR="00DC0180" w:rsidRPr="00892F3D" w:rsidRDefault="00DC0180"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Dot Grid</w:t>
                  </w:r>
                </w:p>
              </w:tc>
              <w:tc>
                <w:tcPr>
                  <w:tcW w:w="813" w:type="dxa"/>
                  <w:shd w:val="clear" w:color="auto" w:fill="auto"/>
                </w:tcPr>
                <w:p w14:paraId="01028931" w14:textId="77777777" w:rsidR="00DC0180"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70</w:t>
                  </w:r>
                </w:p>
              </w:tc>
              <w:tc>
                <w:tcPr>
                  <w:tcW w:w="3197" w:type="dxa"/>
                  <w:shd w:val="clear" w:color="auto" w:fill="auto"/>
                </w:tcPr>
                <w:p w14:paraId="5955CC9B" w14:textId="77777777" w:rsidR="00DC0180" w:rsidRPr="00892F3D" w:rsidRDefault="00DC0180"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Tree Injector</w:t>
                  </w:r>
                </w:p>
              </w:tc>
            </w:tr>
            <w:tr w:rsidR="00892F3D" w:rsidRPr="00892F3D" w14:paraId="50368B05" w14:textId="77777777" w:rsidTr="00892F3D">
              <w:tc>
                <w:tcPr>
                  <w:tcW w:w="991" w:type="dxa"/>
                  <w:shd w:val="clear" w:color="auto" w:fill="auto"/>
                </w:tcPr>
                <w:p w14:paraId="01784672" w14:textId="77777777" w:rsidR="00DC0180"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33</w:t>
                  </w:r>
                </w:p>
              </w:tc>
              <w:tc>
                <w:tcPr>
                  <w:tcW w:w="2336" w:type="dxa"/>
                  <w:shd w:val="clear" w:color="auto" w:fill="auto"/>
                </w:tcPr>
                <w:p w14:paraId="7E333743" w14:textId="77777777" w:rsidR="00DC0180" w:rsidRPr="00892F3D" w:rsidRDefault="00DC0180"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Drip Torch</w:t>
                  </w:r>
                </w:p>
              </w:tc>
              <w:tc>
                <w:tcPr>
                  <w:tcW w:w="813" w:type="dxa"/>
                  <w:shd w:val="clear" w:color="auto" w:fill="auto"/>
                </w:tcPr>
                <w:p w14:paraId="0DDBF9DC" w14:textId="77777777" w:rsidR="00DC0180"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71</w:t>
                  </w:r>
                </w:p>
              </w:tc>
              <w:tc>
                <w:tcPr>
                  <w:tcW w:w="3197" w:type="dxa"/>
                  <w:shd w:val="clear" w:color="auto" w:fill="auto"/>
                </w:tcPr>
                <w:p w14:paraId="4B0D16F5" w14:textId="77777777" w:rsidR="00DC0180" w:rsidRPr="00892F3D" w:rsidRDefault="00DC0180"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Tree Marking Gun</w:t>
                  </w:r>
                </w:p>
              </w:tc>
            </w:tr>
            <w:tr w:rsidR="00892F3D" w:rsidRPr="00892F3D" w14:paraId="33385E9E" w14:textId="77777777" w:rsidTr="00892F3D">
              <w:tc>
                <w:tcPr>
                  <w:tcW w:w="991" w:type="dxa"/>
                  <w:shd w:val="clear" w:color="auto" w:fill="auto"/>
                </w:tcPr>
                <w:p w14:paraId="57802CBC" w14:textId="77777777" w:rsidR="00DC0180"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34</w:t>
                  </w:r>
                </w:p>
              </w:tc>
              <w:tc>
                <w:tcPr>
                  <w:tcW w:w="2336" w:type="dxa"/>
                  <w:shd w:val="clear" w:color="auto" w:fill="auto"/>
                </w:tcPr>
                <w:p w14:paraId="6B41140B" w14:textId="77777777" w:rsidR="00DC0180" w:rsidRPr="00892F3D" w:rsidRDefault="00DC0180"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Dibble Bar</w:t>
                  </w:r>
                </w:p>
              </w:tc>
              <w:tc>
                <w:tcPr>
                  <w:tcW w:w="813" w:type="dxa"/>
                  <w:shd w:val="clear" w:color="auto" w:fill="auto"/>
                </w:tcPr>
                <w:p w14:paraId="3AAACB7A" w14:textId="77777777" w:rsidR="00DC0180"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72</w:t>
                  </w:r>
                </w:p>
              </w:tc>
              <w:tc>
                <w:tcPr>
                  <w:tcW w:w="3197" w:type="dxa"/>
                  <w:shd w:val="clear" w:color="auto" w:fill="auto"/>
                </w:tcPr>
                <w:p w14:paraId="454CED4C" w14:textId="77777777" w:rsidR="00DC0180" w:rsidRPr="00892F3D" w:rsidRDefault="00DC0180"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Tree Planting Bag</w:t>
                  </w:r>
                </w:p>
              </w:tc>
            </w:tr>
            <w:tr w:rsidR="00892F3D" w:rsidRPr="00892F3D" w14:paraId="70B4EE45" w14:textId="77777777" w:rsidTr="00892F3D">
              <w:tc>
                <w:tcPr>
                  <w:tcW w:w="991" w:type="dxa"/>
                  <w:shd w:val="clear" w:color="auto" w:fill="auto"/>
                </w:tcPr>
                <w:p w14:paraId="14929D5B" w14:textId="77777777" w:rsidR="00DC0180"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35</w:t>
                  </w:r>
                </w:p>
              </w:tc>
              <w:tc>
                <w:tcPr>
                  <w:tcW w:w="2336" w:type="dxa"/>
                  <w:shd w:val="clear" w:color="auto" w:fill="auto"/>
                </w:tcPr>
                <w:p w14:paraId="57AB6A3F" w14:textId="77777777" w:rsidR="00DC0180" w:rsidRPr="00892F3D" w:rsidRDefault="00DC0180"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Dixie Pike Pole</w:t>
                  </w:r>
                </w:p>
              </w:tc>
              <w:tc>
                <w:tcPr>
                  <w:tcW w:w="813" w:type="dxa"/>
                  <w:shd w:val="clear" w:color="auto" w:fill="auto"/>
                </w:tcPr>
                <w:p w14:paraId="6617E9F2" w14:textId="77777777" w:rsidR="00DC0180"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73</w:t>
                  </w:r>
                </w:p>
              </w:tc>
              <w:tc>
                <w:tcPr>
                  <w:tcW w:w="3197" w:type="dxa"/>
                  <w:shd w:val="clear" w:color="auto" w:fill="auto"/>
                </w:tcPr>
                <w:p w14:paraId="3E76DACE" w14:textId="77777777" w:rsidR="00DC0180" w:rsidRPr="00892F3D" w:rsidRDefault="00DC0180"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Tree or Pole Climbers</w:t>
                  </w:r>
                </w:p>
              </w:tc>
            </w:tr>
            <w:tr w:rsidR="00892F3D" w:rsidRPr="00892F3D" w14:paraId="198B6F15" w14:textId="77777777" w:rsidTr="00892F3D">
              <w:tc>
                <w:tcPr>
                  <w:tcW w:w="991" w:type="dxa"/>
                  <w:shd w:val="clear" w:color="auto" w:fill="auto"/>
                </w:tcPr>
                <w:p w14:paraId="6825BA4F" w14:textId="77777777" w:rsidR="00DC0180"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36</w:t>
                  </w:r>
                </w:p>
              </w:tc>
              <w:tc>
                <w:tcPr>
                  <w:tcW w:w="2336" w:type="dxa"/>
                  <w:shd w:val="clear" w:color="auto" w:fill="auto"/>
                </w:tcPr>
                <w:p w14:paraId="0A69629C" w14:textId="77777777" w:rsidR="00DC0180" w:rsidRPr="00892F3D" w:rsidRDefault="00DC0180"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Dumpy Level</w:t>
                  </w:r>
                </w:p>
              </w:tc>
              <w:tc>
                <w:tcPr>
                  <w:tcW w:w="813" w:type="dxa"/>
                  <w:shd w:val="clear" w:color="auto" w:fill="auto"/>
                </w:tcPr>
                <w:p w14:paraId="07F8C275" w14:textId="77777777" w:rsidR="00DC0180"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74</w:t>
                  </w:r>
                </w:p>
              </w:tc>
              <w:tc>
                <w:tcPr>
                  <w:tcW w:w="3197" w:type="dxa"/>
                  <w:shd w:val="clear" w:color="auto" w:fill="auto"/>
                </w:tcPr>
                <w:p w14:paraId="6D48B66D" w14:textId="77777777" w:rsidR="00DC0180" w:rsidRPr="00892F3D" w:rsidRDefault="00DC0180"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Wedge Prism</w:t>
                  </w:r>
                </w:p>
              </w:tc>
            </w:tr>
            <w:tr w:rsidR="00892F3D" w:rsidRPr="00892F3D" w14:paraId="5DAC3EAF" w14:textId="77777777" w:rsidTr="00892F3D">
              <w:tc>
                <w:tcPr>
                  <w:tcW w:w="991" w:type="dxa"/>
                  <w:shd w:val="clear" w:color="auto" w:fill="auto"/>
                </w:tcPr>
                <w:p w14:paraId="1531394C" w14:textId="77777777" w:rsidR="00DC0180"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37</w:t>
                  </w:r>
                </w:p>
              </w:tc>
              <w:tc>
                <w:tcPr>
                  <w:tcW w:w="2336" w:type="dxa"/>
                  <w:shd w:val="clear" w:color="auto" w:fill="auto"/>
                </w:tcPr>
                <w:p w14:paraId="1C6FC2B9" w14:textId="77777777" w:rsidR="00DC0180" w:rsidRPr="00892F3D" w:rsidRDefault="00DC0180"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Ear Protectors</w:t>
                  </w:r>
                </w:p>
              </w:tc>
              <w:tc>
                <w:tcPr>
                  <w:tcW w:w="813" w:type="dxa"/>
                  <w:shd w:val="clear" w:color="auto" w:fill="auto"/>
                </w:tcPr>
                <w:p w14:paraId="068DE9D5" w14:textId="77777777" w:rsidR="00DC0180"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75</w:t>
                  </w:r>
                </w:p>
              </w:tc>
              <w:tc>
                <w:tcPr>
                  <w:tcW w:w="3197" w:type="dxa"/>
                  <w:shd w:val="clear" w:color="auto" w:fill="auto"/>
                </w:tcPr>
                <w:p w14:paraId="0D5053D1" w14:textId="77777777" w:rsidR="00DC0180" w:rsidRPr="00892F3D" w:rsidRDefault="00DC0180"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Wedge – Falling</w:t>
                  </w:r>
                </w:p>
              </w:tc>
            </w:tr>
            <w:tr w:rsidR="00892F3D" w:rsidRPr="00892F3D" w14:paraId="5CD67988" w14:textId="77777777" w:rsidTr="00892F3D">
              <w:tc>
                <w:tcPr>
                  <w:tcW w:w="991" w:type="dxa"/>
                  <w:shd w:val="clear" w:color="auto" w:fill="auto"/>
                </w:tcPr>
                <w:p w14:paraId="33ED9D89" w14:textId="77777777" w:rsidR="00DC0180" w:rsidRPr="00892F3D" w:rsidRDefault="00DC0180"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p>
              </w:tc>
              <w:tc>
                <w:tcPr>
                  <w:tcW w:w="2336" w:type="dxa"/>
                  <w:shd w:val="clear" w:color="auto" w:fill="auto"/>
                </w:tcPr>
                <w:p w14:paraId="3DC16211" w14:textId="77777777" w:rsidR="00DC0180" w:rsidRPr="00892F3D" w:rsidRDefault="00DC0180"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p>
              </w:tc>
              <w:tc>
                <w:tcPr>
                  <w:tcW w:w="813" w:type="dxa"/>
                  <w:shd w:val="clear" w:color="auto" w:fill="auto"/>
                </w:tcPr>
                <w:p w14:paraId="3EDC0316" w14:textId="77777777" w:rsidR="00DC0180"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76</w:t>
                  </w:r>
                </w:p>
              </w:tc>
              <w:tc>
                <w:tcPr>
                  <w:tcW w:w="3197" w:type="dxa"/>
                  <w:shd w:val="clear" w:color="auto" w:fill="auto"/>
                </w:tcPr>
                <w:p w14:paraId="196F45D3" w14:textId="77777777" w:rsidR="00DC0180" w:rsidRPr="00892F3D" w:rsidRDefault="00DC0180"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Wedge - Splitting</w:t>
                  </w:r>
                </w:p>
              </w:tc>
            </w:tr>
          </w:tbl>
          <w:p w14:paraId="2B0133FE" w14:textId="77777777" w:rsidR="007C6AE4" w:rsidRPr="00382655" w:rsidRDefault="007C6AE4" w:rsidP="00382655">
            <w:pPr>
              <w:tabs>
                <w:tab w:val="left" w:pos="288"/>
                <w:tab w:val="left" w:pos="720"/>
                <w:tab w:val="left" w:pos="864"/>
                <w:tab w:val="left" w:pos="1296"/>
                <w:tab w:val="left" w:pos="1728"/>
                <w:tab w:val="left" w:pos="2160"/>
                <w:tab w:val="left" w:pos="3600"/>
                <w:tab w:val="left" w:pos="5040"/>
                <w:tab w:val="left" w:pos="6480"/>
                <w:tab w:val="left" w:pos="7920"/>
              </w:tabs>
              <w:jc w:val="center"/>
              <w:rPr>
                <w:rStyle w:val="Strong"/>
                <w:b w:val="0"/>
              </w:rPr>
            </w:pPr>
          </w:p>
        </w:tc>
      </w:tr>
    </w:tbl>
    <w:p w14:paraId="3E239FDF" w14:textId="77777777" w:rsidR="007C6AE4" w:rsidRDefault="007C6AE4">
      <w:pPr>
        <w:tabs>
          <w:tab w:val="left" w:pos="288"/>
          <w:tab w:val="left" w:pos="720"/>
          <w:tab w:val="left" w:pos="864"/>
          <w:tab w:val="left" w:pos="1296"/>
          <w:tab w:val="left" w:pos="1728"/>
          <w:tab w:val="left" w:pos="2160"/>
          <w:tab w:val="left" w:pos="3600"/>
          <w:tab w:val="left" w:pos="5040"/>
          <w:tab w:val="left" w:pos="6480"/>
          <w:tab w:val="left" w:pos="7920"/>
        </w:tabs>
        <w:ind w:right="432"/>
        <w:jc w:val="center"/>
        <w:rPr>
          <w:rFonts w:ascii="Times New Roman PS MT" w:hAnsi="Times New Roman PS MT"/>
        </w:rPr>
      </w:pPr>
    </w:p>
    <w:p w14:paraId="77B90EF7" w14:textId="77777777" w:rsidR="007E75FA" w:rsidRDefault="007E75FA" w:rsidP="00057314">
      <w:pPr>
        <w:pStyle w:val="StdContestSubHeading"/>
      </w:pPr>
      <w:r>
        <w:tab/>
        <w:t>Forestry Heavy Equipment</w:t>
      </w:r>
    </w:p>
    <w:tbl>
      <w:tblPr>
        <w:tblW w:w="0" w:type="auto"/>
        <w:tblInd w:w="1548" w:type="dxa"/>
        <w:tblLook w:val="04A0" w:firstRow="1" w:lastRow="0" w:firstColumn="1" w:lastColumn="0" w:noHBand="0" w:noVBand="1"/>
      </w:tblPr>
      <w:tblGrid>
        <w:gridCol w:w="630"/>
        <w:gridCol w:w="2610"/>
        <w:gridCol w:w="630"/>
        <w:gridCol w:w="2790"/>
      </w:tblGrid>
      <w:tr w:rsidR="00692C63" w14:paraId="26D77624" w14:textId="77777777" w:rsidTr="00892F3D">
        <w:tc>
          <w:tcPr>
            <w:tcW w:w="630" w:type="dxa"/>
            <w:shd w:val="clear" w:color="auto" w:fill="auto"/>
          </w:tcPr>
          <w:p w14:paraId="11801B96" w14:textId="77777777" w:rsidR="00692C63" w:rsidRDefault="00CE0ED5" w:rsidP="00054EC5">
            <w:r>
              <w:t>77</w:t>
            </w:r>
          </w:p>
        </w:tc>
        <w:tc>
          <w:tcPr>
            <w:tcW w:w="2610" w:type="dxa"/>
            <w:shd w:val="clear" w:color="auto" w:fill="auto"/>
          </w:tcPr>
          <w:p w14:paraId="7AAEF4B9" w14:textId="77777777" w:rsidR="00692C63" w:rsidRDefault="00692C63" w:rsidP="00054EC5">
            <w:r>
              <w:t>Skidder</w:t>
            </w:r>
          </w:p>
        </w:tc>
        <w:tc>
          <w:tcPr>
            <w:tcW w:w="630" w:type="dxa"/>
            <w:shd w:val="clear" w:color="auto" w:fill="auto"/>
          </w:tcPr>
          <w:p w14:paraId="24EF55FE" w14:textId="77777777" w:rsidR="00692C63" w:rsidRDefault="00CE0ED5" w:rsidP="00054EC5">
            <w:r>
              <w:t>81</w:t>
            </w:r>
          </w:p>
        </w:tc>
        <w:tc>
          <w:tcPr>
            <w:tcW w:w="2790" w:type="dxa"/>
            <w:shd w:val="clear" w:color="auto" w:fill="auto"/>
          </w:tcPr>
          <w:p w14:paraId="0CC2C3A0" w14:textId="77777777" w:rsidR="00692C63" w:rsidRDefault="00692C63" w:rsidP="00054EC5">
            <w:r>
              <w:t>Yarder</w:t>
            </w:r>
          </w:p>
        </w:tc>
      </w:tr>
      <w:tr w:rsidR="00692C63" w14:paraId="3DD65EC8" w14:textId="77777777" w:rsidTr="00892F3D">
        <w:tc>
          <w:tcPr>
            <w:tcW w:w="630" w:type="dxa"/>
            <w:shd w:val="clear" w:color="auto" w:fill="auto"/>
          </w:tcPr>
          <w:p w14:paraId="32DC1294" w14:textId="77777777" w:rsidR="00692C63" w:rsidRDefault="00CE0ED5" w:rsidP="00CE0ED5">
            <w:r>
              <w:t>78</w:t>
            </w:r>
          </w:p>
        </w:tc>
        <w:tc>
          <w:tcPr>
            <w:tcW w:w="2610" w:type="dxa"/>
            <w:shd w:val="clear" w:color="auto" w:fill="auto"/>
          </w:tcPr>
          <w:p w14:paraId="3FC186E4" w14:textId="77777777" w:rsidR="00692C63" w:rsidRDefault="00692C63" w:rsidP="00054EC5">
            <w:r>
              <w:t>Feller-Buncher</w:t>
            </w:r>
          </w:p>
        </w:tc>
        <w:tc>
          <w:tcPr>
            <w:tcW w:w="630" w:type="dxa"/>
            <w:shd w:val="clear" w:color="auto" w:fill="auto"/>
          </w:tcPr>
          <w:p w14:paraId="7E60AB78" w14:textId="77777777" w:rsidR="00692C63" w:rsidRDefault="00CE0ED5" w:rsidP="00054EC5">
            <w:r>
              <w:t>82</w:t>
            </w:r>
          </w:p>
        </w:tc>
        <w:tc>
          <w:tcPr>
            <w:tcW w:w="2790" w:type="dxa"/>
            <w:shd w:val="clear" w:color="auto" w:fill="auto"/>
          </w:tcPr>
          <w:p w14:paraId="5D9F2835" w14:textId="77777777" w:rsidR="00692C63" w:rsidRDefault="00692C63" w:rsidP="00054EC5">
            <w:proofErr w:type="spellStart"/>
            <w:r>
              <w:t>Self Loading</w:t>
            </w:r>
            <w:proofErr w:type="spellEnd"/>
            <w:r>
              <w:t xml:space="preserve"> Log Truck</w:t>
            </w:r>
          </w:p>
        </w:tc>
      </w:tr>
      <w:tr w:rsidR="00692C63" w14:paraId="326D47A1" w14:textId="77777777" w:rsidTr="00892F3D">
        <w:tc>
          <w:tcPr>
            <w:tcW w:w="630" w:type="dxa"/>
            <w:shd w:val="clear" w:color="auto" w:fill="auto"/>
          </w:tcPr>
          <w:p w14:paraId="63FEFD37" w14:textId="77777777" w:rsidR="00692C63" w:rsidRDefault="00CE0ED5" w:rsidP="00C02AA0">
            <w:r>
              <w:t>79</w:t>
            </w:r>
          </w:p>
        </w:tc>
        <w:tc>
          <w:tcPr>
            <w:tcW w:w="2610" w:type="dxa"/>
            <w:shd w:val="clear" w:color="auto" w:fill="auto"/>
          </w:tcPr>
          <w:p w14:paraId="484509A9" w14:textId="77777777" w:rsidR="00692C63" w:rsidRDefault="00692C63" w:rsidP="00054EC5">
            <w:r>
              <w:t>Dozer</w:t>
            </w:r>
          </w:p>
        </w:tc>
        <w:tc>
          <w:tcPr>
            <w:tcW w:w="630" w:type="dxa"/>
            <w:shd w:val="clear" w:color="auto" w:fill="auto"/>
          </w:tcPr>
          <w:p w14:paraId="1B907AB4" w14:textId="77777777" w:rsidR="00692C63" w:rsidRDefault="00CE0ED5" w:rsidP="00054EC5">
            <w:r>
              <w:t>83</w:t>
            </w:r>
          </w:p>
        </w:tc>
        <w:tc>
          <w:tcPr>
            <w:tcW w:w="2790" w:type="dxa"/>
            <w:shd w:val="clear" w:color="auto" w:fill="auto"/>
          </w:tcPr>
          <w:p w14:paraId="10C00ADC" w14:textId="77777777" w:rsidR="00692C63" w:rsidRDefault="00692C63" w:rsidP="00054EC5">
            <w:r>
              <w:t>Rubber Tire Loader</w:t>
            </w:r>
          </w:p>
        </w:tc>
      </w:tr>
      <w:tr w:rsidR="00692C63" w14:paraId="0BF564A4" w14:textId="77777777" w:rsidTr="00892F3D">
        <w:tc>
          <w:tcPr>
            <w:tcW w:w="630" w:type="dxa"/>
            <w:shd w:val="clear" w:color="auto" w:fill="auto"/>
          </w:tcPr>
          <w:p w14:paraId="2561BDB0" w14:textId="77777777" w:rsidR="00692C63" w:rsidRDefault="00CE0ED5" w:rsidP="00054EC5">
            <w:r>
              <w:t>80</w:t>
            </w:r>
          </w:p>
        </w:tc>
        <w:tc>
          <w:tcPr>
            <w:tcW w:w="2610" w:type="dxa"/>
            <w:shd w:val="clear" w:color="auto" w:fill="auto"/>
          </w:tcPr>
          <w:p w14:paraId="31B6C661" w14:textId="77777777" w:rsidR="00692C63" w:rsidRDefault="00692C63" w:rsidP="00054EC5">
            <w:r>
              <w:t>Logging Helicopter</w:t>
            </w:r>
          </w:p>
        </w:tc>
        <w:tc>
          <w:tcPr>
            <w:tcW w:w="630" w:type="dxa"/>
            <w:shd w:val="clear" w:color="auto" w:fill="auto"/>
          </w:tcPr>
          <w:p w14:paraId="4BE54EFB" w14:textId="77777777" w:rsidR="00692C63" w:rsidRDefault="00CE0ED5" w:rsidP="00054EC5">
            <w:r>
              <w:t>84</w:t>
            </w:r>
          </w:p>
        </w:tc>
        <w:tc>
          <w:tcPr>
            <w:tcW w:w="2790" w:type="dxa"/>
            <w:shd w:val="clear" w:color="auto" w:fill="auto"/>
          </w:tcPr>
          <w:p w14:paraId="3713C18F" w14:textId="77777777" w:rsidR="00692C63" w:rsidRDefault="00692C63" w:rsidP="00054EC5">
            <w:r>
              <w:t>Processor</w:t>
            </w:r>
          </w:p>
        </w:tc>
      </w:tr>
    </w:tbl>
    <w:p w14:paraId="6022AB50" w14:textId="77777777" w:rsidR="00CE0ED5" w:rsidRDefault="00692C63" w:rsidP="00057314">
      <w:pPr>
        <w:pStyle w:val="StdContestSubHeading"/>
      </w:pPr>
      <w:r>
        <w:br/>
      </w:r>
    </w:p>
    <w:p w14:paraId="2D12FDB2" w14:textId="77777777" w:rsidR="00057314" w:rsidRPr="00057314" w:rsidRDefault="00057314" w:rsidP="00057314">
      <w:pPr>
        <w:pStyle w:val="StdContestSubHeading"/>
      </w:pPr>
      <w:r>
        <w:lastRenderedPageBreak/>
        <w:t xml:space="preserve">Appendix C – </w:t>
      </w:r>
      <w:r w:rsidRPr="00057314">
        <w:t>Wood Identification Species and Characteristics List</w:t>
      </w:r>
    </w:p>
    <w:p w14:paraId="4C9B6324" w14:textId="77777777" w:rsidR="007C6AE4" w:rsidRPr="00057314" w:rsidRDefault="00057314" w:rsidP="00057314">
      <w:r w:rsidRPr="00057314">
        <w:t>Wood Identification Species List</w:t>
      </w:r>
    </w:p>
    <w:p w14:paraId="00372EE1" w14:textId="77777777" w:rsidR="007C6AE4" w:rsidRDefault="007C6AE4" w:rsidP="00834367">
      <w:pPr>
        <w:tabs>
          <w:tab w:val="left" w:pos="4877"/>
          <w:tab w:val="left" w:pos="5808"/>
          <w:tab w:val="left" w:pos="10198"/>
        </w:tabs>
        <w:ind w:left="1128"/>
      </w:pPr>
    </w:p>
    <w:tbl>
      <w:tblPr>
        <w:tblW w:w="0" w:type="auto"/>
        <w:tblInd w:w="1530" w:type="dxa"/>
        <w:tblLook w:val="01E0" w:firstRow="1" w:lastRow="1" w:firstColumn="1" w:lastColumn="1" w:noHBand="0" w:noVBand="0"/>
      </w:tblPr>
      <w:tblGrid>
        <w:gridCol w:w="720"/>
        <w:gridCol w:w="2520"/>
        <w:gridCol w:w="720"/>
        <w:gridCol w:w="2700"/>
      </w:tblGrid>
      <w:tr w:rsidR="0068715B" w:rsidRPr="00A20EBF" w14:paraId="0C0E4D5E" w14:textId="77777777" w:rsidTr="0068715B">
        <w:tc>
          <w:tcPr>
            <w:tcW w:w="720" w:type="dxa"/>
          </w:tcPr>
          <w:p w14:paraId="600E1633" w14:textId="77777777" w:rsidR="0068715B" w:rsidRPr="00892F3D" w:rsidRDefault="00A91DE8" w:rsidP="00317120">
            <w:pPr>
              <w:rPr>
                <w:rFonts w:cs="Calibri"/>
              </w:rPr>
            </w:pPr>
            <w:r>
              <w:rPr>
                <w:rFonts w:cs="Calibri"/>
              </w:rPr>
              <w:t>1</w:t>
            </w:r>
            <w:r w:rsidR="0068715B">
              <w:rPr>
                <w:rFonts w:cs="Calibri"/>
              </w:rPr>
              <w:t xml:space="preserve">      </w:t>
            </w:r>
          </w:p>
        </w:tc>
        <w:tc>
          <w:tcPr>
            <w:tcW w:w="2520" w:type="dxa"/>
          </w:tcPr>
          <w:p w14:paraId="17767FAB" w14:textId="77777777" w:rsidR="0068715B" w:rsidRPr="00892F3D" w:rsidRDefault="0068715B" w:rsidP="00317120">
            <w:pPr>
              <w:rPr>
                <w:rFonts w:cs="Calibri"/>
              </w:rPr>
            </w:pPr>
            <w:r>
              <w:rPr>
                <w:rFonts w:cs="Calibri"/>
              </w:rPr>
              <w:t>Alder</w:t>
            </w:r>
          </w:p>
        </w:tc>
        <w:tc>
          <w:tcPr>
            <w:tcW w:w="720" w:type="dxa"/>
          </w:tcPr>
          <w:p w14:paraId="380C7C84" w14:textId="77777777" w:rsidR="0068715B" w:rsidRPr="00892F3D" w:rsidRDefault="0068715B" w:rsidP="00317120">
            <w:pPr>
              <w:rPr>
                <w:rFonts w:cs="Calibri"/>
              </w:rPr>
            </w:pPr>
            <w:r>
              <w:rPr>
                <w:rFonts w:cs="Calibri"/>
              </w:rPr>
              <w:t>7</w:t>
            </w:r>
          </w:p>
        </w:tc>
        <w:tc>
          <w:tcPr>
            <w:tcW w:w="2700" w:type="dxa"/>
          </w:tcPr>
          <w:p w14:paraId="5211B309" w14:textId="77777777" w:rsidR="0068715B" w:rsidRPr="00892F3D" w:rsidRDefault="0068715B" w:rsidP="00317120">
            <w:pPr>
              <w:rPr>
                <w:rFonts w:cs="Calibri"/>
              </w:rPr>
            </w:pPr>
            <w:r w:rsidRPr="00892F3D">
              <w:rPr>
                <w:rFonts w:cs="Calibri"/>
              </w:rPr>
              <w:t>Ponderosa Pine</w:t>
            </w:r>
          </w:p>
        </w:tc>
      </w:tr>
      <w:tr w:rsidR="0068715B" w:rsidRPr="00A20EBF" w14:paraId="42E57BE2" w14:textId="77777777" w:rsidTr="0068715B">
        <w:tc>
          <w:tcPr>
            <w:tcW w:w="720" w:type="dxa"/>
          </w:tcPr>
          <w:p w14:paraId="1BBAD49C" w14:textId="77777777" w:rsidR="0068715B" w:rsidRPr="00892F3D" w:rsidRDefault="0068715B" w:rsidP="0068715B">
            <w:pPr>
              <w:rPr>
                <w:rFonts w:cs="Calibri"/>
              </w:rPr>
            </w:pPr>
            <w:r>
              <w:rPr>
                <w:rFonts w:cs="Calibri"/>
              </w:rPr>
              <w:t xml:space="preserve">2   </w:t>
            </w:r>
            <w:r w:rsidRPr="00892F3D">
              <w:rPr>
                <w:rFonts w:cs="Calibri"/>
              </w:rPr>
              <w:t xml:space="preserve">    </w:t>
            </w:r>
          </w:p>
        </w:tc>
        <w:tc>
          <w:tcPr>
            <w:tcW w:w="2520" w:type="dxa"/>
          </w:tcPr>
          <w:p w14:paraId="697B26C2" w14:textId="77777777" w:rsidR="0068715B" w:rsidRPr="00892F3D" w:rsidRDefault="0068715B" w:rsidP="00317120">
            <w:pPr>
              <w:rPr>
                <w:rFonts w:cs="Calibri"/>
              </w:rPr>
            </w:pPr>
            <w:r>
              <w:rPr>
                <w:rFonts w:cs="Calibri"/>
              </w:rPr>
              <w:t>Black Walnut</w:t>
            </w:r>
          </w:p>
        </w:tc>
        <w:tc>
          <w:tcPr>
            <w:tcW w:w="720" w:type="dxa"/>
          </w:tcPr>
          <w:p w14:paraId="348AC242" w14:textId="77777777" w:rsidR="0068715B" w:rsidRPr="00892F3D" w:rsidRDefault="0068715B" w:rsidP="00317120">
            <w:pPr>
              <w:rPr>
                <w:rFonts w:cs="Calibri"/>
              </w:rPr>
            </w:pPr>
            <w:r>
              <w:rPr>
                <w:rFonts w:cs="Calibri"/>
              </w:rPr>
              <w:t>8</w:t>
            </w:r>
          </w:p>
        </w:tc>
        <w:tc>
          <w:tcPr>
            <w:tcW w:w="2700" w:type="dxa"/>
          </w:tcPr>
          <w:p w14:paraId="4A4B3964" w14:textId="77777777" w:rsidR="0068715B" w:rsidRPr="00892F3D" w:rsidRDefault="0068715B" w:rsidP="00317120">
            <w:pPr>
              <w:rPr>
                <w:rFonts w:cs="Calibri"/>
              </w:rPr>
            </w:pPr>
            <w:r w:rsidRPr="00892F3D">
              <w:rPr>
                <w:rFonts w:cs="Calibri"/>
              </w:rPr>
              <w:t>Sugar Pine</w:t>
            </w:r>
          </w:p>
        </w:tc>
      </w:tr>
      <w:tr w:rsidR="0068715B" w:rsidRPr="00A20EBF" w14:paraId="1D1478CB" w14:textId="77777777" w:rsidTr="0068715B">
        <w:tc>
          <w:tcPr>
            <w:tcW w:w="720" w:type="dxa"/>
          </w:tcPr>
          <w:p w14:paraId="78CE5CAC" w14:textId="77777777" w:rsidR="0068715B" w:rsidRPr="00892F3D" w:rsidRDefault="0068715B" w:rsidP="0068715B">
            <w:pPr>
              <w:rPr>
                <w:rFonts w:cs="Calibri"/>
              </w:rPr>
            </w:pPr>
            <w:r>
              <w:rPr>
                <w:rFonts w:cs="Calibri"/>
              </w:rPr>
              <w:t>3</w:t>
            </w:r>
          </w:p>
        </w:tc>
        <w:tc>
          <w:tcPr>
            <w:tcW w:w="2520" w:type="dxa"/>
          </w:tcPr>
          <w:p w14:paraId="1FC62EF1" w14:textId="77777777" w:rsidR="0068715B" w:rsidRPr="00892F3D" w:rsidRDefault="0068715B" w:rsidP="00317120">
            <w:pPr>
              <w:rPr>
                <w:rFonts w:cs="Calibri"/>
              </w:rPr>
            </w:pPr>
            <w:r>
              <w:rPr>
                <w:rFonts w:cs="Calibri"/>
              </w:rPr>
              <w:t>Coast Redwood</w:t>
            </w:r>
          </w:p>
        </w:tc>
        <w:tc>
          <w:tcPr>
            <w:tcW w:w="720" w:type="dxa"/>
          </w:tcPr>
          <w:p w14:paraId="1103A227" w14:textId="77777777" w:rsidR="0068715B" w:rsidRPr="00892F3D" w:rsidRDefault="0068715B" w:rsidP="00317120">
            <w:pPr>
              <w:rPr>
                <w:rFonts w:cs="Calibri"/>
              </w:rPr>
            </w:pPr>
            <w:r>
              <w:rPr>
                <w:rFonts w:cs="Calibri"/>
              </w:rPr>
              <w:t>9</w:t>
            </w:r>
          </w:p>
        </w:tc>
        <w:tc>
          <w:tcPr>
            <w:tcW w:w="2700" w:type="dxa"/>
          </w:tcPr>
          <w:p w14:paraId="53707A66" w14:textId="77777777" w:rsidR="0068715B" w:rsidRPr="00892F3D" w:rsidRDefault="0068715B" w:rsidP="00317120">
            <w:pPr>
              <w:rPr>
                <w:rFonts w:cs="Calibri"/>
              </w:rPr>
            </w:pPr>
            <w:r w:rsidRPr="00892F3D">
              <w:rPr>
                <w:rFonts w:cs="Calibri"/>
              </w:rPr>
              <w:t>Western Red Cedar</w:t>
            </w:r>
          </w:p>
        </w:tc>
      </w:tr>
      <w:tr w:rsidR="0068715B" w:rsidRPr="00A20EBF" w14:paraId="1C8FF025" w14:textId="77777777" w:rsidTr="0068715B">
        <w:tc>
          <w:tcPr>
            <w:tcW w:w="720" w:type="dxa"/>
          </w:tcPr>
          <w:p w14:paraId="356AC024" w14:textId="77777777" w:rsidR="0068715B" w:rsidRPr="00892F3D" w:rsidRDefault="0068715B" w:rsidP="0068715B">
            <w:pPr>
              <w:rPr>
                <w:rFonts w:cs="Calibri"/>
              </w:rPr>
            </w:pPr>
            <w:r>
              <w:rPr>
                <w:rFonts w:cs="Calibri"/>
              </w:rPr>
              <w:t>4</w:t>
            </w:r>
          </w:p>
        </w:tc>
        <w:tc>
          <w:tcPr>
            <w:tcW w:w="2520" w:type="dxa"/>
          </w:tcPr>
          <w:p w14:paraId="5B59E7FD" w14:textId="77777777" w:rsidR="0068715B" w:rsidRPr="00892F3D" w:rsidRDefault="0068715B" w:rsidP="00317120">
            <w:pPr>
              <w:rPr>
                <w:rFonts w:cs="Calibri"/>
              </w:rPr>
            </w:pPr>
            <w:r>
              <w:rPr>
                <w:rFonts w:cs="Calibri"/>
              </w:rPr>
              <w:t>Douglas-Fir</w:t>
            </w:r>
          </w:p>
        </w:tc>
        <w:tc>
          <w:tcPr>
            <w:tcW w:w="720" w:type="dxa"/>
          </w:tcPr>
          <w:p w14:paraId="2325B69E" w14:textId="77777777" w:rsidR="0068715B" w:rsidRPr="00892F3D" w:rsidRDefault="00A91DE8" w:rsidP="00317120">
            <w:pPr>
              <w:rPr>
                <w:rFonts w:cs="Calibri"/>
              </w:rPr>
            </w:pPr>
            <w:r>
              <w:rPr>
                <w:rFonts w:cs="Calibri"/>
              </w:rPr>
              <w:t>1</w:t>
            </w:r>
            <w:r w:rsidR="0068715B">
              <w:rPr>
                <w:rFonts w:cs="Calibri"/>
              </w:rPr>
              <w:t>0</w:t>
            </w:r>
          </w:p>
        </w:tc>
        <w:tc>
          <w:tcPr>
            <w:tcW w:w="2700" w:type="dxa"/>
          </w:tcPr>
          <w:p w14:paraId="78DB9FD7" w14:textId="77777777" w:rsidR="0068715B" w:rsidRPr="00892F3D" w:rsidRDefault="0068715B" w:rsidP="00317120">
            <w:pPr>
              <w:rPr>
                <w:rFonts w:cs="Calibri"/>
              </w:rPr>
            </w:pPr>
            <w:r w:rsidRPr="00892F3D">
              <w:rPr>
                <w:rFonts w:cs="Calibri"/>
              </w:rPr>
              <w:t>White Ash</w:t>
            </w:r>
          </w:p>
        </w:tc>
      </w:tr>
      <w:tr w:rsidR="0068715B" w:rsidRPr="00A20EBF" w14:paraId="53A73EB1" w14:textId="77777777" w:rsidTr="0068715B">
        <w:tc>
          <w:tcPr>
            <w:tcW w:w="720" w:type="dxa"/>
          </w:tcPr>
          <w:p w14:paraId="58FC8ACA" w14:textId="77777777" w:rsidR="0068715B" w:rsidRPr="00892F3D" w:rsidRDefault="00A91DE8" w:rsidP="0068715B">
            <w:pPr>
              <w:rPr>
                <w:rFonts w:cs="Calibri"/>
              </w:rPr>
            </w:pPr>
            <w:r>
              <w:rPr>
                <w:rFonts w:cs="Calibri"/>
              </w:rPr>
              <w:t>5</w:t>
            </w:r>
          </w:p>
        </w:tc>
        <w:tc>
          <w:tcPr>
            <w:tcW w:w="2520" w:type="dxa"/>
          </w:tcPr>
          <w:p w14:paraId="6B654EEE" w14:textId="77777777" w:rsidR="0068715B" w:rsidRPr="00892F3D" w:rsidRDefault="0068715B" w:rsidP="00317120">
            <w:pPr>
              <w:rPr>
                <w:rFonts w:cs="Calibri"/>
              </w:rPr>
            </w:pPr>
            <w:r>
              <w:rPr>
                <w:rFonts w:cs="Calibri"/>
              </w:rPr>
              <w:t>Incense-Cedar</w:t>
            </w:r>
          </w:p>
        </w:tc>
        <w:tc>
          <w:tcPr>
            <w:tcW w:w="720" w:type="dxa"/>
          </w:tcPr>
          <w:p w14:paraId="289201B7" w14:textId="77777777" w:rsidR="0068715B" w:rsidRPr="00892F3D" w:rsidRDefault="0068715B" w:rsidP="00317120">
            <w:pPr>
              <w:rPr>
                <w:rFonts w:cs="Calibri"/>
              </w:rPr>
            </w:pPr>
            <w:r>
              <w:rPr>
                <w:rFonts w:cs="Calibri"/>
              </w:rPr>
              <w:t>11</w:t>
            </w:r>
          </w:p>
        </w:tc>
        <w:tc>
          <w:tcPr>
            <w:tcW w:w="2700" w:type="dxa"/>
          </w:tcPr>
          <w:p w14:paraId="045889B3" w14:textId="77777777" w:rsidR="0068715B" w:rsidRPr="00892F3D" w:rsidRDefault="0068715B" w:rsidP="00317120">
            <w:pPr>
              <w:rPr>
                <w:rFonts w:cs="Calibri"/>
              </w:rPr>
            </w:pPr>
            <w:r w:rsidRPr="00892F3D">
              <w:rPr>
                <w:rFonts w:cs="Calibri"/>
              </w:rPr>
              <w:t>White Fir</w:t>
            </w:r>
          </w:p>
        </w:tc>
      </w:tr>
      <w:tr w:rsidR="0068715B" w:rsidRPr="00A20EBF" w14:paraId="610EE66D" w14:textId="77777777" w:rsidTr="0068715B">
        <w:tc>
          <w:tcPr>
            <w:tcW w:w="720" w:type="dxa"/>
          </w:tcPr>
          <w:p w14:paraId="521CDBA6" w14:textId="77777777" w:rsidR="0068715B" w:rsidRPr="00892F3D" w:rsidRDefault="0068715B" w:rsidP="0068715B">
            <w:pPr>
              <w:rPr>
                <w:rFonts w:cs="Calibri"/>
              </w:rPr>
            </w:pPr>
            <w:r>
              <w:rPr>
                <w:rFonts w:cs="Calibri"/>
              </w:rPr>
              <w:t>6</w:t>
            </w:r>
          </w:p>
        </w:tc>
        <w:tc>
          <w:tcPr>
            <w:tcW w:w="2520" w:type="dxa"/>
          </w:tcPr>
          <w:p w14:paraId="382356DB" w14:textId="77777777" w:rsidR="0068715B" w:rsidRPr="00892F3D" w:rsidRDefault="0068715B" w:rsidP="00317120">
            <w:pPr>
              <w:rPr>
                <w:rFonts w:cs="Calibri"/>
              </w:rPr>
            </w:pPr>
            <w:r>
              <w:rPr>
                <w:rFonts w:cs="Calibri"/>
              </w:rPr>
              <w:t>Maple</w:t>
            </w:r>
          </w:p>
        </w:tc>
        <w:tc>
          <w:tcPr>
            <w:tcW w:w="720" w:type="dxa"/>
          </w:tcPr>
          <w:p w14:paraId="3EC7EA72" w14:textId="77777777" w:rsidR="0068715B" w:rsidRPr="00892F3D" w:rsidRDefault="0068715B" w:rsidP="00317120">
            <w:pPr>
              <w:rPr>
                <w:rFonts w:cs="Calibri"/>
              </w:rPr>
            </w:pPr>
            <w:r>
              <w:rPr>
                <w:rFonts w:cs="Calibri"/>
              </w:rPr>
              <w:t>12</w:t>
            </w:r>
          </w:p>
        </w:tc>
        <w:tc>
          <w:tcPr>
            <w:tcW w:w="2700" w:type="dxa"/>
          </w:tcPr>
          <w:p w14:paraId="1679FDEB" w14:textId="77777777" w:rsidR="0068715B" w:rsidRPr="00892F3D" w:rsidRDefault="0068715B" w:rsidP="00317120">
            <w:pPr>
              <w:rPr>
                <w:rFonts w:cs="Calibri"/>
              </w:rPr>
            </w:pPr>
            <w:r w:rsidRPr="00892F3D">
              <w:rPr>
                <w:rFonts w:cs="Calibri"/>
              </w:rPr>
              <w:t>Oak Species</w:t>
            </w:r>
          </w:p>
        </w:tc>
      </w:tr>
    </w:tbl>
    <w:p w14:paraId="13AADD6F" w14:textId="77777777" w:rsidR="007C6AE4" w:rsidRPr="002F20D0" w:rsidRDefault="007C6AE4" w:rsidP="00834367"/>
    <w:p w14:paraId="1CFDAC24" w14:textId="77777777" w:rsidR="007C6AE4" w:rsidRPr="002F20D0" w:rsidRDefault="007C6AE4" w:rsidP="00834367"/>
    <w:p w14:paraId="4AC19920" w14:textId="77777777" w:rsidR="007C6AE4" w:rsidRPr="00057314" w:rsidRDefault="00057314" w:rsidP="00057314">
      <w:r w:rsidRPr="00057314">
        <w:t>Wood Identification Characteristics</w:t>
      </w:r>
    </w:p>
    <w:p w14:paraId="001C3560" w14:textId="77777777" w:rsidR="007C6AE4" w:rsidRPr="002F20D0" w:rsidRDefault="007C6AE4" w:rsidP="00834367">
      <w:pPr>
        <w:tabs>
          <w:tab w:val="left" w:pos="4218"/>
          <w:tab w:val="left" w:pos="4555"/>
          <w:tab w:val="left" w:pos="7668"/>
        </w:tabs>
        <w:ind w:left="918"/>
      </w:pPr>
    </w:p>
    <w:tbl>
      <w:tblPr>
        <w:tblW w:w="0" w:type="auto"/>
        <w:tblInd w:w="1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29" w:type="dxa"/>
          <w:bottom w:w="14" w:type="dxa"/>
          <w:right w:w="29" w:type="dxa"/>
        </w:tblCellMar>
        <w:tblLook w:val="01E0" w:firstRow="1" w:lastRow="1" w:firstColumn="1" w:lastColumn="1" w:noHBand="0" w:noVBand="0"/>
      </w:tblPr>
      <w:tblGrid>
        <w:gridCol w:w="748"/>
        <w:gridCol w:w="2160"/>
        <w:gridCol w:w="810"/>
        <w:gridCol w:w="3240"/>
      </w:tblGrid>
      <w:tr w:rsidR="00887AEF" w:rsidRPr="00ED40FB" w14:paraId="48371886" w14:textId="77777777" w:rsidTr="00C02AA0">
        <w:tc>
          <w:tcPr>
            <w:tcW w:w="2908" w:type="dxa"/>
            <w:gridSpan w:val="2"/>
          </w:tcPr>
          <w:p w14:paraId="553841B2" w14:textId="77777777" w:rsidR="00887AEF" w:rsidRPr="00892F3D" w:rsidRDefault="00887AEF" w:rsidP="007C6AE4">
            <w:pPr>
              <w:rPr>
                <w:rFonts w:cs="Calibri"/>
                <w:szCs w:val="22"/>
              </w:rPr>
            </w:pPr>
            <w:r w:rsidRPr="00892F3D">
              <w:rPr>
                <w:rFonts w:cs="Calibri"/>
                <w:szCs w:val="22"/>
              </w:rPr>
              <w:t>Area:</w:t>
            </w:r>
          </w:p>
        </w:tc>
        <w:tc>
          <w:tcPr>
            <w:tcW w:w="4050" w:type="dxa"/>
            <w:gridSpan w:val="2"/>
          </w:tcPr>
          <w:p w14:paraId="6A3D2EBE" w14:textId="77777777" w:rsidR="00887AEF" w:rsidRPr="00892F3D" w:rsidRDefault="00887AEF" w:rsidP="007C6AE4">
            <w:pPr>
              <w:rPr>
                <w:rFonts w:cs="Calibri"/>
                <w:szCs w:val="22"/>
              </w:rPr>
            </w:pPr>
            <w:r w:rsidRPr="00892F3D">
              <w:rPr>
                <w:rFonts w:cs="Calibri"/>
                <w:szCs w:val="22"/>
              </w:rPr>
              <w:t>Other:</w:t>
            </w:r>
          </w:p>
        </w:tc>
      </w:tr>
      <w:tr w:rsidR="00887AEF" w:rsidRPr="00A20EBF" w14:paraId="6184150C" w14:textId="77777777" w:rsidTr="00887AEF">
        <w:tc>
          <w:tcPr>
            <w:tcW w:w="748" w:type="dxa"/>
          </w:tcPr>
          <w:p w14:paraId="04B49CEF" w14:textId="77777777" w:rsidR="00887AEF" w:rsidRPr="00382655" w:rsidRDefault="00CD52D2" w:rsidP="00887AEF">
            <w:pPr>
              <w:ind w:left="30"/>
              <w:jc w:val="both"/>
              <w:rPr>
                <w:rFonts w:ascii="Times New Roman PS MT" w:hAnsi="Times New Roman PS MT"/>
              </w:rPr>
            </w:pPr>
            <w:r>
              <w:rPr>
                <w:rFonts w:ascii="Times New Roman PS MT" w:hAnsi="Times New Roman PS MT"/>
              </w:rPr>
              <w:t>13</w:t>
            </w:r>
          </w:p>
        </w:tc>
        <w:tc>
          <w:tcPr>
            <w:tcW w:w="2160" w:type="dxa"/>
          </w:tcPr>
          <w:p w14:paraId="1FF51E8B" w14:textId="77777777" w:rsidR="00887AEF" w:rsidRPr="00892F3D" w:rsidRDefault="00887AEF" w:rsidP="00382655">
            <w:pPr>
              <w:ind w:left="432"/>
              <w:rPr>
                <w:rFonts w:cs="Calibri"/>
                <w:szCs w:val="22"/>
              </w:rPr>
            </w:pPr>
            <w:r w:rsidRPr="00892F3D">
              <w:rPr>
                <w:rFonts w:cs="Calibri"/>
                <w:szCs w:val="22"/>
              </w:rPr>
              <w:t>Heartwood</w:t>
            </w:r>
          </w:p>
        </w:tc>
        <w:tc>
          <w:tcPr>
            <w:tcW w:w="810" w:type="dxa"/>
          </w:tcPr>
          <w:p w14:paraId="19A18A4C" w14:textId="77777777" w:rsidR="00887AEF" w:rsidRPr="00892F3D" w:rsidRDefault="00CD52D2" w:rsidP="00887AEF">
            <w:pPr>
              <w:ind w:left="96"/>
              <w:jc w:val="both"/>
              <w:rPr>
                <w:rFonts w:cs="Calibri"/>
                <w:szCs w:val="22"/>
              </w:rPr>
            </w:pPr>
            <w:r>
              <w:rPr>
                <w:rFonts w:cs="Calibri"/>
                <w:szCs w:val="22"/>
              </w:rPr>
              <w:t>25</w:t>
            </w:r>
          </w:p>
        </w:tc>
        <w:tc>
          <w:tcPr>
            <w:tcW w:w="3240" w:type="dxa"/>
          </w:tcPr>
          <w:p w14:paraId="65434A3E" w14:textId="77777777" w:rsidR="00887AEF" w:rsidRPr="00892F3D" w:rsidRDefault="00887AEF" w:rsidP="00382655">
            <w:pPr>
              <w:ind w:left="432"/>
              <w:rPr>
                <w:rFonts w:cs="Calibri"/>
                <w:szCs w:val="22"/>
              </w:rPr>
            </w:pPr>
            <w:r w:rsidRPr="00892F3D">
              <w:rPr>
                <w:rFonts w:cs="Calibri"/>
                <w:szCs w:val="22"/>
              </w:rPr>
              <w:t>Birdseye</w:t>
            </w:r>
          </w:p>
        </w:tc>
      </w:tr>
      <w:tr w:rsidR="00887AEF" w:rsidRPr="00A20EBF" w14:paraId="77C35EC3" w14:textId="77777777" w:rsidTr="00887AEF">
        <w:tc>
          <w:tcPr>
            <w:tcW w:w="748" w:type="dxa"/>
          </w:tcPr>
          <w:p w14:paraId="2328561C" w14:textId="77777777" w:rsidR="00887AEF" w:rsidRPr="00382655" w:rsidRDefault="00CD52D2" w:rsidP="00887AEF">
            <w:pPr>
              <w:ind w:left="30"/>
              <w:rPr>
                <w:rFonts w:ascii="Times New Roman PS MT" w:hAnsi="Times New Roman PS MT"/>
              </w:rPr>
            </w:pPr>
            <w:r>
              <w:rPr>
                <w:rFonts w:ascii="Times New Roman PS MT" w:hAnsi="Times New Roman PS MT"/>
              </w:rPr>
              <w:t>14</w:t>
            </w:r>
          </w:p>
        </w:tc>
        <w:tc>
          <w:tcPr>
            <w:tcW w:w="2160" w:type="dxa"/>
          </w:tcPr>
          <w:p w14:paraId="5D7C4776" w14:textId="77777777" w:rsidR="00887AEF" w:rsidRPr="00892F3D" w:rsidRDefault="00887AEF" w:rsidP="00382655">
            <w:pPr>
              <w:ind w:left="432"/>
              <w:rPr>
                <w:rFonts w:cs="Calibri"/>
                <w:szCs w:val="22"/>
              </w:rPr>
            </w:pPr>
            <w:r w:rsidRPr="00892F3D">
              <w:rPr>
                <w:rFonts w:cs="Calibri"/>
                <w:szCs w:val="22"/>
              </w:rPr>
              <w:t>Pith</w:t>
            </w:r>
          </w:p>
        </w:tc>
        <w:tc>
          <w:tcPr>
            <w:tcW w:w="810" w:type="dxa"/>
          </w:tcPr>
          <w:p w14:paraId="03CE6B2A" w14:textId="77777777" w:rsidR="00887AEF" w:rsidRPr="00892F3D" w:rsidRDefault="00CD52D2" w:rsidP="00887AEF">
            <w:pPr>
              <w:ind w:left="96"/>
              <w:jc w:val="both"/>
              <w:rPr>
                <w:rFonts w:cs="Calibri"/>
                <w:szCs w:val="22"/>
              </w:rPr>
            </w:pPr>
            <w:r>
              <w:rPr>
                <w:rFonts w:cs="Calibri"/>
                <w:szCs w:val="22"/>
              </w:rPr>
              <w:t>26</w:t>
            </w:r>
          </w:p>
        </w:tc>
        <w:tc>
          <w:tcPr>
            <w:tcW w:w="3240" w:type="dxa"/>
          </w:tcPr>
          <w:p w14:paraId="20F1CFF3" w14:textId="77777777" w:rsidR="00887AEF" w:rsidRPr="00892F3D" w:rsidRDefault="00887AEF" w:rsidP="00382655">
            <w:pPr>
              <w:ind w:left="432"/>
              <w:rPr>
                <w:rFonts w:cs="Calibri"/>
                <w:szCs w:val="22"/>
              </w:rPr>
            </w:pPr>
            <w:r w:rsidRPr="00892F3D">
              <w:rPr>
                <w:rFonts w:cs="Calibri"/>
                <w:szCs w:val="22"/>
              </w:rPr>
              <w:t>Flecks</w:t>
            </w:r>
          </w:p>
        </w:tc>
      </w:tr>
      <w:tr w:rsidR="00887AEF" w:rsidRPr="00A20EBF" w14:paraId="76A8A362" w14:textId="77777777" w:rsidTr="00887AEF">
        <w:tc>
          <w:tcPr>
            <w:tcW w:w="748" w:type="dxa"/>
          </w:tcPr>
          <w:p w14:paraId="1D17559B" w14:textId="77777777" w:rsidR="00887AEF" w:rsidRPr="00382655" w:rsidRDefault="00CD52D2" w:rsidP="00887AEF">
            <w:pPr>
              <w:ind w:left="30"/>
              <w:rPr>
                <w:rFonts w:ascii="Times New Roman PS MT" w:hAnsi="Times New Roman PS MT"/>
              </w:rPr>
            </w:pPr>
            <w:r>
              <w:rPr>
                <w:rFonts w:ascii="Times New Roman PS MT" w:hAnsi="Times New Roman PS MT"/>
              </w:rPr>
              <w:t>15</w:t>
            </w:r>
          </w:p>
        </w:tc>
        <w:tc>
          <w:tcPr>
            <w:tcW w:w="2160" w:type="dxa"/>
          </w:tcPr>
          <w:p w14:paraId="233BCB0A" w14:textId="77777777" w:rsidR="00887AEF" w:rsidRPr="00892F3D" w:rsidRDefault="00887AEF" w:rsidP="00382655">
            <w:pPr>
              <w:ind w:left="432"/>
              <w:rPr>
                <w:rFonts w:cs="Calibri"/>
                <w:szCs w:val="22"/>
              </w:rPr>
            </w:pPr>
            <w:r w:rsidRPr="00892F3D">
              <w:rPr>
                <w:rFonts w:cs="Calibri"/>
                <w:szCs w:val="22"/>
              </w:rPr>
              <w:t>Sapwood</w:t>
            </w:r>
          </w:p>
        </w:tc>
        <w:tc>
          <w:tcPr>
            <w:tcW w:w="810" w:type="dxa"/>
          </w:tcPr>
          <w:p w14:paraId="47E90D28" w14:textId="77777777" w:rsidR="00887AEF" w:rsidRPr="00892F3D" w:rsidRDefault="00CD52D2" w:rsidP="00887AEF">
            <w:pPr>
              <w:ind w:left="96"/>
              <w:jc w:val="both"/>
              <w:rPr>
                <w:rFonts w:cs="Calibri"/>
                <w:szCs w:val="22"/>
              </w:rPr>
            </w:pPr>
            <w:r>
              <w:rPr>
                <w:rFonts w:cs="Calibri"/>
                <w:szCs w:val="22"/>
              </w:rPr>
              <w:t>27</w:t>
            </w:r>
          </w:p>
        </w:tc>
        <w:tc>
          <w:tcPr>
            <w:tcW w:w="3240" w:type="dxa"/>
          </w:tcPr>
          <w:p w14:paraId="52AA9F28" w14:textId="77777777" w:rsidR="00887AEF" w:rsidRPr="00892F3D" w:rsidRDefault="00887AEF" w:rsidP="00382655">
            <w:pPr>
              <w:ind w:left="432"/>
              <w:rPr>
                <w:rFonts w:cs="Calibri"/>
                <w:szCs w:val="22"/>
              </w:rPr>
            </w:pPr>
            <w:r w:rsidRPr="00892F3D">
              <w:rPr>
                <w:rFonts w:cs="Calibri"/>
                <w:szCs w:val="22"/>
              </w:rPr>
              <w:t>Grub Holes</w:t>
            </w:r>
          </w:p>
        </w:tc>
      </w:tr>
      <w:tr w:rsidR="00887AEF" w:rsidRPr="00A20EBF" w14:paraId="0D5ECEA2" w14:textId="77777777" w:rsidTr="00C02AA0">
        <w:tc>
          <w:tcPr>
            <w:tcW w:w="2908" w:type="dxa"/>
            <w:gridSpan w:val="2"/>
          </w:tcPr>
          <w:p w14:paraId="3E90EF59" w14:textId="77777777" w:rsidR="00887AEF" w:rsidRPr="00892F3D" w:rsidRDefault="00887AEF" w:rsidP="007C6AE4">
            <w:pPr>
              <w:rPr>
                <w:rFonts w:cs="Calibri"/>
                <w:szCs w:val="22"/>
              </w:rPr>
            </w:pPr>
            <w:r w:rsidRPr="00892F3D">
              <w:rPr>
                <w:rFonts w:cs="Calibri"/>
                <w:szCs w:val="22"/>
              </w:rPr>
              <w:t>Grain:</w:t>
            </w:r>
          </w:p>
        </w:tc>
        <w:tc>
          <w:tcPr>
            <w:tcW w:w="810" w:type="dxa"/>
          </w:tcPr>
          <w:p w14:paraId="593AEFD7" w14:textId="77777777" w:rsidR="00887AEF" w:rsidRPr="00892F3D" w:rsidRDefault="00CD52D2" w:rsidP="00887AEF">
            <w:pPr>
              <w:ind w:left="96"/>
              <w:jc w:val="both"/>
              <w:rPr>
                <w:rFonts w:cs="Calibri"/>
                <w:szCs w:val="22"/>
              </w:rPr>
            </w:pPr>
            <w:r>
              <w:rPr>
                <w:rFonts w:cs="Calibri"/>
                <w:szCs w:val="22"/>
              </w:rPr>
              <w:t>28</w:t>
            </w:r>
          </w:p>
        </w:tc>
        <w:tc>
          <w:tcPr>
            <w:tcW w:w="3240" w:type="dxa"/>
          </w:tcPr>
          <w:p w14:paraId="450FE206" w14:textId="77777777" w:rsidR="00887AEF" w:rsidRPr="00892F3D" w:rsidRDefault="00887AEF" w:rsidP="00382655">
            <w:pPr>
              <w:ind w:left="432"/>
              <w:rPr>
                <w:rFonts w:cs="Calibri"/>
                <w:szCs w:val="22"/>
              </w:rPr>
            </w:pPr>
            <w:r w:rsidRPr="00892F3D">
              <w:rPr>
                <w:rFonts w:cs="Calibri"/>
                <w:szCs w:val="22"/>
              </w:rPr>
              <w:t>Pitch Pocket</w:t>
            </w:r>
          </w:p>
        </w:tc>
      </w:tr>
      <w:tr w:rsidR="00887AEF" w:rsidRPr="00A20EBF" w14:paraId="5DF5BDDA" w14:textId="77777777" w:rsidTr="00887AEF">
        <w:tc>
          <w:tcPr>
            <w:tcW w:w="748" w:type="dxa"/>
          </w:tcPr>
          <w:p w14:paraId="0929D726" w14:textId="77777777" w:rsidR="00887AEF" w:rsidRPr="00382655" w:rsidRDefault="00CD52D2" w:rsidP="00887AEF">
            <w:pPr>
              <w:ind w:left="30"/>
              <w:rPr>
                <w:rFonts w:ascii="Times New Roman PS MT" w:hAnsi="Times New Roman PS MT"/>
              </w:rPr>
            </w:pPr>
            <w:r>
              <w:rPr>
                <w:rFonts w:ascii="Times New Roman PS MT" w:hAnsi="Times New Roman PS MT"/>
              </w:rPr>
              <w:t>16</w:t>
            </w:r>
          </w:p>
        </w:tc>
        <w:tc>
          <w:tcPr>
            <w:tcW w:w="2160" w:type="dxa"/>
          </w:tcPr>
          <w:p w14:paraId="252F8C6C" w14:textId="77777777" w:rsidR="00887AEF" w:rsidRPr="00CD52D2" w:rsidRDefault="00887AEF" w:rsidP="00382655">
            <w:pPr>
              <w:ind w:left="432"/>
              <w:rPr>
                <w:rFonts w:cs="Calibri"/>
                <w:szCs w:val="22"/>
              </w:rPr>
            </w:pPr>
            <w:r w:rsidRPr="00CD52D2">
              <w:rPr>
                <w:rFonts w:cs="Calibri"/>
                <w:szCs w:val="22"/>
              </w:rPr>
              <w:t>Flat Grain</w:t>
            </w:r>
          </w:p>
        </w:tc>
        <w:tc>
          <w:tcPr>
            <w:tcW w:w="810" w:type="dxa"/>
          </w:tcPr>
          <w:p w14:paraId="2C2AC6E1" w14:textId="77777777" w:rsidR="00887AEF" w:rsidRPr="00CD52D2" w:rsidRDefault="00CD52D2" w:rsidP="00887AEF">
            <w:pPr>
              <w:ind w:left="96"/>
              <w:jc w:val="both"/>
              <w:rPr>
                <w:rFonts w:cs="Calibri"/>
                <w:szCs w:val="22"/>
              </w:rPr>
            </w:pPr>
            <w:r w:rsidRPr="00CD52D2">
              <w:rPr>
                <w:rFonts w:cs="Calibri"/>
                <w:szCs w:val="22"/>
              </w:rPr>
              <w:t>29</w:t>
            </w:r>
          </w:p>
        </w:tc>
        <w:tc>
          <w:tcPr>
            <w:tcW w:w="3240" w:type="dxa"/>
          </w:tcPr>
          <w:p w14:paraId="001C6FB2" w14:textId="77777777" w:rsidR="00887AEF" w:rsidRPr="00CD52D2" w:rsidRDefault="00887AEF" w:rsidP="00382655">
            <w:pPr>
              <w:ind w:left="432"/>
              <w:rPr>
                <w:rFonts w:cs="Calibri"/>
                <w:szCs w:val="22"/>
              </w:rPr>
            </w:pPr>
            <w:r w:rsidRPr="00CD52D2">
              <w:rPr>
                <w:rFonts w:cs="Calibri"/>
                <w:szCs w:val="22"/>
              </w:rPr>
              <w:t>Planer Miss or Skip</w:t>
            </w:r>
          </w:p>
        </w:tc>
      </w:tr>
      <w:tr w:rsidR="00887AEF" w:rsidRPr="00A20EBF" w14:paraId="1A37A3C2" w14:textId="77777777" w:rsidTr="00887AEF">
        <w:tc>
          <w:tcPr>
            <w:tcW w:w="748" w:type="dxa"/>
          </w:tcPr>
          <w:p w14:paraId="37814B42" w14:textId="77777777" w:rsidR="00887AEF" w:rsidRPr="00382655" w:rsidRDefault="00CD52D2" w:rsidP="00887AEF">
            <w:pPr>
              <w:ind w:left="30"/>
              <w:rPr>
                <w:rFonts w:ascii="Times New Roman PS MT" w:hAnsi="Times New Roman PS MT"/>
              </w:rPr>
            </w:pPr>
            <w:r>
              <w:rPr>
                <w:rFonts w:ascii="Times New Roman PS MT" w:hAnsi="Times New Roman PS MT"/>
              </w:rPr>
              <w:t>17</w:t>
            </w:r>
          </w:p>
        </w:tc>
        <w:tc>
          <w:tcPr>
            <w:tcW w:w="2160" w:type="dxa"/>
          </w:tcPr>
          <w:p w14:paraId="7630FCE3" w14:textId="77777777" w:rsidR="00887AEF" w:rsidRPr="00CD52D2" w:rsidRDefault="00887AEF" w:rsidP="00382655">
            <w:pPr>
              <w:ind w:left="432"/>
              <w:rPr>
                <w:rFonts w:cs="Calibri"/>
                <w:szCs w:val="22"/>
              </w:rPr>
            </w:pPr>
            <w:r w:rsidRPr="00CD52D2">
              <w:rPr>
                <w:rFonts w:cs="Calibri"/>
                <w:szCs w:val="22"/>
              </w:rPr>
              <w:t>Vertical Grain</w:t>
            </w:r>
          </w:p>
        </w:tc>
        <w:tc>
          <w:tcPr>
            <w:tcW w:w="810" w:type="dxa"/>
          </w:tcPr>
          <w:p w14:paraId="50628F78" w14:textId="77777777" w:rsidR="00887AEF" w:rsidRPr="00CD52D2" w:rsidRDefault="00CD52D2" w:rsidP="00887AEF">
            <w:pPr>
              <w:ind w:left="96"/>
              <w:jc w:val="both"/>
              <w:rPr>
                <w:rFonts w:cs="Calibri"/>
                <w:szCs w:val="22"/>
              </w:rPr>
            </w:pPr>
            <w:r w:rsidRPr="00CD52D2">
              <w:rPr>
                <w:rFonts w:cs="Calibri"/>
                <w:szCs w:val="22"/>
              </w:rPr>
              <w:t>30</w:t>
            </w:r>
          </w:p>
        </w:tc>
        <w:tc>
          <w:tcPr>
            <w:tcW w:w="3240" w:type="dxa"/>
          </w:tcPr>
          <w:p w14:paraId="7026C3EF" w14:textId="77777777" w:rsidR="00887AEF" w:rsidRPr="00CD52D2" w:rsidRDefault="00887AEF" w:rsidP="00382655">
            <w:pPr>
              <w:ind w:left="432"/>
              <w:rPr>
                <w:rFonts w:cs="Calibri"/>
                <w:szCs w:val="22"/>
              </w:rPr>
            </w:pPr>
            <w:r w:rsidRPr="00CD52D2">
              <w:rPr>
                <w:rFonts w:cs="Calibri"/>
                <w:szCs w:val="22"/>
              </w:rPr>
              <w:t>Season Check</w:t>
            </w:r>
          </w:p>
        </w:tc>
      </w:tr>
      <w:tr w:rsidR="00887AEF" w:rsidRPr="00A20EBF" w14:paraId="2587F9DD" w14:textId="77777777" w:rsidTr="00C02AA0">
        <w:tc>
          <w:tcPr>
            <w:tcW w:w="2908" w:type="dxa"/>
            <w:gridSpan w:val="2"/>
          </w:tcPr>
          <w:p w14:paraId="63920DBC" w14:textId="77777777" w:rsidR="00887AEF" w:rsidRPr="00CD52D2" w:rsidRDefault="00887AEF" w:rsidP="007C6AE4">
            <w:pPr>
              <w:rPr>
                <w:rFonts w:cs="Calibri"/>
                <w:szCs w:val="22"/>
              </w:rPr>
            </w:pPr>
            <w:r w:rsidRPr="00CD52D2">
              <w:rPr>
                <w:rFonts w:cs="Calibri"/>
                <w:szCs w:val="22"/>
              </w:rPr>
              <w:t>Knot Quality:</w:t>
            </w:r>
          </w:p>
        </w:tc>
        <w:tc>
          <w:tcPr>
            <w:tcW w:w="810" w:type="dxa"/>
          </w:tcPr>
          <w:p w14:paraId="7525D157" w14:textId="77777777" w:rsidR="00887AEF" w:rsidRPr="00CD52D2" w:rsidRDefault="00CD52D2" w:rsidP="00887AEF">
            <w:pPr>
              <w:ind w:left="96"/>
              <w:jc w:val="both"/>
              <w:rPr>
                <w:rFonts w:cs="Calibri"/>
                <w:szCs w:val="22"/>
              </w:rPr>
            </w:pPr>
            <w:r w:rsidRPr="00CD52D2">
              <w:rPr>
                <w:rFonts w:cs="Calibri"/>
                <w:szCs w:val="22"/>
              </w:rPr>
              <w:t>31</w:t>
            </w:r>
          </w:p>
        </w:tc>
        <w:tc>
          <w:tcPr>
            <w:tcW w:w="3240" w:type="dxa"/>
          </w:tcPr>
          <w:p w14:paraId="46DCF3F6" w14:textId="77777777" w:rsidR="00887AEF" w:rsidRPr="00CD52D2" w:rsidRDefault="00887AEF" w:rsidP="00382655">
            <w:pPr>
              <w:ind w:left="432"/>
              <w:rPr>
                <w:rFonts w:cs="Calibri"/>
                <w:szCs w:val="22"/>
              </w:rPr>
            </w:pPr>
            <w:r w:rsidRPr="00CD52D2">
              <w:rPr>
                <w:rFonts w:cs="Calibri"/>
                <w:szCs w:val="22"/>
              </w:rPr>
              <w:t>Shake</w:t>
            </w:r>
          </w:p>
        </w:tc>
      </w:tr>
      <w:tr w:rsidR="00887AEF" w:rsidRPr="00A20EBF" w14:paraId="3F155942" w14:textId="77777777" w:rsidTr="00887AEF">
        <w:tc>
          <w:tcPr>
            <w:tcW w:w="748" w:type="dxa"/>
          </w:tcPr>
          <w:p w14:paraId="6C89506D" w14:textId="77777777" w:rsidR="00887AEF" w:rsidRPr="00382655" w:rsidRDefault="00CD52D2" w:rsidP="00887AEF">
            <w:pPr>
              <w:ind w:left="30"/>
              <w:rPr>
                <w:rFonts w:ascii="Times New Roman PS MT" w:hAnsi="Times New Roman PS MT"/>
              </w:rPr>
            </w:pPr>
            <w:r>
              <w:rPr>
                <w:rFonts w:ascii="Times New Roman PS MT" w:hAnsi="Times New Roman PS MT"/>
              </w:rPr>
              <w:t>18</w:t>
            </w:r>
          </w:p>
        </w:tc>
        <w:tc>
          <w:tcPr>
            <w:tcW w:w="2160" w:type="dxa"/>
          </w:tcPr>
          <w:p w14:paraId="6ADF47D4" w14:textId="77777777" w:rsidR="00887AEF" w:rsidRPr="00CD52D2" w:rsidRDefault="00887AEF" w:rsidP="00382655">
            <w:pPr>
              <w:ind w:left="432"/>
              <w:rPr>
                <w:rFonts w:cs="Calibri"/>
                <w:szCs w:val="22"/>
              </w:rPr>
            </w:pPr>
            <w:r w:rsidRPr="00CD52D2">
              <w:rPr>
                <w:rFonts w:cs="Calibri"/>
                <w:szCs w:val="22"/>
              </w:rPr>
              <w:t>Encased Knot</w:t>
            </w:r>
          </w:p>
        </w:tc>
        <w:tc>
          <w:tcPr>
            <w:tcW w:w="810" w:type="dxa"/>
          </w:tcPr>
          <w:p w14:paraId="12D36EF4" w14:textId="77777777" w:rsidR="00887AEF" w:rsidRPr="00CD52D2" w:rsidRDefault="00CD52D2" w:rsidP="00887AEF">
            <w:pPr>
              <w:ind w:left="96"/>
              <w:jc w:val="both"/>
              <w:rPr>
                <w:rFonts w:cs="Calibri"/>
                <w:szCs w:val="22"/>
              </w:rPr>
            </w:pPr>
            <w:r w:rsidRPr="00CD52D2">
              <w:rPr>
                <w:rFonts w:cs="Calibri"/>
                <w:szCs w:val="22"/>
              </w:rPr>
              <w:t>32</w:t>
            </w:r>
          </w:p>
        </w:tc>
        <w:tc>
          <w:tcPr>
            <w:tcW w:w="3240" w:type="dxa"/>
          </w:tcPr>
          <w:p w14:paraId="54543F83" w14:textId="77777777" w:rsidR="00887AEF" w:rsidRPr="00CD52D2" w:rsidRDefault="00887AEF" w:rsidP="00382655">
            <w:pPr>
              <w:ind w:left="432"/>
              <w:rPr>
                <w:rFonts w:cs="Calibri"/>
                <w:szCs w:val="22"/>
              </w:rPr>
            </w:pPr>
            <w:r w:rsidRPr="00CD52D2">
              <w:rPr>
                <w:rFonts w:cs="Calibri"/>
                <w:szCs w:val="22"/>
              </w:rPr>
              <w:t>Split</w:t>
            </w:r>
          </w:p>
        </w:tc>
      </w:tr>
      <w:tr w:rsidR="00887AEF" w:rsidRPr="00A20EBF" w14:paraId="0EB1204D" w14:textId="77777777" w:rsidTr="00887AEF">
        <w:tc>
          <w:tcPr>
            <w:tcW w:w="748" w:type="dxa"/>
          </w:tcPr>
          <w:p w14:paraId="310E1C8F" w14:textId="77777777" w:rsidR="00887AEF" w:rsidRPr="00382655" w:rsidRDefault="00CD52D2" w:rsidP="00887AEF">
            <w:pPr>
              <w:ind w:left="30"/>
              <w:rPr>
                <w:rFonts w:ascii="Times New Roman PS MT" w:hAnsi="Times New Roman PS MT"/>
              </w:rPr>
            </w:pPr>
            <w:r>
              <w:rPr>
                <w:rFonts w:ascii="Times New Roman PS MT" w:hAnsi="Times New Roman PS MT"/>
              </w:rPr>
              <w:t>19</w:t>
            </w:r>
          </w:p>
        </w:tc>
        <w:tc>
          <w:tcPr>
            <w:tcW w:w="2160" w:type="dxa"/>
          </w:tcPr>
          <w:p w14:paraId="056A5CCA" w14:textId="77777777" w:rsidR="00887AEF" w:rsidRPr="00CD52D2" w:rsidRDefault="00887AEF" w:rsidP="00382655">
            <w:pPr>
              <w:ind w:left="432"/>
              <w:rPr>
                <w:rFonts w:cs="Calibri"/>
                <w:szCs w:val="22"/>
              </w:rPr>
            </w:pPr>
            <w:r w:rsidRPr="00CD52D2">
              <w:rPr>
                <w:rFonts w:cs="Calibri"/>
                <w:szCs w:val="22"/>
              </w:rPr>
              <w:t>Intergrown Knot</w:t>
            </w:r>
          </w:p>
        </w:tc>
        <w:tc>
          <w:tcPr>
            <w:tcW w:w="810" w:type="dxa"/>
          </w:tcPr>
          <w:p w14:paraId="5C7665C2" w14:textId="77777777" w:rsidR="00887AEF" w:rsidRPr="00CD52D2" w:rsidRDefault="00CD52D2" w:rsidP="00887AEF">
            <w:pPr>
              <w:ind w:left="96"/>
              <w:jc w:val="both"/>
              <w:rPr>
                <w:rFonts w:cs="Calibri"/>
                <w:szCs w:val="22"/>
              </w:rPr>
            </w:pPr>
            <w:r w:rsidRPr="00CD52D2">
              <w:rPr>
                <w:rFonts w:cs="Calibri"/>
                <w:szCs w:val="22"/>
              </w:rPr>
              <w:t>33</w:t>
            </w:r>
          </w:p>
        </w:tc>
        <w:tc>
          <w:tcPr>
            <w:tcW w:w="3240" w:type="dxa"/>
          </w:tcPr>
          <w:p w14:paraId="452A9C0B" w14:textId="77777777" w:rsidR="00887AEF" w:rsidRPr="00CD52D2" w:rsidRDefault="00887AEF" w:rsidP="00382655">
            <w:pPr>
              <w:ind w:left="432"/>
              <w:rPr>
                <w:rFonts w:cs="Calibri"/>
                <w:szCs w:val="22"/>
              </w:rPr>
            </w:pPr>
            <w:r w:rsidRPr="00CD52D2">
              <w:rPr>
                <w:rFonts w:cs="Calibri"/>
                <w:szCs w:val="22"/>
              </w:rPr>
              <w:t>Stain</w:t>
            </w:r>
          </w:p>
        </w:tc>
      </w:tr>
      <w:tr w:rsidR="00887AEF" w:rsidRPr="00A20EBF" w14:paraId="609AA395" w14:textId="77777777" w:rsidTr="00C02AA0">
        <w:tc>
          <w:tcPr>
            <w:tcW w:w="2908" w:type="dxa"/>
            <w:gridSpan w:val="2"/>
          </w:tcPr>
          <w:p w14:paraId="3C30D655" w14:textId="77777777" w:rsidR="00887AEF" w:rsidRPr="00CD52D2" w:rsidRDefault="00887AEF" w:rsidP="007C6AE4">
            <w:pPr>
              <w:rPr>
                <w:rFonts w:cs="Calibri"/>
                <w:szCs w:val="22"/>
              </w:rPr>
            </w:pPr>
            <w:r w:rsidRPr="00CD52D2">
              <w:rPr>
                <w:rFonts w:cs="Calibri"/>
                <w:szCs w:val="22"/>
              </w:rPr>
              <w:t>Knot Shape:</w:t>
            </w:r>
          </w:p>
        </w:tc>
        <w:tc>
          <w:tcPr>
            <w:tcW w:w="810" w:type="dxa"/>
          </w:tcPr>
          <w:p w14:paraId="389B42BC" w14:textId="77777777" w:rsidR="00887AEF" w:rsidRPr="00CD52D2" w:rsidRDefault="00CD52D2" w:rsidP="00887AEF">
            <w:pPr>
              <w:ind w:left="96"/>
              <w:jc w:val="both"/>
              <w:rPr>
                <w:rFonts w:cs="Calibri"/>
                <w:szCs w:val="22"/>
              </w:rPr>
            </w:pPr>
            <w:r w:rsidRPr="00CD52D2">
              <w:rPr>
                <w:rFonts w:cs="Calibri"/>
                <w:szCs w:val="22"/>
              </w:rPr>
              <w:t>34</w:t>
            </w:r>
          </w:p>
        </w:tc>
        <w:tc>
          <w:tcPr>
            <w:tcW w:w="3240" w:type="dxa"/>
          </w:tcPr>
          <w:p w14:paraId="375C078E" w14:textId="77777777" w:rsidR="00887AEF" w:rsidRPr="00CD52D2" w:rsidRDefault="00887AEF" w:rsidP="00382655">
            <w:pPr>
              <w:ind w:left="432"/>
              <w:rPr>
                <w:rFonts w:cs="Calibri"/>
                <w:szCs w:val="22"/>
              </w:rPr>
            </w:pPr>
            <w:r w:rsidRPr="00CD52D2">
              <w:rPr>
                <w:rFonts w:cs="Calibri"/>
                <w:szCs w:val="22"/>
              </w:rPr>
              <w:t>Timber Break</w:t>
            </w:r>
          </w:p>
        </w:tc>
      </w:tr>
      <w:tr w:rsidR="00887AEF" w:rsidRPr="00A20EBF" w14:paraId="6320CAF4" w14:textId="77777777" w:rsidTr="00887AEF">
        <w:tc>
          <w:tcPr>
            <w:tcW w:w="748" w:type="dxa"/>
          </w:tcPr>
          <w:p w14:paraId="27827288" w14:textId="77777777" w:rsidR="00887AEF" w:rsidRPr="00382655" w:rsidRDefault="00CD52D2" w:rsidP="00887AEF">
            <w:pPr>
              <w:ind w:left="30"/>
              <w:rPr>
                <w:rFonts w:ascii="Times New Roman PS MT" w:hAnsi="Times New Roman PS MT"/>
              </w:rPr>
            </w:pPr>
            <w:r>
              <w:rPr>
                <w:rFonts w:ascii="Times New Roman PS MT" w:hAnsi="Times New Roman PS MT"/>
              </w:rPr>
              <w:t>20</w:t>
            </w:r>
          </w:p>
        </w:tc>
        <w:tc>
          <w:tcPr>
            <w:tcW w:w="2160" w:type="dxa"/>
          </w:tcPr>
          <w:p w14:paraId="5270985B" w14:textId="77777777" w:rsidR="00887AEF" w:rsidRPr="00CD52D2" w:rsidRDefault="00887AEF" w:rsidP="00382655">
            <w:pPr>
              <w:ind w:left="432"/>
              <w:rPr>
                <w:rFonts w:cs="Calibri"/>
                <w:szCs w:val="22"/>
              </w:rPr>
            </w:pPr>
            <w:r w:rsidRPr="00CD52D2">
              <w:rPr>
                <w:rFonts w:cs="Calibri"/>
                <w:szCs w:val="22"/>
              </w:rPr>
              <w:t>Round Knot</w:t>
            </w:r>
          </w:p>
        </w:tc>
        <w:tc>
          <w:tcPr>
            <w:tcW w:w="810" w:type="dxa"/>
          </w:tcPr>
          <w:p w14:paraId="4491C9CD" w14:textId="77777777" w:rsidR="00887AEF" w:rsidRPr="00CD52D2" w:rsidRDefault="00CD52D2" w:rsidP="00887AEF">
            <w:pPr>
              <w:ind w:left="96"/>
              <w:jc w:val="both"/>
              <w:rPr>
                <w:rFonts w:cs="Calibri"/>
                <w:szCs w:val="22"/>
              </w:rPr>
            </w:pPr>
            <w:r w:rsidRPr="00CD52D2">
              <w:rPr>
                <w:rFonts w:cs="Calibri"/>
                <w:szCs w:val="22"/>
              </w:rPr>
              <w:t>35</w:t>
            </w:r>
          </w:p>
        </w:tc>
        <w:tc>
          <w:tcPr>
            <w:tcW w:w="3240" w:type="dxa"/>
          </w:tcPr>
          <w:p w14:paraId="27F7A925" w14:textId="77777777" w:rsidR="00887AEF" w:rsidRPr="00CD52D2" w:rsidRDefault="00887AEF" w:rsidP="00382655">
            <w:pPr>
              <w:ind w:left="432"/>
              <w:rPr>
                <w:rFonts w:cs="Calibri"/>
                <w:szCs w:val="22"/>
              </w:rPr>
            </w:pPr>
            <w:r w:rsidRPr="00CD52D2">
              <w:rPr>
                <w:rFonts w:cs="Calibri"/>
                <w:szCs w:val="22"/>
              </w:rPr>
              <w:t>Unsound Wood (Rot)</w:t>
            </w:r>
          </w:p>
        </w:tc>
      </w:tr>
      <w:tr w:rsidR="00887AEF" w:rsidRPr="00A20EBF" w14:paraId="64594799" w14:textId="77777777" w:rsidTr="00887AEF">
        <w:tc>
          <w:tcPr>
            <w:tcW w:w="748" w:type="dxa"/>
          </w:tcPr>
          <w:p w14:paraId="7C16DCA9" w14:textId="77777777" w:rsidR="00887AEF" w:rsidRPr="00382655" w:rsidRDefault="00CD52D2" w:rsidP="00887AEF">
            <w:pPr>
              <w:ind w:left="30"/>
              <w:rPr>
                <w:rFonts w:ascii="Times New Roman PS MT" w:hAnsi="Times New Roman PS MT"/>
              </w:rPr>
            </w:pPr>
            <w:r>
              <w:rPr>
                <w:rFonts w:ascii="Times New Roman PS MT" w:hAnsi="Times New Roman PS MT"/>
              </w:rPr>
              <w:t>21</w:t>
            </w:r>
          </w:p>
        </w:tc>
        <w:tc>
          <w:tcPr>
            <w:tcW w:w="2160" w:type="dxa"/>
          </w:tcPr>
          <w:p w14:paraId="141C406D" w14:textId="77777777" w:rsidR="00887AEF" w:rsidRPr="00CD52D2" w:rsidRDefault="00887AEF" w:rsidP="00382655">
            <w:pPr>
              <w:ind w:left="432"/>
              <w:rPr>
                <w:rFonts w:cs="Calibri"/>
                <w:szCs w:val="22"/>
              </w:rPr>
            </w:pPr>
            <w:r w:rsidRPr="00CD52D2">
              <w:rPr>
                <w:rFonts w:cs="Calibri"/>
                <w:szCs w:val="22"/>
              </w:rPr>
              <w:t>Spike Knot</w:t>
            </w:r>
          </w:p>
        </w:tc>
        <w:tc>
          <w:tcPr>
            <w:tcW w:w="810" w:type="dxa"/>
          </w:tcPr>
          <w:p w14:paraId="1AE040FC" w14:textId="77777777" w:rsidR="00887AEF" w:rsidRPr="00CD52D2" w:rsidRDefault="00CD52D2" w:rsidP="00887AEF">
            <w:pPr>
              <w:ind w:left="96"/>
              <w:jc w:val="both"/>
              <w:rPr>
                <w:rFonts w:cs="Calibri"/>
                <w:szCs w:val="22"/>
              </w:rPr>
            </w:pPr>
            <w:r w:rsidRPr="00CD52D2">
              <w:rPr>
                <w:rFonts w:cs="Calibri"/>
                <w:szCs w:val="22"/>
              </w:rPr>
              <w:t>36</w:t>
            </w:r>
          </w:p>
        </w:tc>
        <w:tc>
          <w:tcPr>
            <w:tcW w:w="3240" w:type="dxa"/>
          </w:tcPr>
          <w:p w14:paraId="2829BD8B" w14:textId="77777777" w:rsidR="00887AEF" w:rsidRPr="00CD52D2" w:rsidRDefault="00887AEF" w:rsidP="00382655">
            <w:pPr>
              <w:ind w:left="432"/>
              <w:rPr>
                <w:rFonts w:cs="Calibri"/>
                <w:szCs w:val="22"/>
              </w:rPr>
            </w:pPr>
            <w:r w:rsidRPr="00CD52D2">
              <w:rPr>
                <w:rFonts w:cs="Calibri"/>
                <w:szCs w:val="22"/>
              </w:rPr>
              <w:t>Wane</w:t>
            </w:r>
          </w:p>
        </w:tc>
      </w:tr>
      <w:tr w:rsidR="00887AEF" w:rsidRPr="00A20EBF" w14:paraId="35378A92" w14:textId="77777777" w:rsidTr="00C02AA0">
        <w:tc>
          <w:tcPr>
            <w:tcW w:w="2908" w:type="dxa"/>
            <w:gridSpan w:val="2"/>
          </w:tcPr>
          <w:p w14:paraId="501CAB12" w14:textId="77777777" w:rsidR="00887AEF" w:rsidRPr="00CD52D2" w:rsidRDefault="00887AEF" w:rsidP="007C6AE4">
            <w:pPr>
              <w:rPr>
                <w:rFonts w:cs="Calibri"/>
                <w:szCs w:val="22"/>
              </w:rPr>
            </w:pPr>
            <w:r w:rsidRPr="00CD52D2">
              <w:rPr>
                <w:rFonts w:cs="Calibri"/>
                <w:szCs w:val="22"/>
              </w:rPr>
              <w:t>Wood Surface:</w:t>
            </w:r>
          </w:p>
        </w:tc>
        <w:tc>
          <w:tcPr>
            <w:tcW w:w="810" w:type="dxa"/>
          </w:tcPr>
          <w:p w14:paraId="76DBC05B" w14:textId="77777777" w:rsidR="00887AEF" w:rsidRPr="00CD52D2" w:rsidRDefault="00CD52D2" w:rsidP="00887AEF">
            <w:pPr>
              <w:ind w:left="96"/>
              <w:jc w:val="both"/>
              <w:rPr>
                <w:rFonts w:cs="Calibri"/>
                <w:szCs w:val="22"/>
              </w:rPr>
            </w:pPr>
            <w:r w:rsidRPr="00CD52D2">
              <w:rPr>
                <w:rFonts w:cs="Calibri"/>
                <w:szCs w:val="22"/>
              </w:rPr>
              <w:t>37</w:t>
            </w:r>
          </w:p>
        </w:tc>
        <w:tc>
          <w:tcPr>
            <w:tcW w:w="3240" w:type="dxa"/>
          </w:tcPr>
          <w:p w14:paraId="676F55B2" w14:textId="77777777" w:rsidR="00887AEF" w:rsidRPr="00CD52D2" w:rsidRDefault="00887AEF" w:rsidP="00382655">
            <w:pPr>
              <w:ind w:left="432"/>
              <w:rPr>
                <w:rFonts w:cs="Calibri"/>
                <w:szCs w:val="22"/>
              </w:rPr>
            </w:pPr>
            <w:r w:rsidRPr="00CD52D2">
              <w:rPr>
                <w:rFonts w:cs="Calibri"/>
                <w:szCs w:val="22"/>
              </w:rPr>
              <w:t>Warp</w:t>
            </w:r>
          </w:p>
        </w:tc>
      </w:tr>
      <w:tr w:rsidR="00887AEF" w:rsidRPr="00A20EBF" w14:paraId="4749D3A5" w14:textId="77777777" w:rsidTr="00887AEF">
        <w:tc>
          <w:tcPr>
            <w:tcW w:w="748" w:type="dxa"/>
          </w:tcPr>
          <w:p w14:paraId="2ECBD503" w14:textId="77777777" w:rsidR="00887AEF" w:rsidRPr="00382655" w:rsidRDefault="00CD52D2" w:rsidP="00887AEF">
            <w:pPr>
              <w:ind w:left="30"/>
              <w:rPr>
                <w:rFonts w:ascii="Times New Roman PS MT" w:hAnsi="Times New Roman PS MT"/>
              </w:rPr>
            </w:pPr>
            <w:r>
              <w:rPr>
                <w:rFonts w:ascii="Times New Roman PS MT" w:hAnsi="Times New Roman PS MT"/>
              </w:rPr>
              <w:t>22</w:t>
            </w:r>
          </w:p>
        </w:tc>
        <w:tc>
          <w:tcPr>
            <w:tcW w:w="2160" w:type="dxa"/>
          </w:tcPr>
          <w:p w14:paraId="5CB7A2FD" w14:textId="77777777" w:rsidR="00887AEF" w:rsidRPr="00CD52D2" w:rsidRDefault="00887AEF" w:rsidP="00382655">
            <w:pPr>
              <w:ind w:left="432"/>
              <w:rPr>
                <w:rFonts w:cs="Calibri"/>
                <w:szCs w:val="22"/>
              </w:rPr>
            </w:pPr>
            <w:r w:rsidRPr="00CD52D2">
              <w:rPr>
                <w:rFonts w:cs="Calibri"/>
                <w:szCs w:val="22"/>
              </w:rPr>
              <w:t>Cross Section</w:t>
            </w:r>
          </w:p>
        </w:tc>
        <w:tc>
          <w:tcPr>
            <w:tcW w:w="810" w:type="dxa"/>
          </w:tcPr>
          <w:p w14:paraId="0BF4A805" w14:textId="77777777" w:rsidR="00887AEF" w:rsidRPr="00CD52D2" w:rsidRDefault="00CD52D2" w:rsidP="00887AEF">
            <w:pPr>
              <w:ind w:left="96"/>
              <w:jc w:val="both"/>
              <w:rPr>
                <w:rFonts w:cs="Calibri"/>
                <w:szCs w:val="22"/>
              </w:rPr>
            </w:pPr>
            <w:r w:rsidRPr="00CD52D2">
              <w:rPr>
                <w:rFonts w:cs="Calibri"/>
                <w:szCs w:val="22"/>
              </w:rPr>
              <w:t>38</w:t>
            </w:r>
          </w:p>
        </w:tc>
        <w:tc>
          <w:tcPr>
            <w:tcW w:w="3240" w:type="dxa"/>
          </w:tcPr>
          <w:p w14:paraId="43DE6EB4" w14:textId="77777777" w:rsidR="00887AEF" w:rsidRPr="00CD52D2" w:rsidRDefault="00887AEF" w:rsidP="00382655">
            <w:pPr>
              <w:ind w:left="432"/>
              <w:rPr>
                <w:rFonts w:cs="Calibri"/>
                <w:szCs w:val="22"/>
              </w:rPr>
            </w:pPr>
            <w:r w:rsidRPr="00CD52D2">
              <w:rPr>
                <w:rFonts w:cs="Calibri"/>
                <w:szCs w:val="22"/>
              </w:rPr>
              <w:t>White Speck</w:t>
            </w:r>
          </w:p>
        </w:tc>
      </w:tr>
      <w:tr w:rsidR="00887AEF" w:rsidRPr="00A20EBF" w14:paraId="1D15C87E" w14:textId="77777777" w:rsidTr="00887AEF">
        <w:tc>
          <w:tcPr>
            <w:tcW w:w="748" w:type="dxa"/>
          </w:tcPr>
          <w:p w14:paraId="76493C20" w14:textId="77777777" w:rsidR="00887AEF" w:rsidRPr="00382655" w:rsidRDefault="00CD52D2" w:rsidP="00887AEF">
            <w:pPr>
              <w:ind w:left="30"/>
              <w:rPr>
                <w:rFonts w:ascii="Times New Roman PS MT" w:hAnsi="Times New Roman PS MT"/>
              </w:rPr>
            </w:pPr>
            <w:r>
              <w:rPr>
                <w:rFonts w:ascii="Times New Roman PS MT" w:hAnsi="Times New Roman PS MT"/>
              </w:rPr>
              <w:t>23</w:t>
            </w:r>
          </w:p>
        </w:tc>
        <w:tc>
          <w:tcPr>
            <w:tcW w:w="2160" w:type="dxa"/>
          </w:tcPr>
          <w:p w14:paraId="729499FF" w14:textId="77777777" w:rsidR="00887AEF" w:rsidRPr="00CD52D2" w:rsidRDefault="00887AEF" w:rsidP="00382655">
            <w:pPr>
              <w:ind w:left="432"/>
              <w:rPr>
                <w:rFonts w:cs="Calibri"/>
                <w:szCs w:val="22"/>
              </w:rPr>
            </w:pPr>
            <w:r w:rsidRPr="00CD52D2">
              <w:rPr>
                <w:rFonts w:cs="Calibri"/>
                <w:szCs w:val="22"/>
              </w:rPr>
              <w:t>Radial</w:t>
            </w:r>
          </w:p>
        </w:tc>
        <w:tc>
          <w:tcPr>
            <w:tcW w:w="810" w:type="dxa"/>
          </w:tcPr>
          <w:p w14:paraId="49E4CDF0" w14:textId="77777777" w:rsidR="00887AEF" w:rsidRPr="00CD52D2" w:rsidRDefault="00887AEF" w:rsidP="00887AEF">
            <w:pPr>
              <w:ind w:left="96"/>
              <w:jc w:val="both"/>
              <w:rPr>
                <w:rFonts w:cs="Calibri"/>
                <w:szCs w:val="22"/>
              </w:rPr>
            </w:pPr>
          </w:p>
        </w:tc>
        <w:tc>
          <w:tcPr>
            <w:tcW w:w="3240" w:type="dxa"/>
          </w:tcPr>
          <w:p w14:paraId="69BD453B" w14:textId="77777777" w:rsidR="00887AEF" w:rsidRPr="00CD52D2" w:rsidRDefault="00887AEF" w:rsidP="007C6AE4">
            <w:pPr>
              <w:rPr>
                <w:rFonts w:cs="Calibri"/>
                <w:szCs w:val="22"/>
              </w:rPr>
            </w:pPr>
          </w:p>
        </w:tc>
      </w:tr>
      <w:tr w:rsidR="00887AEF" w:rsidRPr="00A20EBF" w14:paraId="0FE7E90C" w14:textId="77777777" w:rsidTr="00887AEF">
        <w:tc>
          <w:tcPr>
            <w:tcW w:w="748" w:type="dxa"/>
          </w:tcPr>
          <w:p w14:paraId="67B95E5E" w14:textId="77777777" w:rsidR="00887AEF" w:rsidRPr="00A20EBF" w:rsidRDefault="00CD52D2" w:rsidP="00887AEF">
            <w:pPr>
              <w:ind w:left="30"/>
            </w:pPr>
            <w:r>
              <w:t>24</w:t>
            </w:r>
          </w:p>
        </w:tc>
        <w:tc>
          <w:tcPr>
            <w:tcW w:w="2160" w:type="dxa"/>
          </w:tcPr>
          <w:p w14:paraId="4D6618C2" w14:textId="77777777" w:rsidR="00887AEF" w:rsidRPr="00892F3D" w:rsidRDefault="00887AEF" w:rsidP="00382655">
            <w:pPr>
              <w:ind w:left="432"/>
              <w:rPr>
                <w:rFonts w:cs="Calibri"/>
                <w:szCs w:val="22"/>
              </w:rPr>
            </w:pPr>
            <w:r w:rsidRPr="00892F3D">
              <w:rPr>
                <w:rFonts w:cs="Calibri"/>
                <w:szCs w:val="22"/>
              </w:rPr>
              <w:t>Tangential</w:t>
            </w:r>
          </w:p>
        </w:tc>
        <w:tc>
          <w:tcPr>
            <w:tcW w:w="810" w:type="dxa"/>
          </w:tcPr>
          <w:p w14:paraId="60D0B7CC" w14:textId="77777777" w:rsidR="00887AEF" w:rsidRPr="00892F3D" w:rsidRDefault="00887AEF" w:rsidP="00887AEF">
            <w:pPr>
              <w:ind w:left="96"/>
              <w:jc w:val="both"/>
              <w:rPr>
                <w:rFonts w:cs="Calibri"/>
                <w:szCs w:val="22"/>
              </w:rPr>
            </w:pPr>
          </w:p>
        </w:tc>
        <w:tc>
          <w:tcPr>
            <w:tcW w:w="3240" w:type="dxa"/>
          </w:tcPr>
          <w:p w14:paraId="4227E779" w14:textId="77777777" w:rsidR="00887AEF" w:rsidRPr="00892F3D" w:rsidRDefault="00887AEF" w:rsidP="007C6AE4">
            <w:pPr>
              <w:rPr>
                <w:rFonts w:cs="Calibri"/>
                <w:szCs w:val="22"/>
              </w:rPr>
            </w:pPr>
          </w:p>
        </w:tc>
      </w:tr>
    </w:tbl>
    <w:p w14:paraId="4EE42DE7" w14:textId="77777777" w:rsidR="007C6AE4" w:rsidRDefault="007C6AE4"/>
    <w:p w14:paraId="22C1C7C5" w14:textId="77777777" w:rsidR="007C6AE4" w:rsidRDefault="00057314" w:rsidP="00057314">
      <w:pPr>
        <w:pStyle w:val="StdContestSubHeading"/>
      </w:pPr>
      <w:r>
        <w:br w:type="page"/>
      </w:r>
      <w:r>
        <w:lastRenderedPageBreak/>
        <w:t>Appendix D -- Forestry Knowledge List</w:t>
      </w:r>
    </w:p>
    <w:p w14:paraId="7F1983AA" w14:textId="77777777" w:rsidR="007C6AE4" w:rsidRDefault="007C6AE4" w:rsidP="00834367">
      <w:pPr>
        <w:tabs>
          <w:tab w:val="left" w:pos="288"/>
          <w:tab w:val="left" w:pos="720"/>
          <w:tab w:val="left" w:pos="864"/>
          <w:tab w:val="left" w:pos="1296"/>
          <w:tab w:val="left" w:pos="1728"/>
          <w:tab w:val="left" w:pos="2160"/>
          <w:tab w:val="left" w:pos="3600"/>
          <w:tab w:val="left" w:pos="5040"/>
          <w:tab w:val="left" w:pos="6480"/>
          <w:tab w:val="left" w:pos="7920"/>
        </w:tabs>
        <w:ind w:right="432"/>
        <w:rPr>
          <w:rFonts w:ascii="Times New Roman PS MT" w:hAnsi="Times New Roman PS MT"/>
        </w:rPr>
      </w:pPr>
    </w:p>
    <w:p w14:paraId="10DD0C51" w14:textId="77777777" w:rsidR="007C6AE4" w:rsidRPr="00057314" w:rsidRDefault="007C6AE4" w:rsidP="00057314">
      <w:r w:rsidRPr="00057314">
        <w:t>Forestry knowledge questions will be derived from this list.</w:t>
      </w:r>
    </w:p>
    <w:p w14:paraId="0B2E4723" w14:textId="77777777" w:rsidR="007C6AE4" w:rsidRDefault="007C6AE4" w:rsidP="00834367">
      <w:pPr>
        <w:tabs>
          <w:tab w:val="left" w:pos="288"/>
          <w:tab w:val="left" w:pos="720"/>
          <w:tab w:val="left" w:pos="864"/>
          <w:tab w:val="left" w:pos="1296"/>
          <w:tab w:val="left" w:pos="1728"/>
          <w:tab w:val="left" w:pos="2160"/>
          <w:tab w:val="left" w:pos="5040"/>
          <w:tab w:val="left" w:pos="6480"/>
          <w:tab w:val="left" w:pos="7920"/>
        </w:tabs>
        <w:ind w:left="2160" w:right="432" w:hanging="2160"/>
      </w:pPr>
    </w:p>
    <w:tbl>
      <w:tblPr>
        <w:tblW w:w="0" w:type="auto"/>
        <w:tblCellMar>
          <w:top w:w="14" w:type="dxa"/>
          <w:left w:w="29" w:type="dxa"/>
          <w:bottom w:w="14" w:type="dxa"/>
          <w:right w:w="29" w:type="dxa"/>
        </w:tblCellMar>
        <w:tblLook w:val="01E0" w:firstRow="1" w:lastRow="1" w:firstColumn="1" w:lastColumn="1" w:noHBand="0" w:noVBand="0"/>
      </w:tblPr>
      <w:tblGrid>
        <w:gridCol w:w="540"/>
        <w:gridCol w:w="1629"/>
        <w:gridCol w:w="7479"/>
      </w:tblGrid>
      <w:tr w:rsidR="00B948A2" w:rsidRPr="00057314" w14:paraId="4D89F3EA" w14:textId="77777777" w:rsidTr="00820341">
        <w:trPr>
          <w:tblHeader/>
        </w:trPr>
        <w:tc>
          <w:tcPr>
            <w:tcW w:w="540" w:type="dxa"/>
          </w:tcPr>
          <w:p w14:paraId="096BB6AD" w14:textId="77777777" w:rsidR="00CB32D1" w:rsidRPr="00382655" w:rsidRDefault="00CB32D1" w:rsidP="00C54FE5">
            <w:pPr>
              <w:pStyle w:val="NoSpacing"/>
            </w:pPr>
            <w:r w:rsidRPr="00382655">
              <w:t>No.</w:t>
            </w:r>
          </w:p>
        </w:tc>
        <w:tc>
          <w:tcPr>
            <w:tcW w:w="1629" w:type="dxa"/>
          </w:tcPr>
          <w:p w14:paraId="044BBDBA" w14:textId="77777777" w:rsidR="00CB32D1" w:rsidRPr="00382655" w:rsidRDefault="00CB32D1" w:rsidP="00C54FE5">
            <w:pPr>
              <w:pStyle w:val="NoSpacing"/>
            </w:pPr>
            <w:r w:rsidRPr="00382655">
              <w:t>Term</w:t>
            </w:r>
          </w:p>
        </w:tc>
        <w:tc>
          <w:tcPr>
            <w:tcW w:w="0" w:type="auto"/>
          </w:tcPr>
          <w:p w14:paraId="68BA48DB" w14:textId="77777777" w:rsidR="00CB32D1" w:rsidRPr="00382655" w:rsidRDefault="00CB32D1" w:rsidP="00C54FE5">
            <w:pPr>
              <w:pStyle w:val="NoSpacing"/>
            </w:pPr>
            <w:r w:rsidRPr="00382655">
              <w:t>Description</w:t>
            </w:r>
          </w:p>
        </w:tc>
      </w:tr>
      <w:tr w:rsidR="00B948A2" w:rsidRPr="00057314" w14:paraId="4E550D1D" w14:textId="77777777" w:rsidTr="00820341">
        <w:tc>
          <w:tcPr>
            <w:tcW w:w="540" w:type="dxa"/>
          </w:tcPr>
          <w:p w14:paraId="405F4999" w14:textId="77777777" w:rsidR="007C6AE4" w:rsidRPr="00057314" w:rsidRDefault="00A078C8" w:rsidP="00C54FE5">
            <w:pPr>
              <w:pStyle w:val="NoSpacing"/>
            </w:pPr>
            <w:r>
              <w:t>A</w:t>
            </w:r>
          </w:p>
        </w:tc>
        <w:tc>
          <w:tcPr>
            <w:tcW w:w="1629" w:type="dxa"/>
          </w:tcPr>
          <w:p w14:paraId="22975A82" w14:textId="77777777" w:rsidR="007C6AE4" w:rsidRPr="00057314" w:rsidRDefault="007C6AE4" w:rsidP="00C54FE5">
            <w:pPr>
              <w:pStyle w:val="NoSpacing"/>
            </w:pPr>
            <w:r w:rsidRPr="00057314">
              <w:t>Acre</w:t>
            </w:r>
          </w:p>
        </w:tc>
        <w:tc>
          <w:tcPr>
            <w:tcW w:w="0" w:type="auto"/>
          </w:tcPr>
          <w:p w14:paraId="23780498" w14:textId="77777777" w:rsidR="007C6AE4" w:rsidRPr="00057314" w:rsidRDefault="007C6AE4" w:rsidP="00C54FE5">
            <w:pPr>
              <w:pStyle w:val="NoSpacing"/>
            </w:pPr>
            <w:r w:rsidRPr="00057314">
              <w:t>Ten square chains, or 208.7 ft. by 208.7 ft. square, or 43,560 square ft.</w:t>
            </w:r>
          </w:p>
        </w:tc>
      </w:tr>
      <w:tr w:rsidR="00B948A2" w:rsidRPr="00A20EBF" w14:paraId="220A5BFB" w14:textId="77777777" w:rsidTr="00820341">
        <w:tc>
          <w:tcPr>
            <w:tcW w:w="540" w:type="dxa"/>
          </w:tcPr>
          <w:p w14:paraId="2FE4FFD5" w14:textId="77777777" w:rsidR="007C6AE4" w:rsidRPr="00A20EBF" w:rsidRDefault="00A078C8" w:rsidP="00A078C8">
            <w:pPr>
              <w:pStyle w:val="NoSpacing"/>
            </w:pPr>
            <w:r>
              <w:t>B</w:t>
            </w:r>
          </w:p>
        </w:tc>
        <w:tc>
          <w:tcPr>
            <w:tcW w:w="1629" w:type="dxa"/>
          </w:tcPr>
          <w:p w14:paraId="7F37503D" w14:textId="77777777" w:rsidR="007C6AE4" w:rsidRPr="00A20EBF" w:rsidRDefault="007C6AE4" w:rsidP="00C54FE5">
            <w:pPr>
              <w:pStyle w:val="NoSpacing"/>
            </w:pPr>
            <w:r w:rsidRPr="00A20EBF">
              <w:t>Afforestation</w:t>
            </w:r>
          </w:p>
        </w:tc>
        <w:tc>
          <w:tcPr>
            <w:tcW w:w="0" w:type="auto"/>
          </w:tcPr>
          <w:p w14:paraId="080E2767" w14:textId="77777777" w:rsidR="007C6AE4" w:rsidRPr="00A20EBF" w:rsidRDefault="007C6AE4" w:rsidP="00C54FE5">
            <w:pPr>
              <w:pStyle w:val="NoSpacing"/>
            </w:pPr>
            <w:r w:rsidRPr="00A20EBF">
              <w:t>Establishment of a forest or stand in an area not previously forested.</w:t>
            </w:r>
          </w:p>
        </w:tc>
      </w:tr>
      <w:tr w:rsidR="00B948A2" w:rsidRPr="00A20EBF" w14:paraId="15534A08" w14:textId="77777777" w:rsidTr="00820341">
        <w:tc>
          <w:tcPr>
            <w:tcW w:w="540" w:type="dxa"/>
          </w:tcPr>
          <w:p w14:paraId="0277838E" w14:textId="77777777" w:rsidR="007C6AE4" w:rsidRPr="00A20EBF" w:rsidRDefault="00A078C8" w:rsidP="00A078C8">
            <w:pPr>
              <w:pStyle w:val="NoSpacing"/>
            </w:pPr>
            <w:r>
              <w:t>C</w:t>
            </w:r>
          </w:p>
        </w:tc>
        <w:tc>
          <w:tcPr>
            <w:tcW w:w="1629" w:type="dxa"/>
          </w:tcPr>
          <w:p w14:paraId="3DFE8A1F" w14:textId="77777777" w:rsidR="007C6AE4" w:rsidRPr="00A20EBF" w:rsidRDefault="007C6AE4" w:rsidP="00C54FE5">
            <w:pPr>
              <w:pStyle w:val="NoSpacing"/>
            </w:pPr>
            <w:r w:rsidRPr="00A20EBF">
              <w:t>Age-Class</w:t>
            </w:r>
          </w:p>
        </w:tc>
        <w:tc>
          <w:tcPr>
            <w:tcW w:w="0" w:type="auto"/>
          </w:tcPr>
          <w:p w14:paraId="69058F31" w14:textId="77777777" w:rsidR="007C6AE4" w:rsidRPr="00A20EBF" w:rsidRDefault="007C6AE4" w:rsidP="00212ED2">
            <w:pPr>
              <w:pStyle w:val="NoSpacing"/>
            </w:pPr>
            <w:r w:rsidRPr="00A20EBF">
              <w:t>Classification of a stand of trees based on when regeneration started</w:t>
            </w:r>
            <w:r w:rsidR="00212ED2">
              <w:t>.</w:t>
            </w:r>
          </w:p>
        </w:tc>
      </w:tr>
      <w:tr w:rsidR="00B948A2" w:rsidRPr="00A20EBF" w14:paraId="2EF701CB" w14:textId="77777777" w:rsidTr="00820341">
        <w:tc>
          <w:tcPr>
            <w:tcW w:w="540" w:type="dxa"/>
          </w:tcPr>
          <w:p w14:paraId="374BD8B8" w14:textId="77777777" w:rsidR="007C6AE4" w:rsidRPr="00A20EBF" w:rsidRDefault="00A078C8" w:rsidP="00A078C8">
            <w:pPr>
              <w:pStyle w:val="NoSpacing"/>
            </w:pPr>
            <w:r>
              <w:t>D</w:t>
            </w:r>
          </w:p>
        </w:tc>
        <w:tc>
          <w:tcPr>
            <w:tcW w:w="1629" w:type="dxa"/>
          </w:tcPr>
          <w:p w14:paraId="73C5CD14" w14:textId="77777777" w:rsidR="007C6AE4" w:rsidRPr="00A20EBF" w:rsidRDefault="007C6AE4" w:rsidP="00C54FE5">
            <w:pPr>
              <w:pStyle w:val="NoSpacing"/>
            </w:pPr>
            <w:r w:rsidRPr="00A20EBF">
              <w:t>Rotation-Age</w:t>
            </w:r>
          </w:p>
        </w:tc>
        <w:tc>
          <w:tcPr>
            <w:tcW w:w="0" w:type="auto"/>
          </w:tcPr>
          <w:p w14:paraId="065967FD" w14:textId="77777777" w:rsidR="007C6AE4" w:rsidRPr="00A20EBF" w:rsidRDefault="007C6AE4" w:rsidP="00C54FE5">
            <w:pPr>
              <w:pStyle w:val="NoSpacing"/>
            </w:pPr>
            <w:r w:rsidRPr="00A20EBF">
              <w:t>Age at which a tree is ready to harvest.</w:t>
            </w:r>
          </w:p>
        </w:tc>
      </w:tr>
      <w:tr w:rsidR="00B948A2" w:rsidRPr="00A20EBF" w14:paraId="1AF7F40E" w14:textId="77777777" w:rsidTr="00820341">
        <w:tc>
          <w:tcPr>
            <w:tcW w:w="540" w:type="dxa"/>
          </w:tcPr>
          <w:p w14:paraId="550C9B04" w14:textId="77777777" w:rsidR="007C6AE4" w:rsidRPr="00A20EBF" w:rsidRDefault="00A078C8" w:rsidP="00A078C8">
            <w:pPr>
              <w:pStyle w:val="NoSpacing"/>
            </w:pPr>
            <w:r>
              <w:t>E</w:t>
            </w:r>
          </w:p>
        </w:tc>
        <w:tc>
          <w:tcPr>
            <w:tcW w:w="1629" w:type="dxa"/>
          </w:tcPr>
          <w:p w14:paraId="5FA3D339" w14:textId="77777777" w:rsidR="007C6AE4" w:rsidRPr="00A20EBF" w:rsidRDefault="007C6AE4" w:rsidP="00C54FE5">
            <w:pPr>
              <w:pStyle w:val="NoSpacing"/>
            </w:pPr>
            <w:r w:rsidRPr="00A20EBF">
              <w:t>Annual Ring</w:t>
            </w:r>
          </w:p>
        </w:tc>
        <w:tc>
          <w:tcPr>
            <w:tcW w:w="0" w:type="auto"/>
          </w:tcPr>
          <w:p w14:paraId="2AEB2BB1" w14:textId="77777777" w:rsidR="007C6AE4" w:rsidRPr="00A20EBF" w:rsidRDefault="007C6AE4" w:rsidP="00C54FE5">
            <w:pPr>
              <w:pStyle w:val="NoSpacing"/>
            </w:pPr>
            <w:r w:rsidRPr="00A20EBF">
              <w:t>A summer and spring ring representing one growth year.</w:t>
            </w:r>
          </w:p>
        </w:tc>
      </w:tr>
      <w:tr w:rsidR="00B948A2" w:rsidRPr="00A20EBF" w14:paraId="6DF69479" w14:textId="77777777" w:rsidTr="00820341">
        <w:tc>
          <w:tcPr>
            <w:tcW w:w="540" w:type="dxa"/>
          </w:tcPr>
          <w:p w14:paraId="355A6CE4" w14:textId="77777777" w:rsidR="007C6AE4" w:rsidRPr="00A20EBF" w:rsidRDefault="00A078C8" w:rsidP="00C54FE5">
            <w:pPr>
              <w:pStyle w:val="NoSpacing"/>
            </w:pPr>
            <w:r>
              <w:t>A</w:t>
            </w:r>
          </w:p>
        </w:tc>
        <w:tc>
          <w:tcPr>
            <w:tcW w:w="1629" w:type="dxa"/>
          </w:tcPr>
          <w:p w14:paraId="69103C52" w14:textId="77777777" w:rsidR="007C6AE4" w:rsidRPr="00A20EBF" w:rsidRDefault="007C6AE4" w:rsidP="00C54FE5">
            <w:pPr>
              <w:pStyle w:val="NoSpacing"/>
            </w:pPr>
            <w:r w:rsidRPr="00A20EBF">
              <w:t>All-</w:t>
            </w:r>
            <w:r w:rsidR="00727E20">
              <w:t>A</w:t>
            </w:r>
            <w:r w:rsidRPr="00A20EBF">
              <w:t>ged</w:t>
            </w:r>
          </w:p>
        </w:tc>
        <w:tc>
          <w:tcPr>
            <w:tcW w:w="0" w:type="auto"/>
          </w:tcPr>
          <w:p w14:paraId="2EE6F94C" w14:textId="77777777" w:rsidR="007C6AE4" w:rsidRPr="00A20EBF" w:rsidRDefault="007C6AE4" w:rsidP="00212ED2">
            <w:pPr>
              <w:pStyle w:val="NoSpacing"/>
            </w:pPr>
            <w:r w:rsidRPr="00A20EBF">
              <w:t xml:space="preserve">A stand of timber where all </w:t>
            </w:r>
            <w:r w:rsidR="00212ED2">
              <w:t>age</w:t>
            </w:r>
            <w:r w:rsidRPr="00A20EBF">
              <w:t xml:space="preserve"> classes are represented.</w:t>
            </w:r>
          </w:p>
        </w:tc>
      </w:tr>
      <w:tr w:rsidR="00B948A2" w:rsidRPr="00A20EBF" w14:paraId="79A493C4" w14:textId="77777777" w:rsidTr="00820341">
        <w:tc>
          <w:tcPr>
            <w:tcW w:w="540" w:type="dxa"/>
          </w:tcPr>
          <w:p w14:paraId="27AAEB2E" w14:textId="77777777" w:rsidR="007C6AE4" w:rsidRPr="00A20EBF" w:rsidRDefault="00A078C8" w:rsidP="00A078C8">
            <w:pPr>
              <w:pStyle w:val="NoSpacing"/>
            </w:pPr>
            <w:r>
              <w:t>B</w:t>
            </w:r>
          </w:p>
        </w:tc>
        <w:tc>
          <w:tcPr>
            <w:tcW w:w="1629" w:type="dxa"/>
          </w:tcPr>
          <w:p w14:paraId="630D1C0D" w14:textId="77777777" w:rsidR="007C6AE4" w:rsidRPr="00A20EBF" w:rsidRDefault="007C6AE4" w:rsidP="00C54FE5">
            <w:pPr>
              <w:pStyle w:val="NoSpacing"/>
            </w:pPr>
            <w:r w:rsidRPr="00A20EBF">
              <w:t>Aspect</w:t>
            </w:r>
          </w:p>
        </w:tc>
        <w:tc>
          <w:tcPr>
            <w:tcW w:w="0" w:type="auto"/>
          </w:tcPr>
          <w:p w14:paraId="08F9FE7C" w14:textId="77777777" w:rsidR="007C6AE4" w:rsidRPr="00A20EBF" w:rsidRDefault="007C6AE4" w:rsidP="00C54FE5">
            <w:pPr>
              <w:pStyle w:val="NoSpacing"/>
            </w:pPr>
            <w:r w:rsidRPr="00A20EBF">
              <w:t>Direction the slope faces.</w:t>
            </w:r>
          </w:p>
        </w:tc>
      </w:tr>
      <w:tr w:rsidR="00B948A2" w:rsidRPr="00A20EBF" w14:paraId="18BF7814" w14:textId="77777777" w:rsidTr="00820341">
        <w:tc>
          <w:tcPr>
            <w:tcW w:w="540" w:type="dxa"/>
          </w:tcPr>
          <w:p w14:paraId="39C5B34D" w14:textId="77777777" w:rsidR="007C6AE4" w:rsidRPr="00A20EBF" w:rsidRDefault="00A078C8" w:rsidP="00A078C8">
            <w:pPr>
              <w:pStyle w:val="NoSpacing"/>
            </w:pPr>
            <w:r>
              <w:t>C</w:t>
            </w:r>
          </w:p>
        </w:tc>
        <w:tc>
          <w:tcPr>
            <w:tcW w:w="1629" w:type="dxa"/>
          </w:tcPr>
          <w:p w14:paraId="707C566E" w14:textId="77777777" w:rsidR="007C6AE4" w:rsidRPr="00A20EBF" w:rsidRDefault="007C6AE4" w:rsidP="00C54FE5">
            <w:pPr>
              <w:pStyle w:val="NoSpacing"/>
            </w:pPr>
            <w:r w:rsidRPr="00A20EBF">
              <w:t>Azimuth</w:t>
            </w:r>
          </w:p>
        </w:tc>
        <w:tc>
          <w:tcPr>
            <w:tcW w:w="0" w:type="auto"/>
          </w:tcPr>
          <w:p w14:paraId="6D0CA269" w14:textId="77777777" w:rsidR="007C6AE4" w:rsidRPr="00A20EBF" w:rsidRDefault="007C6AE4" w:rsidP="00C54FE5">
            <w:pPr>
              <w:pStyle w:val="NoSpacing"/>
            </w:pPr>
            <w:r w:rsidRPr="00A20EBF">
              <w:t>Three hundred sixty (360) degrees on compass.</w:t>
            </w:r>
          </w:p>
        </w:tc>
      </w:tr>
      <w:tr w:rsidR="00B948A2" w:rsidRPr="00A20EBF" w14:paraId="47544B7D" w14:textId="77777777" w:rsidTr="00820341">
        <w:tc>
          <w:tcPr>
            <w:tcW w:w="540" w:type="dxa"/>
          </w:tcPr>
          <w:p w14:paraId="046E5A55" w14:textId="77777777" w:rsidR="007C6AE4" w:rsidRPr="00A20EBF" w:rsidRDefault="00A078C8" w:rsidP="00A078C8">
            <w:pPr>
              <w:pStyle w:val="NoSpacing"/>
            </w:pPr>
            <w:r>
              <w:t>D</w:t>
            </w:r>
          </w:p>
        </w:tc>
        <w:tc>
          <w:tcPr>
            <w:tcW w:w="1629" w:type="dxa"/>
          </w:tcPr>
          <w:p w14:paraId="188C11CC" w14:textId="77777777" w:rsidR="007C6AE4" w:rsidRPr="00A20EBF" w:rsidRDefault="007C6AE4" w:rsidP="00C54FE5">
            <w:pPr>
              <w:pStyle w:val="NoSpacing"/>
            </w:pPr>
            <w:r w:rsidRPr="00A20EBF">
              <w:t>Back-</w:t>
            </w:r>
            <w:r w:rsidR="00727E20">
              <w:t>F</w:t>
            </w:r>
            <w:r w:rsidRPr="00A20EBF">
              <w:t>ire</w:t>
            </w:r>
          </w:p>
        </w:tc>
        <w:tc>
          <w:tcPr>
            <w:tcW w:w="0" w:type="auto"/>
          </w:tcPr>
          <w:p w14:paraId="50938B50" w14:textId="77777777" w:rsidR="007C6AE4" w:rsidRPr="00A20EBF" w:rsidRDefault="007C6AE4" w:rsidP="00C54FE5">
            <w:pPr>
              <w:pStyle w:val="NoSpacing"/>
            </w:pPr>
            <w:r w:rsidRPr="00A20EBF">
              <w:t>Fire set along a control line which burns back into the fire.</w:t>
            </w:r>
          </w:p>
        </w:tc>
      </w:tr>
      <w:tr w:rsidR="00B948A2" w:rsidRPr="00A20EBF" w14:paraId="09C97100" w14:textId="77777777" w:rsidTr="00820341">
        <w:tc>
          <w:tcPr>
            <w:tcW w:w="540" w:type="dxa"/>
          </w:tcPr>
          <w:p w14:paraId="07E0C292" w14:textId="77777777" w:rsidR="007C6AE4" w:rsidRPr="00A20EBF" w:rsidRDefault="00A078C8" w:rsidP="00A078C8">
            <w:pPr>
              <w:pStyle w:val="NoSpacing"/>
            </w:pPr>
            <w:r>
              <w:t>E</w:t>
            </w:r>
          </w:p>
        </w:tc>
        <w:tc>
          <w:tcPr>
            <w:tcW w:w="1629" w:type="dxa"/>
          </w:tcPr>
          <w:p w14:paraId="54950B71" w14:textId="77777777" w:rsidR="007C6AE4" w:rsidRPr="00A20EBF" w:rsidRDefault="007C6AE4" w:rsidP="00C54FE5">
            <w:pPr>
              <w:pStyle w:val="NoSpacing"/>
            </w:pPr>
            <w:r w:rsidRPr="00A20EBF">
              <w:t>Inner Bark</w:t>
            </w:r>
          </w:p>
        </w:tc>
        <w:tc>
          <w:tcPr>
            <w:tcW w:w="0" w:type="auto"/>
          </w:tcPr>
          <w:p w14:paraId="74E4D4ED" w14:textId="77777777" w:rsidR="007C6AE4" w:rsidRPr="00A20EBF" w:rsidRDefault="007C6AE4" w:rsidP="00C54FE5">
            <w:pPr>
              <w:pStyle w:val="NoSpacing"/>
            </w:pPr>
            <w:r w:rsidRPr="00A20EBF">
              <w:t>Area between the cambium and periderm.</w:t>
            </w:r>
          </w:p>
        </w:tc>
      </w:tr>
      <w:tr w:rsidR="00B948A2" w:rsidRPr="00A20EBF" w14:paraId="0E6DECCF" w14:textId="77777777" w:rsidTr="00820341">
        <w:tc>
          <w:tcPr>
            <w:tcW w:w="540" w:type="dxa"/>
          </w:tcPr>
          <w:p w14:paraId="1000CBDE" w14:textId="77777777" w:rsidR="007C6AE4" w:rsidRPr="00A20EBF" w:rsidRDefault="00A078C8" w:rsidP="00A078C8">
            <w:pPr>
              <w:pStyle w:val="NoSpacing"/>
            </w:pPr>
            <w:r>
              <w:t>A</w:t>
            </w:r>
          </w:p>
        </w:tc>
        <w:tc>
          <w:tcPr>
            <w:tcW w:w="1629" w:type="dxa"/>
          </w:tcPr>
          <w:p w14:paraId="0999C657" w14:textId="77777777" w:rsidR="007C6AE4" w:rsidRPr="00A20EBF" w:rsidRDefault="007C6AE4" w:rsidP="00C54FE5">
            <w:pPr>
              <w:pStyle w:val="NoSpacing"/>
            </w:pPr>
            <w:r w:rsidRPr="00A20EBF">
              <w:t>Outer Bark</w:t>
            </w:r>
          </w:p>
        </w:tc>
        <w:tc>
          <w:tcPr>
            <w:tcW w:w="0" w:type="auto"/>
          </w:tcPr>
          <w:p w14:paraId="6B5A9E0B" w14:textId="77777777" w:rsidR="007C6AE4" w:rsidRPr="00A20EBF" w:rsidRDefault="007C6AE4" w:rsidP="00C54FE5">
            <w:pPr>
              <w:pStyle w:val="NoSpacing"/>
            </w:pPr>
            <w:r w:rsidRPr="00A20EBF">
              <w:t>Layer of tissue outside of the last periderm layer.</w:t>
            </w:r>
          </w:p>
        </w:tc>
      </w:tr>
      <w:tr w:rsidR="00B948A2" w:rsidRPr="00A20EBF" w14:paraId="3DB449BA" w14:textId="77777777" w:rsidTr="00820341">
        <w:tc>
          <w:tcPr>
            <w:tcW w:w="540" w:type="dxa"/>
          </w:tcPr>
          <w:p w14:paraId="2A226863" w14:textId="77777777" w:rsidR="007C6AE4" w:rsidRPr="00A20EBF" w:rsidRDefault="00A078C8" w:rsidP="00A078C8">
            <w:pPr>
              <w:pStyle w:val="NoSpacing"/>
            </w:pPr>
            <w:r>
              <w:t>B</w:t>
            </w:r>
          </w:p>
        </w:tc>
        <w:tc>
          <w:tcPr>
            <w:tcW w:w="1629" w:type="dxa"/>
          </w:tcPr>
          <w:p w14:paraId="050B77BC" w14:textId="77777777" w:rsidR="007C6AE4" w:rsidRPr="00A20EBF" w:rsidRDefault="007C6AE4" w:rsidP="00C54FE5">
            <w:pPr>
              <w:pStyle w:val="NoSpacing"/>
            </w:pPr>
            <w:r w:rsidRPr="00A20EBF">
              <w:t>Bearing Compass</w:t>
            </w:r>
          </w:p>
        </w:tc>
        <w:tc>
          <w:tcPr>
            <w:tcW w:w="0" w:type="auto"/>
          </w:tcPr>
          <w:p w14:paraId="23FD0BA4" w14:textId="77777777" w:rsidR="007C6AE4" w:rsidRPr="00A20EBF" w:rsidRDefault="007C6AE4" w:rsidP="00C54FE5">
            <w:pPr>
              <w:pStyle w:val="NoSpacing"/>
            </w:pPr>
            <w:r w:rsidRPr="00A20EBF">
              <w:t xml:space="preserve">A compass set up with four (4) </w:t>
            </w:r>
            <w:proofErr w:type="gramStart"/>
            <w:r w:rsidRPr="00A20EBF">
              <w:t>90 degree</w:t>
            </w:r>
            <w:proofErr w:type="gramEnd"/>
            <w:r w:rsidRPr="00A20EBF">
              <w:t xml:space="preserve"> quadrants.</w:t>
            </w:r>
          </w:p>
        </w:tc>
      </w:tr>
      <w:tr w:rsidR="00B948A2" w:rsidRPr="00A20EBF" w14:paraId="663A5B35" w14:textId="77777777" w:rsidTr="00820341">
        <w:tc>
          <w:tcPr>
            <w:tcW w:w="540" w:type="dxa"/>
          </w:tcPr>
          <w:p w14:paraId="487D326C" w14:textId="77777777" w:rsidR="007C6AE4" w:rsidRPr="00A20EBF" w:rsidRDefault="00A078C8" w:rsidP="00A078C8">
            <w:pPr>
              <w:pStyle w:val="NoSpacing"/>
            </w:pPr>
            <w:r>
              <w:t>C</w:t>
            </w:r>
          </w:p>
        </w:tc>
        <w:tc>
          <w:tcPr>
            <w:tcW w:w="1629" w:type="dxa"/>
          </w:tcPr>
          <w:p w14:paraId="06042883" w14:textId="77777777" w:rsidR="007C6AE4" w:rsidRPr="00A20EBF" w:rsidRDefault="007C6AE4" w:rsidP="00C54FE5">
            <w:pPr>
              <w:pStyle w:val="NoSpacing"/>
            </w:pPr>
            <w:r w:rsidRPr="00A20EBF">
              <w:t>Tree Biomass</w:t>
            </w:r>
          </w:p>
        </w:tc>
        <w:tc>
          <w:tcPr>
            <w:tcW w:w="0" w:type="auto"/>
          </w:tcPr>
          <w:p w14:paraId="6892E3CF" w14:textId="77777777" w:rsidR="007C6AE4" w:rsidRPr="00A20EBF" w:rsidRDefault="007C6AE4" w:rsidP="00C54FE5">
            <w:pPr>
              <w:pStyle w:val="NoSpacing"/>
            </w:pPr>
            <w:r w:rsidRPr="00A20EBF">
              <w:t>Weight of complete trees (living material).</w:t>
            </w:r>
          </w:p>
        </w:tc>
      </w:tr>
      <w:tr w:rsidR="00B948A2" w:rsidRPr="00A20EBF" w14:paraId="0E2C9F53" w14:textId="77777777" w:rsidTr="00820341">
        <w:tc>
          <w:tcPr>
            <w:tcW w:w="540" w:type="dxa"/>
          </w:tcPr>
          <w:p w14:paraId="67C9E661" w14:textId="77777777" w:rsidR="007C6AE4" w:rsidRPr="00A20EBF" w:rsidRDefault="00A078C8" w:rsidP="00A078C8">
            <w:pPr>
              <w:pStyle w:val="NoSpacing"/>
            </w:pPr>
            <w:r>
              <w:t>D</w:t>
            </w:r>
          </w:p>
        </w:tc>
        <w:tc>
          <w:tcPr>
            <w:tcW w:w="1629" w:type="dxa"/>
          </w:tcPr>
          <w:p w14:paraId="4798072E" w14:textId="77777777" w:rsidR="007C6AE4" w:rsidRPr="00A20EBF" w:rsidRDefault="007C6AE4" w:rsidP="00C54FE5">
            <w:pPr>
              <w:pStyle w:val="NoSpacing"/>
            </w:pPr>
            <w:r w:rsidRPr="00A20EBF">
              <w:t>Board Foot</w:t>
            </w:r>
          </w:p>
        </w:tc>
        <w:tc>
          <w:tcPr>
            <w:tcW w:w="0" w:type="auto"/>
          </w:tcPr>
          <w:p w14:paraId="2E5857CA" w14:textId="77777777" w:rsidR="007C6AE4" w:rsidRPr="00A20EBF" w:rsidRDefault="007C6AE4" w:rsidP="00212ED2">
            <w:pPr>
              <w:pStyle w:val="NoSpacing"/>
            </w:pPr>
            <w:r w:rsidRPr="00A20EBF">
              <w:t xml:space="preserve">The volume equivalent to a board </w:t>
            </w:r>
            <w:proofErr w:type="gramStart"/>
            <w:r w:rsidRPr="00A20EBF">
              <w:t>one inch thick</w:t>
            </w:r>
            <w:proofErr w:type="gramEnd"/>
            <w:r w:rsidRPr="00A20EBF">
              <w:t xml:space="preserve"> x twelve inches wide x </w:t>
            </w:r>
            <w:r w:rsidR="00212ED2">
              <w:t>twelve inches</w:t>
            </w:r>
            <w:r w:rsidRPr="00A20EBF">
              <w:t xml:space="preserve"> long.</w:t>
            </w:r>
          </w:p>
        </w:tc>
      </w:tr>
      <w:tr w:rsidR="00B948A2" w:rsidRPr="00A20EBF" w14:paraId="21D740C4" w14:textId="77777777" w:rsidTr="00820341">
        <w:tc>
          <w:tcPr>
            <w:tcW w:w="540" w:type="dxa"/>
          </w:tcPr>
          <w:p w14:paraId="60E8FCCE" w14:textId="77777777" w:rsidR="007C6AE4" w:rsidRPr="00A20EBF" w:rsidRDefault="00A078C8" w:rsidP="00A078C8">
            <w:pPr>
              <w:pStyle w:val="NoSpacing"/>
            </w:pPr>
            <w:r>
              <w:t>E</w:t>
            </w:r>
          </w:p>
        </w:tc>
        <w:tc>
          <w:tcPr>
            <w:tcW w:w="1629" w:type="dxa"/>
          </w:tcPr>
          <w:p w14:paraId="653759E1" w14:textId="77777777" w:rsidR="007C6AE4" w:rsidRPr="00A20EBF" w:rsidRDefault="007C6AE4" w:rsidP="00C54FE5">
            <w:pPr>
              <w:pStyle w:val="NoSpacing"/>
            </w:pPr>
            <w:r w:rsidRPr="00A20EBF">
              <w:t>Bole</w:t>
            </w:r>
          </w:p>
        </w:tc>
        <w:tc>
          <w:tcPr>
            <w:tcW w:w="0" w:type="auto"/>
          </w:tcPr>
          <w:p w14:paraId="177FEDEC" w14:textId="77777777" w:rsidR="007C6AE4" w:rsidRPr="00A20EBF" w:rsidRDefault="007C6AE4" w:rsidP="00C54FE5">
            <w:pPr>
              <w:pStyle w:val="NoSpacing"/>
            </w:pPr>
            <w:r w:rsidRPr="00A20EBF">
              <w:t>Trunk or stem of a tree.</w:t>
            </w:r>
          </w:p>
        </w:tc>
      </w:tr>
      <w:tr w:rsidR="00B948A2" w:rsidRPr="00A20EBF" w14:paraId="0FD6B8EE" w14:textId="77777777" w:rsidTr="00820341">
        <w:tc>
          <w:tcPr>
            <w:tcW w:w="540" w:type="dxa"/>
          </w:tcPr>
          <w:p w14:paraId="59DC645C" w14:textId="77777777" w:rsidR="007C6AE4" w:rsidRPr="00A20EBF" w:rsidRDefault="00A078C8" w:rsidP="00A078C8">
            <w:pPr>
              <w:pStyle w:val="NoSpacing"/>
            </w:pPr>
            <w:r>
              <w:t>A</w:t>
            </w:r>
          </w:p>
        </w:tc>
        <w:tc>
          <w:tcPr>
            <w:tcW w:w="1629" w:type="dxa"/>
          </w:tcPr>
          <w:p w14:paraId="7703105C" w14:textId="77777777" w:rsidR="007C6AE4" w:rsidRPr="00A20EBF" w:rsidRDefault="007C6AE4" w:rsidP="00C54FE5">
            <w:pPr>
              <w:pStyle w:val="NoSpacing"/>
            </w:pPr>
            <w:r w:rsidRPr="00A20EBF">
              <w:t>Breast Height</w:t>
            </w:r>
          </w:p>
        </w:tc>
        <w:tc>
          <w:tcPr>
            <w:tcW w:w="0" w:type="auto"/>
          </w:tcPr>
          <w:p w14:paraId="4B978BB0" w14:textId="77777777" w:rsidR="007C6AE4" w:rsidRPr="00A20EBF" w:rsidRDefault="007C6AE4" w:rsidP="00C54FE5">
            <w:pPr>
              <w:pStyle w:val="NoSpacing"/>
            </w:pPr>
            <w:r w:rsidRPr="00A20EBF">
              <w:t>A point on a tree 4.5 ft. above the ground on the uphill side of a tree.</w:t>
            </w:r>
          </w:p>
        </w:tc>
      </w:tr>
      <w:tr w:rsidR="00B948A2" w:rsidRPr="00A20EBF" w14:paraId="249AE8E7" w14:textId="77777777" w:rsidTr="00820341">
        <w:tc>
          <w:tcPr>
            <w:tcW w:w="540" w:type="dxa"/>
          </w:tcPr>
          <w:p w14:paraId="3B813BB5" w14:textId="77777777" w:rsidR="007C6AE4" w:rsidRPr="00A20EBF" w:rsidRDefault="00A078C8" w:rsidP="00A078C8">
            <w:pPr>
              <w:pStyle w:val="NoSpacing"/>
            </w:pPr>
            <w:r>
              <w:t>B</w:t>
            </w:r>
          </w:p>
        </w:tc>
        <w:tc>
          <w:tcPr>
            <w:tcW w:w="1629" w:type="dxa"/>
          </w:tcPr>
          <w:p w14:paraId="67DC5FE6" w14:textId="77777777" w:rsidR="007C6AE4" w:rsidRPr="00A20EBF" w:rsidRDefault="007C6AE4" w:rsidP="00C54FE5">
            <w:pPr>
              <w:pStyle w:val="NoSpacing"/>
            </w:pPr>
            <w:r w:rsidRPr="00A20EBF">
              <w:t>Controlled Burning</w:t>
            </w:r>
          </w:p>
        </w:tc>
        <w:tc>
          <w:tcPr>
            <w:tcW w:w="0" w:type="auto"/>
          </w:tcPr>
          <w:p w14:paraId="0C57EFE5" w14:textId="77777777" w:rsidR="007C6AE4" w:rsidRPr="00A20EBF" w:rsidRDefault="007C6AE4" w:rsidP="00C54FE5">
            <w:pPr>
              <w:pStyle w:val="NoSpacing"/>
            </w:pPr>
            <w:r w:rsidRPr="00A20EBF">
              <w:t>A deliberately started fire to accomplish a particular management purpose.</w:t>
            </w:r>
          </w:p>
        </w:tc>
      </w:tr>
      <w:tr w:rsidR="00B948A2" w:rsidRPr="00A20EBF" w14:paraId="16E5AD2D" w14:textId="77777777" w:rsidTr="00820341">
        <w:tc>
          <w:tcPr>
            <w:tcW w:w="540" w:type="dxa"/>
          </w:tcPr>
          <w:p w14:paraId="65E5AF0C" w14:textId="77777777" w:rsidR="007C6AE4" w:rsidRPr="00A20EBF" w:rsidRDefault="00A078C8" w:rsidP="00A078C8">
            <w:pPr>
              <w:pStyle w:val="NoSpacing"/>
            </w:pPr>
            <w:r>
              <w:t>C</w:t>
            </w:r>
          </w:p>
        </w:tc>
        <w:tc>
          <w:tcPr>
            <w:tcW w:w="1629" w:type="dxa"/>
          </w:tcPr>
          <w:p w14:paraId="377943FD" w14:textId="77777777" w:rsidR="007C6AE4" w:rsidRPr="00A20EBF" w:rsidRDefault="007C6AE4" w:rsidP="00C54FE5">
            <w:pPr>
              <w:pStyle w:val="NoSpacing"/>
            </w:pPr>
            <w:r w:rsidRPr="00A20EBF">
              <w:t>Burning Prescription</w:t>
            </w:r>
          </w:p>
        </w:tc>
        <w:tc>
          <w:tcPr>
            <w:tcW w:w="0" w:type="auto"/>
          </w:tcPr>
          <w:p w14:paraId="42321894" w14:textId="77777777" w:rsidR="007C6AE4" w:rsidRPr="00A20EBF" w:rsidRDefault="007C6AE4" w:rsidP="00C54FE5">
            <w:pPr>
              <w:pStyle w:val="NoSpacing"/>
            </w:pPr>
            <w:r w:rsidRPr="00A20EBF">
              <w:t>Describes the conditions and results to be garnered from a control burn.</w:t>
            </w:r>
          </w:p>
        </w:tc>
      </w:tr>
      <w:tr w:rsidR="00B948A2" w:rsidRPr="00A20EBF" w14:paraId="2C4E249F" w14:textId="77777777" w:rsidTr="00820341">
        <w:tc>
          <w:tcPr>
            <w:tcW w:w="540" w:type="dxa"/>
          </w:tcPr>
          <w:p w14:paraId="04314ECC" w14:textId="77777777" w:rsidR="007C6AE4" w:rsidRPr="00A20EBF" w:rsidRDefault="00A078C8" w:rsidP="00A078C8">
            <w:pPr>
              <w:pStyle w:val="NoSpacing"/>
            </w:pPr>
            <w:r>
              <w:t>D</w:t>
            </w:r>
          </w:p>
        </w:tc>
        <w:tc>
          <w:tcPr>
            <w:tcW w:w="1629" w:type="dxa"/>
          </w:tcPr>
          <w:p w14:paraId="72A8AB78" w14:textId="77777777" w:rsidR="007C6AE4" w:rsidRPr="00A20EBF" w:rsidRDefault="007C6AE4" w:rsidP="00C54FE5">
            <w:pPr>
              <w:pStyle w:val="NoSpacing"/>
            </w:pPr>
            <w:r w:rsidRPr="00A20EBF">
              <w:t>Buck</w:t>
            </w:r>
          </w:p>
        </w:tc>
        <w:tc>
          <w:tcPr>
            <w:tcW w:w="0" w:type="auto"/>
          </w:tcPr>
          <w:p w14:paraId="4BC6FFBF" w14:textId="77777777" w:rsidR="007C6AE4" w:rsidRPr="00A20EBF" w:rsidRDefault="007C6AE4" w:rsidP="00C54FE5">
            <w:pPr>
              <w:pStyle w:val="NoSpacing"/>
            </w:pPr>
            <w:r w:rsidRPr="00A20EBF">
              <w:t>To cut logs into specific lengths.</w:t>
            </w:r>
          </w:p>
        </w:tc>
      </w:tr>
      <w:tr w:rsidR="00B948A2" w:rsidRPr="00A20EBF" w14:paraId="3412E961" w14:textId="77777777" w:rsidTr="00820341">
        <w:tc>
          <w:tcPr>
            <w:tcW w:w="540" w:type="dxa"/>
          </w:tcPr>
          <w:p w14:paraId="4CDFA042" w14:textId="77777777" w:rsidR="007C6AE4" w:rsidRPr="00A20EBF" w:rsidRDefault="00A078C8" w:rsidP="00A078C8">
            <w:pPr>
              <w:pStyle w:val="NoSpacing"/>
            </w:pPr>
            <w:r>
              <w:t>E</w:t>
            </w:r>
          </w:p>
        </w:tc>
        <w:tc>
          <w:tcPr>
            <w:tcW w:w="1629" w:type="dxa"/>
          </w:tcPr>
          <w:p w14:paraId="3A13DC2B" w14:textId="77777777" w:rsidR="007C6AE4" w:rsidRPr="00A20EBF" w:rsidRDefault="007C6AE4" w:rsidP="00C54FE5">
            <w:pPr>
              <w:pStyle w:val="NoSpacing"/>
            </w:pPr>
            <w:r w:rsidRPr="00A20EBF">
              <w:t>Butt Log</w:t>
            </w:r>
          </w:p>
        </w:tc>
        <w:tc>
          <w:tcPr>
            <w:tcW w:w="0" w:type="auto"/>
          </w:tcPr>
          <w:p w14:paraId="26F22F72" w14:textId="77777777" w:rsidR="007C6AE4" w:rsidRPr="00A20EBF" w:rsidRDefault="007C6AE4" w:rsidP="00C54FE5">
            <w:pPr>
              <w:pStyle w:val="NoSpacing"/>
            </w:pPr>
            <w:r w:rsidRPr="00A20EBF">
              <w:t>The first log above the stump.</w:t>
            </w:r>
          </w:p>
        </w:tc>
      </w:tr>
      <w:tr w:rsidR="00B948A2" w:rsidRPr="00A20EBF" w14:paraId="31C9FE42" w14:textId="77777777" w:rsidTr="00820341">
        <w:tc>
          <w:tcPr>
            <w:tcW w:w="540" w:type="dxa"/>
          </w:tcPr>
          <w:p w14:paraId="548FF438" w14:textId="77777777" w:rsidR="007C6AE4" w:rsidRPr="00A20EBF" w:rsidRDefault="00A078C8" w:rsidP="00A078C8">
            <w:pPr>
              <w:pStyle w:val="NoSpacing"/>
            </w:pPr>
            <w:r>
              <w:t>A</w:t>
            </w:r>
          </w:p>
        </w:tc>
        <w:tc>
          <w:tcPr>
            <w:tcW w:w="1629" w:type="dxa"/>
          </w:tcPr>
          <w:p w14:paraId="3198FB36" w14:textId="77777777" w:rsidR="007C6AE4" w:rsidRPr="00A20EBF" w:rsidRDefault="007C6AE4" w:rsidP="00C54FE5">
            <w:pPr>
              <w:pStyle w:val="NoSpacing"/>
            </w:pPr>
            <w:r w:rsidRPr="00A20EBF">
              <w:t>Cambium</w:t>
            </w:r>
          </w:p>
        </w:tc>
        <w:tc>
          <w:tcPr>
            <w:tcW w:w="0" w:type="auto"/>
          </w:tcPr>
          <w:p w14:paraId="54EA0B8D" w14:textId="77777777" w:rsidR="007C6AE4" w:rsidRPr="00A20EBF" w:rsidRDefault="007C6AE4" w:rsidP="00C54FE5">
            <w:pPr>
              <w:pStyle w:val="NoSpacing"/>
            </w:pPr>
            <w:r w:rsidRPr="00A20EBF">
              <w:t>Growing tissue, produces xylem and phloem, that is part of the inner bark.</w:t>
            </w:r>
          </w:p>
        </w:tc>
      </w:tr>
      <w:tr w:rsidR="00B948A2" w:rsidRPr="00A20EBF" w14:paraId="4705026D" w14:textId="77777777" w:rsidTr="00820341">
        <w:tc>
          <w:tcPr>
            <w:tcW w:w="540" w:type="dxa"/>
          </w:tcPr>
          <w:p w14:paraId="2D2C023E" w14:textId="77777777" w:rsidR="007C6AE4" w:rsidRPr="00A20EBF" w:rsidRDefault="00A078C8" w:rsidP="00A078C8">
            <w:pPr>
              <w:pStyle w:val="NoSpacing"/>
            </w:pPr>
            <w:r>
              <w:t>B</w:t>
            </w:r>
          </w:p>
        </w:tc>
        <w:tc>
          <w:tcPr>
            <w:tcW w:w="1629" w:type="dxa"/>
          </w:tcPr>
          <w:p w14:paraId="0C5EDD51" w14:textId="77777777" w:rsidR="007C6AE4" w:rsidRPr="00A20EBF" w:rsidRDefault="007C6AE4" w:rsidP="00C54FE5">
            <w:pPr>
              <w:pStyle w:val="NoSpacing"/>
            </w:pPr>
            <w:r w:rsidRPr="00A20EBF">
              <w:t>Chain</w:t>
            </w:r>
          </w:p>
        </w:tc>
        <w:tc>
          <w:tcPr>
            <w:tcW w:w="0" w:type="auto"/>
          </w:tcPr>
          <w:p w14:paraId="2E5D2945" w14:textId="77777777" w:rsidR="007C6AE4" w:rsidRPr="00A20EBF" w:rsidRDefault="007C6AE4" w:rsidP="00C54FE5">
            <w:pPr>
              <w:pStyle w:val="NoSpacing"/>
            </w:pPr>
            <w:r w:rsidRPr="00A20EBF">
              <w:t>66 ft. measurement unit, or four (4) rods long.</w:t>
            </w:r>
          </w:p>
        </w:tc>
      </w:tr>
      <w:tr w:rsidR="00B948A2" w:rsidRPr="00A20EBF" w14:paraId="5CF0CD2A" w14:textId="77777777" w:rsidTr="00820341">
        <w:tc>
          <w:tcPr>
            <w:tcW w:w="540" w:type="dxa"/>
          </w:tcPr>
          <w:p w14:paraId="263AD894" w14:textId="77777777" w:rsidR="007C6AE4" w:rsidRPr="00A20EBF" w:rsidRDefault="00A078C8" w:rsidP="00A078C8">
            <w:pPr>
              <w:pStyle w:val="NoSpacing"/>
            </w:pPr>
            <w:r>
              <w:t>C</w:t>
            </w:r>
          </w:p>
        </w:tc>
        <w:tc>
          <w:tcPr>
            <w:tcW w:w="1629" w:type="dxa"/>
          </w:tcPr>
          <w:p w14:paraId="3A937C75" w14:textId="77777777" w:rsidR="007C6AE4" w:rsidRPr="00A20EBF" w:rsidRDefault="007C6AE4" w:rsidP="00C54FE5">
            <w:pPr>
              <w:pStyle w:val="NoSpacing"/>
            </w:pPr>
            <w:r w:rsidRPr="00A20EBF">
              <w:t>Chaparral</w:t>
            </w:r>
          </w:p>
        </w:tc>
        <w:tc>
          <w:tcPr>
            <w:tcW w:w="0" w:type="auto"/>
          </w:tcPr>
          <w:p w14:paraId="471A7469" w14:textId="77777777" w:rsidR="007C6AE4" w:rsidRPr="00A20EBF" w:rsidRDefault="007C6AE4" w:rsidP="00C54FE5">
            <w:pPr>
              <w:pStyle w:val="NoSpacing"/>
            </w:pPr>
            <w:r w:rsidRPr="00A20EBF">
              <w:t>A thicket of low, evergreen oaks or dense tangled brushwood.</w:t>
            </w:r>
          </w:p>
        </w:tc>
      </w:tr>
      <w:tr w:rsidR="00B948A2" w:rsidRPr="00A20EBF" w14:paraId="5A07E7E5" w14:textId="77777777" w:rsidTr="00820341">
        <w:tc>
          <w:tcPr>
            <w:tcW w:w="540" w:type="dxa"/>
          </w:tcPr>
          <w:p w14:paraId="1CFBA91D" w14:textId="77777777" w:rsidR="007C6AE4" w:rsidRPr="00A20EBF" w:rsidRDefault="00A078C8" w:rsidP="00A078C8">
            <w:pPr>
              <w:pStyle w:val="NoSpacing"/>
            </w:pPr>
            <w:r>
              <w:t>D</w:t>
            </w:r>
          </w:p>
        </w:tc>
        <w:tc>
          <w:tcPr>
            <w:tcW w:w="1629" w:type="dxa"/>
          </w:tcPr>
          <w:p w14:paraId="7D9383BD" w14:textId="77777777" w:rsidR="007C6AE4" w:rsidRPr="00A20EBF" w:rsidRDefault="007C6AE4" w:rsidP="00C54FE5">
            <w:pPr>
              <w:pStyle w:val="NoSpacing"/>
            </w:pPr>
            <w:r w:rsidRPr="00A20EBF">
              <w:t>Season Check</w:t>
            </w:r>
          </w:p>
        </w:tc>
        <w:tc>
          <w:tcPr>
            <w:tcW w:w="0" w:type="auto"/>
          </w:tcPr>
          <w:p w14:paraId="1F31F16F" w14:textId="77777777" w:rsidR="007C6AE4" w:rsidRPr="00A20EBF" w:rsidRDefault="007C6AE4" w:rsidP="00C54FE5">
            <w:pPr>
              <w:pStyle w:val="NoSpacing"/>
            </w:pPr>
            <w:r w:rsidRPr="00A20EBF">
              <w:t>Lengthwise separation of wood which goes or extends across the rings of annual growth and is caused by stress during seasoning.</w:t>
            </w:r>
          </w:p>
        </w:tc>
      </w:tr>
      <w:tr w:rsidR="00B948A2" w:rsidRPr="00A20EBF" w14:paraId="07E10807" w14:textId="77777777" w:rsidTr="00820341">
        <w:tc>
          <w:tcPr>
            <w:tcW w:w="540" w:type="dxa"/>
          </w:tcPr>
          <w:p w14:paraId="7C581B59" w14:textId="77777777" w:rsidR="007C6AE4" w:rsidRPr="00A20EBF" w:rsidRDefault="008E5F55" w:rsidP="00A078C8">
            <w:pPr>
              <w:pStyle w:val="NoSpacing"/>
            </w:pPr>
            <w:r>
              <w:t>E</w:t>
            </w:r>
          </w:p>
        </w:tc>
        <w:tc>
          <w:tcPr>
            <w:tcW w:w="1629" w:type="dxa"/>
          </w:tcPr>
          <w:p w14:paraId="5B1E1965" w14:textId="77777777" w:rsidR="007C6AE4" w:rsidRPr="00A20EBF" w:rsidRDefault="007C6AE4" w:rsidP="00C54FE5">
            <w:pPr>
              <w:pStyle w:val="NoSpacing"/>
            </w:pPr>
            <w:r w:rsidRPr="00A20EBF">
              <w:t>Clearcutting</w:t>
            </w:r>
          </w:p>
        </w:tc>
        <w:tc>
          <w:tcPr>
            <w:tcW w:w="0" w:type="auto"/>
          </w:tcPr>
          <w:p w14:paraId="2CC11F78" w14:textId="77777777" w:rsidR="007C6AE4" w:rsidRPr="00A20EBF" w:rsidRDefault="007C6AE4" w:rsidP="00C54FE5">
            <w:pPr>
              <w:pStyle w:val="NoSpacing"/>
            </w:pPr>
            <w:r w:rsidRPr="00A20EBF">
              <w:t>Area in which the entire timber stand has been cut.</w:t>
            </w:r>
          </w:p>
        </w:tc>
      </w:tr>
      <w:tr w:rsidR="00B948A2" w:rsidRPr="00A20EBF" w14:paraId="21B5AC83" w14:textId="77777777" w:rsidTr="00820341">
        <w:tc>
          <w:tcPr>
            <w:tcW w:w="540" w:type="dxa"/>
          </w:tcPr>
          <w:p w14:paraId="5EFDA851" w14:textId="77777777" w:rsidR="007C6AE4" w:rsidRPr="00A20EBF" w:rsidRDefault="008E5F55" w:rsidP="00A078C8">
            <w:pPr>
              <w:pStyle w:val="NoSpacing"/>
            </w:pPr>
            <w:r>
              <w:t>A</w:t>
            </w:r>
          </w:p>
        </w:tc>
        <w:tc>
          <w:tcPr>
            <w:tcW w:w="1629" w:type="dxa"/>
          </w:tcPr>
          <w:p w14:paraId="442F18F9" w14:textId="77777777" w:rsidR="007C6AE4" w:rsidRPr="00A20EBF" w:rsidRDefault="007C6AE4" w:rsidP="00C54FE5">
            <w:pPr>
              <w:pStyle w:val="NoSpacing"/>
            </w:pPr>
            <w:r w:rsidRPr="00A20EBF">
              <w:t>Codominant</w:t>
            </w:r>
          </w:p>
        </w:tc>
        <w:tc>
          <w:tcPr>
            <w:tcW w:w="0" w:type="auto"/>
          </w:tcPr>
          <w:p w14:paraId="5DDDD15C" w14:textId="77777777" w:rsidR="007C6AE4" w:rsidRPr="00A20EBF" w:rsidRDefault="007C6AE4" w:rsidP="00C54FE5">
            <w:pPr>
              <w:pStyle w:val="NoSpacing"/>
            </w:pPr>
            <w:r w:rsidRPr="00A20EBF">
              <w:t>Trees which are the average level of the canopy and receive light on the top but not necessarily on all sides of the crown.</w:t>
            </w:r>
          </w:p>
        </w:tc>
      </w:tr>
      <w:tr w:rsidR="00B948A2" w:rsidRPr="00A20EBF" w14:paraId="67573482" w14:textId="77777777" w:rsidTr="00820341">
        <w:tc>
          <w:tcPr>
            <w:tcW w:w="540" w:type="dxa"/>
          </w:tcPr>
          <w:p w14:paraId="51A7DB41" w14:textId="77777777" w:rsidR="007C6AE4" w:rsidRPr="00A20EBF" w:rsidRDefault="008E5F55" w:rsidP="00A078C8">
            <w:pPr>
              <w:pStyle w:val="NoSpacing"/>
            </w:pPr>
            <w:r>
              <w:t>B</w:t>
            </w:r>
          </w:p>
        </w:tc>
        <w:tc>
          <w:tcPr>
            <w:tcW w:w="1629" w:type="dxa"/>
          </w:tcPr>
          <w:p w14:paraId="2F933943" w14:textId="77777777" w:rsidR="007C6AE4" w:rsidRPr="00A20EBF" w:rsidRDefault="007C6AE4" w:rsidP="00C54FE5">
            <w:pPr>
              <w:pStyle w:val="NoSpacing"/>
            </w:pPr>
            <w:r w:rsidRPr="00A20EBF">
              <w:t>Conifer</w:t>
            </w:r>
          </w:p>
        </w:tc>
        <w:tc>
          <w:tcPr>
            <w:tcW w:w="0" w:type="auto"/>
          </w:tcPr>
          <w:p w14:paraId="3E08815A" w14:textId="77777777" w:rsidR="007C6AE4" w:rsidRPr="00A20EBF" w:rsidRDefault="007C6AE4" w:rsidP="00C54FE5">
            <w:pPr>
              <w:pStyle w:val="NoSpacing"/>
            </w:pPr>
            <w:r w:rsidRPr="00A20EBF">
              <w:t>Cone bearing trees, usually evergreen.</w:t>
            </w:r>
          </w:p>
        </w:tc>
      </w:tr>
      <w:tr w:rsidR="00B948A2" w:rsidRPr="00A20EBF" w14:paraId="780C7057" w14:textId="77777777" w:rsidTr="00820341">
        <w:tc>
          <w:tcPr>
            <w:tcW w:w="540" w:type="dxa"/>
          </w:tcPr>
          <w:p w14:paraId="17863EC3" w14:textId="77777777" w:rsidR="007C6AE4" w:rsidRPr="00A20EBF" w:rsidRDefault="008E5F55" w:rsidP="008E5F55">
            <w:pPr>
              <w:pStyle w:val="NoSpacing"/>
            </w:pPr>
            <w:r>
              <w:t>C</w:t>
            </w:r>
          </w:p>
        </w:tc>
        <w:tc>
          <w:tcPr>
            <w:tcW w:w="1629" w:type="dxa"/>
          </w:tcPr>
          <w:p w14:paraId="14228906" w14:textId="77777777" w:rsidR="007C6AE4" w:rsidRPr="00A20EBF" w:rsidRDefault="007C6AE4" w:rsidP="00C54FE5">
            <w:pPr>
              <w:pStyle w:val="NoSpacing"/>
            </w:pPr>
            <w:r w:rsidRPr="00A20EBF">
              <w:t>Cord</w:t>
            </w:r>
          </w:p>
        </w:tc>
        <w:tc>
          <w:tcPr>
            <w:tcW w:w="0" w:type="auto"/>
          </w:tcPr>
          <w:p w14:paraId="0BEF57EA" w14:textId="77777777" w:rsidR="007C6AE4" w:rsidRPr="00A20EBF" w:rsidRDefault="007C6AE4" w:rsidP="00C54FE5">
            <w:pPr>
              <w:pStyle w:val="NoSpacing"/>
            </w:pPr>
            <w:r w:rsidRPr="00A20EBF">
              <w:t>Unit of measurement for stocked wood, four ft. by four ft. by 8 ft.  (4’ x 4’ x 8’) or 128 cubic feet.</w:t>
            </w:r>
          </w:p>
        </w:tc>
      </w:tr>
      <w:tr w:rsidR="00B948A2" w:rsidRPr="00A20EBF" w14:paraId="2BFCDAD9" w14:textId="77777777" w:rsidTr="00820341">
        <w:tc>
          <w:tcPr>
            <w:tcW w:w="540" w:type="dxa"/>
          </w:tcPr>
          <w:p w14:paraId="103EACA0" w14:textId="77777777" w:rsidR="007C6AE4" w:rsidRPr="00A20EBF" w:rsidRDefault="008E5F55" w:rsidP="00A078C8">
            <w:pPr>
              <w:pStyle w:val="NoSpacing"/>
            </w:pPr>
            <w:r>
              <w:t>D</w:t>
            </w:r>
          </w:p>
        </w:tc>
        <w:tc>
          <w:tcPr>
            <w:tcW w:w="1629" w:type="dxa"/>
          </w:tcPr>
          <w:p w14:paraId="4F7122B5" w14:textId="77777777" w:rsidR="007C6AE4" w:rsidRPr="00A20EBF" w:rsidRDefault="007C6AE4" w:rsidP="00C54FE5">
            <w:pPr>
              <w:pStyle w:val="NoSpacing"/>
            </w:pPr>
            <w:r w:rsidRPr="00A20EBF">
              <w:t>Crown</w:t>
            </w:r>
          </w:p>
        </w:tc>
        <w:tc>
          <w:tcPr>
            <w:tcW w:w="0" w:type="auto"/>
          </w:tcPr>
          <w:p w14:paraId="424D5684" w14:textId="77777777" w:rsidR="007C6AE4" w:rsidRPr="00A20EBF" w:rsidRDefault="007C6AE4" w:rsidP="00C54FE5">
            <w:pPr>
              <w:pStyle w:val="NoSpacing"/>
            </w:pPr>
            <w:r w:rsidRPr="00A20EBF">
              <w:t>The part of a tree or woody plant bearing live branches and foliage.</w:t>
            </w:r>
          </w:p>
        </w:tc>
      </w:tr>
      <w:tr w:rsidR="00B948A2" w:rsidRPr="00A20EBF" w14:paraId="793A2A12" w14:textId="77777777" w:rsidTr="00820341">
        <w:tc>
          <w:tcPr>
            <w:tcW w:w="540" w:type="dxa"/>
          </w:tcPr>
          <w:p w14:paraId="1E6488F5" w14:textId="77777777" w:rsidR="007C6AE4" w:rsidRPr="00A20EBF" w:rsidRDefault="008E5F55" w:rsidP="00A078C8">
            <w:pPr>
              <w:pStyle w:val="NoSpacing"/>
            </w:pPr>
            <w:r>
              <w:t>E</w:t>
            </w:r>
          </w:p>
        </w:tc>
        <w:tc>
          <w:tcPr>
            <w:tcW w:w="1629" w:type="dxa"/>
          </w:tcPr>
          <w:p w14:paraId="11E6D57B" w14:textId="77777777" w:rsidR="007C6AE4" w:rsidRPr="00A20EBF" w:rsidRDefault="007C6AE4" w:rsidP="00C54FE5">
            <w:pPr>
              <w:pStyle w:val="NoSpacing"/>
            </w:pPr>
            <w:r w:rsidRPr="00A20EBF">
              <w:t>Crown Fire</w:t>
            </w:r>
          </w:p>
        </w:tc>
        <w:tc>
          <w:tcPr>
            <w:tcW w:w="0" w:type="auto"/>
          </w:tcPr>
          <w:p w14:paraId="5F98852E" w14:textId="77777777" w:rsidR="007C6AE4" w:rsidRPr="00A20EBF" w:rsidRDefault="007C6AE4" w:rsidP="00C54FE5">
            <w:pPr>
              <w:pStyle w:val="NoSpacing"/>
            </w:pPr>
            <w:r w:rsidRPr="00A20EBF">
              <w:t xml:space="preserve">Fire which has moved into the tops of the trees. </w:t>
            </w:r>
          </w:p>
        </w:tc>
      </w:tr>
      <w:tr w:rsidR="00B948A2" w:rsidRPr="00A20EBF" w14:paraId="0F868C70" w14:textId="77777777" w:rsidTr="00820341">
        <w:tc>
          <w:tcPr>
            <w:tcW w:w="540" w:type="dxa"/>
          </w:tcPr>
          <w:p w14:paraId="476CF81D" w14:textId="77777777" w:rsidR="007C6AE4" w:rsidRPr="00A20EBF" w:rsidRDefault="008E5F55" w:rsidP="00A078C8">
            <w:pPr>
              <w:pStyle w:val="NoSpacing"/>
            </w:pPr>
            <w:r>
              <w:t>A</w:t>
            </w:r>
          </w:p>
        </w:tc>
        <w:tc>
          <w:tcPr>
            <w:tcW w:w="1629" w:type="dxa"/>
          </w:tcPr>
          <w:p w14:paraId="3A7748E0" w14:textId="77777777" w:rsidR="007C6AE4" w:rsidRPr="00A20EBF" w:rsidRDefault="007C6AE4" w:rsidP="00C54FE5">
            <w:pPr>
              <w:pStyle w:val="NoSpacing"/>
            </w:pPr>
            <w:r w:rsidRPr="00A20EBF">
              <w:t>Cruise</w:t>
            </w:r>
          </w:p>
        </w:tc>
        <w:tc>
          <w:tcPr>
            <w:tcW w:w="0" w:type="auto"/>
          </w:tcPr>
          <w:p w14:paraId="0D339923" w14:textId="77777777" w:rsidR="007C6AE4" w:rsidRPr="00A20EBF" w:rsidRDefault="007C6AE4" w:rsidP="00C54FE5">
            <w:pPr>
              <w:pStyle w:val="NoSpacing"/>
            </w:pPr>
            <w:r w:rsidRPr="00A20EBF">
              <w:t>Survey of forest lands to locate and estimate volume and grades of standing timber.</w:t>
            </w:r>
          </w:p>
        </w:tc>
      </w:tr>
      <w:tr w:rsidR="00B948A2" w:rsidRPr="00A20EBF" w14:paraId="54284888" w14:textId="77777777" w:rsidTr="00820341">
        <w:tc>
          <w:tcPr>
            <w:tcW w:w="540" w:type="dxa"/>
          </w:tcPr>
          <w:p w14:paraId="37C66B6C" w14:textId="77777777" w:rsidR="007C6AE4" w:rsidRPr="00A20EBF" w:rsidRDefault="008E5F55" w:rsidP="00A078C8">
            <w:pPr>
              <w:pStyle w:val="NoSpacing"/>
            </w:pPr>
            <w:r>
              <w:t>B</w:t>
            </w:r>
          </w:p>
        </w:tc>
        <w:tc>
          <w:tcPr>
            <w:tcW w:w="1629" w:type="dxa"/>
          </w:tcPr>
          <w:p w14:paraId="5213D3B1" w14:textId="77777777" w:rsidR="007C6AE4" w:rsidRPr="00A20EBF" w:rsidRDefault="007C6AE4" w:rsidP="00C54FE5">
            <w:pPr>
              <w:pStyle w:val="NoSpacing"/>
            </w:pPr>
            <w:r w:rsidRPr="00A20EBF">
              <w:t>Cubic foot</w:t>
            </w:r>
          </w:p>
        </w:tc>
        <w:tc>
          <w:tcPr>
            <w:tcW w:w="0" w:type="auto"/>
          </w:tcPr>
          <w:p w14:paraId="5DAD15C0" w14:textId="77777777" w:rsidR="007C6AE4" w:rsidRPr="00A20EBF" w:rsidRDefault="007C6AE4" w:rsidP="00C54FE5">
            <w:pPr>
              <w:pStyle w:val="NoSpacing"/>
            </w:pPr>
            <w:r w:rsidRPr="00A20EBF">
              <w:t>A unit of true volume that measures 1 x 1 x 1 ft or the equivalent of 12 board feet.</w:t>
            </w:r>
          </w:p>
        </w:tc>
      </w:tr>
      <w:tr w:rsidR="00B948A2" w:rsidRPr="00A20EBF" w14:paraId="4C26F83D" w14:textId="77777777" w:rsidTr="00820341">
        <w:tc>
          <w:tcPr>
            <w:tcW w:w="540" w:type="dxa"/>
          </w:tcPr>
          <w:p w14:paraId="287364D2" w14:textId="77777777" w:rsidR="007C6AE4" w:rsidRPr="00A20EBF" w:rsidRDefault="008E5F55" w:rsidP="008E5F55">
            <w:pPr>
              <w:pStyle w:val="NoSpacing"/>
            </w:pPr>
            <w:r>
              <w:t>C</w:t>
            </w:r>
          </w:p>
        </w:tc>
        <w:tc>
          <w:tcPr>
            <w:tcW w:w="1629" w:type="dxa"/>
          </w:tcPr>
          <w:p w14:paraId="6DEF96D7" w14:textId="77777777" w:rsidR="007C6AE4" w:rsidRPr="00A20EBF" w:rsidRDefault="007C6AE4" w:rsidP="00C54FE5">
            <w:pPr>
              <w:pStyle w:val="NoSpacing"/>
            </w:pPr>
            <w:r w:rsidRPr="00A20EBF">
              <w:t>Cunit</w:t>
            </w:r>
          </w:p>
        </w:tc>
        <w:tc>
          <w:tcPr>
            <w:tcW w:w="0" w:type="auto"/>
          </w:tcPr>
          <w:p w14:paraId="1B7AAC0C" w14:textId="77777777" w:rsidR="007C6AE4" w:rsidRPr="00A20EBF" w:rsidRDefault="007C6AE4" w:rsidP="00C54FE5">
            <w:pPr>
              <w:pStyle w:val="NoSpacing"/>
            </w:pPr>
            <w:r w:rsidRPr="00A20EBF">
              <w:t>A unit of volume, usually pulpwood, that measures 100 ft</w:t>
            </w:r>
            <w:r w:rsidRPr="00382655">
              <w:rPr>
                <w:vertAlign w:val="superscript"/>
              </w:rPr>
              <w:t>3</w:t>
            </w:r>
            <w:r w:rsidRPr="00A20EBF">
              <w:t>.</w:t>
            </w:r>
          </w:p>
        </w:tc>
      </w:tr>
      <w:tr w:rsidR="00B948A2" w:rsidRPr="00A20EBF" w14:paraId="3312A0B3" w14:textId="77777777" w:rsidTr="00820341">
        <w:tc>
          <w:tcPr>
            <w:tcW w:w="540" w:type="dxa"/>
          </w:tcPr>
          <w:p w14:paraId="0E0E18A0" w14:textId="77777777" w:rsidR="007C6AE4" w:rsidRPr="00A20EBF" w:rsidRDefault="008E5F55" w:rsidP="00A078C8">
            <w:pPr>
              <w:pStyle w:val="NoSpacing"/>
            </w:pPr>
            <w:r>
              <w:lastRenderedPageBreak/>
              <w:t>D</w:t>
            </w:r>
          </w:p>
        </w:tc>
        <w:tc>
          <w:tcPr>
            <w:tcW w:w="1629" w:type="dxa"/>
          </w:tcPr>
          <w:p w14:paraId="4DD36B25" w14:textId="77777777" w:rsidR="007C6AE4" w:rsidRPr="00A20EBF" w:rsidRDefault="007C6AE4" w:rsidP="00C54FE5">
            <w:pPr>
              <w:pStyle w:val="NoSpacing"/>
            </w:pPr>
            <w:r w:rsidRPr="00A20EBF">
              <w:t>Cull</w:t>
            </w:r>
          </w:p>
        </w:tc>
        <w:tc>
          <w:tcPr>
            <w:tcW w:w="0" w:type="auto"/>
          </w:tcPr>
          <w:p w14:paraId="42C24D0C" w14:textId="77777777" w:rsidR="007C6AE4" w:rsidRPr="00A20EBF" w:rsidRDefault="007C6AE4" w:rsidP="00C54FE5">
            <w:pPr>
              <w:pStyle w:val="NoSpacing"/>
            </w:pPr>
            <w:r w:rsidRPr="00A20EBF">
              <w:t>Any item of production, e.g., trees, logs, lumber, or seedlings, rejected because it does not meet certain specifications of usability or grade.</w:t>
            </w:r>
          </w:p>
        </w:tc>
      </w:tr>
      <w:tr w:rsidR="00B948A2" w:rsidRPr="00A20EBF" w14:paraId="1D097F96" w14:textId="77777777" w:rsidTr="00820341">
        <w:tc>
          <w:tcPr>
            <w:tcW w:w="540" w:type="dxa"/>
          </w:tcPr>
          <w:p w14:paraId="6CABB69C" w14:textId="77777777" w:rsidR="007C6AE4" w:rsidRPr="00A20EBF" w:rsidRDefault="008E5F55" w:rsidP="00A078C8">
            <w:pPr>
              <w:pStyle w:val="NoSpacing"/>
            </w:pPr>
            <w:r>
              <w:t>E</w:t>
            </w:r>
          </w:p>
        </w:tc>
        <w:tc>
          <w:tcPr>
            <w:tcW w:w="1629" w:type="dxa"/>
          </w:tcPr>
          <w:p w14:paraId="128978BC" w14:textId="77777777" w:rsidR="007C6AE4" w:rsidRPr="00A20EBF" w:rsidRDefault="007C6AE4" w:rsidP="00C54FE5">
            <w:pPr>
              <w:pStyle w:val="NoSpacing"/>
            </w:pPr>
            <w:r w:rsidRPr="00A20EBF">
              <w:t>Deciduous</w:t>
            </w:r>
          </w:p>
        </w:tc>
        <w:tc>
          <w:tcPr>
            <w:tcW w:w="0" w:type="auto"/>
          </w:tcPr>
          <w:p w14:paraId="3EE973BA" w14:textId="77777777" w:rsidR="007C6AE4" w:rsidRPr="00A20EBF" w:rsidRDefault="007C6AE4" w:rsidP="00C54FE5">
            <w:pPr>
              <w:pStyle w:val="NoSpacing"/>
            </w:pPr>
            <w:r w:rsidRPr="00A20EBF">
              <w:t xml:space="preserve">Trees which usually drop </w:t>
            </w:r>
            <w:proofErr w:type="gramStart"/>
            <w:r w:rsidRPr="00A20EBF">
              <w:t>all of</w:t>
            </w:r>
            <w:proofErr w:type="gramEnd"/>
            <w:r w:rsidRPr="00A20EBF">
              <w:t xml:space="preserve"> their leaves more or less at one time, usually in the fall.</w:t>
            </w:r>
          </w:p>
        </w:tc>
      </w:tr>
      <w:tr w:rsidR="00B948A2" w:rsidRPr="00A20EBF" w14:paraId="7877225C" w14:textId="77777777" w:rsidTr="00820341">
        <w:tc>
          <w:tcPr>
            <w:tcW w:w="540" w:type="dxa"/>
          </w:tcPr>
          <w:p w14:paraId="10706F3E" w14:textId="77777777" w:rsidR="007C6AE4" w:rsidRPr="00A20EBF" w:rsidRDefault="008E5F55" w:rsidP="00A078C8">
            <w:pPr>
              <w:pStyle w:val="NoSpacing"/>
            </w:pPr>
            <w:r>
              <w:t>A</w:t>
            </w:r>
          </w:p>
        </w:tc>
        <w:tc>
          <w:tcPr>
            <w:tcW w:w="1629" w:type="dxa"/>
          </w:tcPr>
          <w:p w14:paraId="44685785" w14:textId="77777777" w:rsidR="007C6AE4" w:rsidRPr="00A20EBF" w:rsidRDefault="00212ED2" w:rsidP="00C54FE5">
            <w:pPr>
              <w:pStyle w:val="NoSpacing"/>
            </w:pPr>
            <w:r>
              <w:t>Mill</w:t>
            </w:r>
            <w:r w:rsidR="007C6AE4" w:rsidRPr="00A20EBF">
              <w:t xml:space="preserve"> Deck</w:t>
            </w:r>
          </w:p>
        </w:tc>
        <w:tc>
          <w:tcPr>
            <w:tcW w:w="0" w:type="auto"/>
          </w:tcPr>
          <w:p w14:paraId="71F2536B" w14:textId="77777777" w:rsidR="007C6AE4" w:rsidRPr="00A20EBF" w:rsidRDefault="007C6AE4" w:rsidP="00212ED2">
            <w:pPr>
              <w:pStyle w:val="NoSpacing"/>
            </w:pPr>
            <w:r w:rsidRPr="00A20EBF">
              <w:t xml:space="preserve">Platform where logs are held in the sawmill prior to sawing.  </w:t>
            </w:r>
          </w:p>
        </w:tc>
      </w:tr>
      <w:tr w:rsidR="00B948A2" w:rsidRPr="00A20EBF" w14:paraId="7326A892" w14:textId="77777777" w:rsidTr="00820341">
        <w:tc>
          <w:tcPr>
            <w:tcW w:w="540" w:type="dxa"/>
          </w:tcPr>
          <w:p w14:paraId="0D6E123F" w14:textId="77777777" w:rsidR="007C6AE4" w:rsidRPr="00A20EBF" w:rsidRDefault="00CF673F" w:rsidP="00A078C8">
            <w:pPr>
              <w:pStyle w:val="NoSpacing"/>
            </w:pPr>
            <w:r>
              <w:t>B</w:t>
            </w:r>
          </w:p>
        </w:tc>
        <w:tc>
          <w:tcPr>
            <w:tcW w:w="1629" w:type="dxa"/>
          </w:tcPr>
          <w:p w14:paraId="52BEA0E0" w14:textId="77777777" w:rsidR="007C6AE4" w:rsidRPr="00A20EBF" w:rsidRDefault="007C6AE4" w:rsidP="00C54FE5">
            <w:pPr>
              <w:pStyle w:val="NoSpacing"/>
            </w:pPr>
            <w:r w:rsidRPr="00A20EBF">
              <w:t>Log Defect</w:t>
            </w:r>
          </w:p>
        </w:tc>
        <w:tc>
          <w:tcPr>
            <w:tcW w:w="0" w:type="auto"/>
          </w:tcPr>
          <w:p w14:paraId="762E8EBC" w14:textId="77777777" w:rsidR="007C6AE4" w:rsidRPr="00A20EBF" w:rsidRDefault="007C6AE4" w:rsidP="00212ED2">
            <w:pPr>
              <w:pStyle w:val="NoSpacing"/>
            </w:pPr>
            <w:r w:rsidRPr="00A20EBF">
              <w:t xml:space="preserve">Any irregularity or imperfection in a log which reduces the volume of sound wood or lowers the durability, </w:t>
            </w:r>
            <w:proofErr w:type="gramStart"/>
            <w:r w:rsidRPr="00A20EBF">
              <w:t>strength</w:t>
            </w:r>
            <w:proofErr w:type="gramEnd"/>
            <w:r w:rsidRPr="00A20EBF">
              <w:t xml:space="preserve"> or utility value.</w:t>
            </w:r>
          </w:p>
        </w:tc>
      </w:tr>
      <w:tr w:rsidR="00B948A2" w:rsidRPr="00A20EBF" w14:paraId="476A3D9E" w14:textId="77777777" w:rsidTr="00820341">
        <w:tc>
          <w:tcPr>
            <w:tcW w:w="540" w:type="dxa"/>
          </w:tcPr>
          <w:p w14:paraId="2D1DE6FF" w14:textId="77777777" w:rsidR="007C6AE4" w:rsidRPr="00A20EBF" w:rsidRDefault="00CF673F" w:rsidP="00A078C8">
            <w:pPr>
              <w:pStyle w:val="NoSpacing"/>
            </w:pPr>
            <w:r>
              <w:t>C</w:t>
            </w:r>
          </w:p>
        </w:tc>
        <w:tc>
          <w:tcPr>
            <w:tcW w:w="1629" w:type="dxa"/>
          </w:tcPr>
          <w:p w14:paraId="6F338526" w14:textId="77777777" w:rsidR="007C6AE4" w:rsidRPr="00A20EBF" w:rsidRDefault="007C6AE4" w:rsidP="00C54FE5">
            <w:pPr>
              <w:pStyle w:val="NoSpacing"/>
            </w:pPr>
            <w:r w:rsidRPr="00A20EBF">
              <w:t>Dendrology</w:t>
            </w:r>
          </w:p>
        </w:tc>
        <w:tc>
          <w:tcPr>
            <w:tcW w:w="0" w:type="auto"/>
          </w:tcPr>
          <w:p w14:paraId="2687EBB5" w14:textId="77777777" w:rsidR="007C6AE4" w:rsidRPr="00A20EBF" w:rsidRDefault="007C6AE4" w:rsidP="00C54FE5">
            <w:pPr>
              <w:pStyle w:val="NoSpacing"/>
            </w:pPr>
            <w:r w:rsidRPr="00A20EBF">
              <w:t>Identification or systematic classification of trees.</w:t>
            </w:r>
          </w:p>
        </w:tc>
      </w:tr>
      <w:tr w:rsidR="00B948A2" w:rsidRPr="00A20EBF" w14:paraId="049CEDF5" w14:textId="77777777" w:rsidTr="00820341">
        <w:tc>
          <w:tcPr>
            <w:tcW w:w="540" w:type="dxa"/>
          </w:tcPr>
          <w:p w14:paraId="51CABF72" w14:textId="77777777" w:rsidR="007C6AE4" w:rsidRPr="00A20EBF" w:rsidRDefault="00CF673F" w:rsidP="00A078C8">
            <w:pPr>
              <w:pStyle w:val="NoSpacing"/>
            </w:pPr>
            <w:r>
              <w:t>D</w:t>
            </w:r>
          </w:p>
        </w:tc>
        <w:tc>
          <w:tcPr>
            <w:tcW w:w="1629" w:type="dxa"/>
          </w:tcPr>
          <w:p w14:paraId="6A1F6B94" w14:textId="77777777" w:rsidR="007C6AE4" w:rsidRPr="00A20EBF" w:rsidRDefault="007C6AE4" w:rsidP="00C54FE5">
            <w:pPr>
              <w:pStyle w:val="NoSpacing"/>
            </w:pPr>
            <w:r w:rsidRPr="00A20EBF">
              <w:t xml:space="preserve">Crown Density </w:t>
            </w:r>
          </w:p>
        </w:tc>
        <w:tc>
          <w:tcPr>
            <w:tcW w:w="0" w:type="auto"/>
          </w:tcPr>
          <w:p w14:paraId="526EED92" w14:textId="77777777" w:rsidR="007C6AE4" w:rsidRPr="00A20EBF" w:rsidRDefault="007C6AE4" w:rsidP="00C54FE5">
            <w:pPr>
              <w:pStyle w:val="NoSpacing"/>
            </w:pPr>
            <w:r w:rsidRPr="00A20EBF">
              <w:t>The compactness of foliage of the crowns of trees and shrubs.</w:t>
            </w:r>
          </w:p>
        </w:tc>
      </w:tr>
      <w:tr w:rsidR="00B948A2" w:rsidRPr="00A20EBF" w14:paraId="04E194CE" w14:textId="77777777" w:rsidTr="00820341">
        <w:tc>
          <w:tcPr>
            <w:tcW w:w="540" w:type="dxa"/>
          </w:tcPr>
          <w:p w14:paraId="13618368" w14:textId="77777777" w:rsidR="007C6AE4" w:rsidRPr="00A20EBF" w:rsidRDefault="00CF673F" w:rsidP="00A078C8">
            <w:pPr>
              <w:pStyle w:val="NoSpacing"/>
            </w:pPr>
            <w:r>
              <w:t>E</w:t>
            </w:r>
          </w:p>
        </w:tc>
        <w:tc>
          <w:tcPr>
            <w:tcW w:w="1629" w:type="dxa"/>
          </w:tcPr>
          <w:p w14:paraId="1EFAF77D" w14:textId="77777777" w:rsidR="007C6AE4" w:rsidRPr="00A20EBF" w:rsidRDefault="007C6AE4" w:rsidP="00C54FE5">
            <w:pPr>
              <w:pStyle w:val="NoSpacing"/>
            </w:pPr>
            <w:r w:rsidRPr="00A20EBF">
              <w:t xml:space="preserve">Dioecious  </w:t>
            </w:r>
          </w:p>
        </w:tc>
        <w:tc>
          <w:tcPr>
            <w:tcW w:w="0" w:type="auto"/>
          </w:tcPr>
          <w:p w14:paraId="1CF52D8F" w14:textId="77777777" w:rsidR="007C6AE4" w:rsidRPr="00A20EBF" w:rsidRDefault="007C6AE4" w:rsidP="00C54FE5">
            <w:pPr>
              <w:pStyle w:val="NoSpacing"/>
            </w:pPr>
            <w:r w:rsidRPr="00A20EBF">
              <w:t>Male and female flowers produced on separate plants.</w:t>
            </w:r>
          </w:p>
        </w:tc>
      </w:tr>
      <w:tr w:rsidR="00B948A2" w:rsidRPr="00A20EBF" w14:paraId="2DF33E93" w14:textId="77777777" w:rsidTr="00820341">
        <w:tc>
          <w:tcPr>
            <w:tcW w:w="540" w:type="dxa"/>
          </w:tcPr>
          <w:p w14:paraId="5D164BBF" w14:textId="77777777" w:rsidR="007C6AE4" w:rsidRPr="00A20EBF" w:rsidRDefault="00CF673F" w:rsidP="00A078C8">
            <w:pPr>
              <w:pStyle w:val="NoSpacing"/>
            </w:pPr>
            <w:r>
              <w:t>A</w:t>
            </w:r>
          </w:p>
        </w:tc>
        <w:tc>
          <w:tcPr>
            <w:tcW w:w="1629" w:type="dxa"/>
          </w:tcPr>
          <w:p w14:paraId="3B64BEF8" w14:textId="77777777" w:rsidR="007C6AE4" w:rsidRPr="00A20EBF" w:rsidRDefault="007C6AE4" w:rsidP="00C54FE5">
            <w:pPr>
              <w:pStyle w:val="NoSpacing"/>
            </w:pPr>
            <w:r w:rsidRPr="00A20EBF">
              <w:t>Dominant</w:t>
            </w:r>
          </w:p>
        </w:tc>
        <w:tc>
          <w:tcPr>
            <w:tcW w:w="0" w:type="auto"/>
          </w:tcPr>
          <w:p w14:paraId="22FF0F1B" w14:textId="77777777" w:rsidR="007C6AE4" w:rsidRPr="00A20EBF" w:rsidRDefault="007C6AE4" w:rsidP="00C54FE5">
            <w:pPr>
              <w:pStyle w:val="NoSpacing"/>
            </w:pPr>
            <w:r w:rsidRPr="00A20EBF">
              <w:t>Trees whose crowns extend above the average level of the forest canopy.  They receive direct sunlight from above and some from the sides.</w:t>
            </w:r>
          </w:p>
        </w:tc>
      </w:tr>
      <w:tr w:rsidR="00B948A2" w:rsidRPr="00A20EBF" w14:paraId="01C5B3D1" w14:textId="77777777" w:rsidTr="00820341">
        <w:tc>
          <w:tcPr>
            <w:tcW w:w="540" w:type="dxa"/>
          </w:tcPr>
          <w:p w14:paraId="67B456FB" w14:textId="77777777" w:rsidR="007C6AE4" w:rsidRPr="00A20EBF" w:rsidRDefault="00CF673F" w:rsidP="00A078C8">
            <w:pPr>
              <w:pStyle w:val="NoSpacing"/>
            </w:pPr>
            <w:r>
              <w:t>B</w:t>
            </w:r>
          </w:p>
        </w:tc>
        <w:tc>
          <w:tcPr>
            <w:tcW w:w="1629" w:type="dxa"/>
          </w:tcPr>
          <w:p w14:paraId="0C79C343" w14:textId="77777777" w:rsidR="007C6AE4" w:rsidRPr="00A20EBF" w:rsidRDefault="007C6AE4" w:rsidP="00C54FE5">
            <w:pPr>
              <w:pStyle w:val="NoSpacing"/>
            </w:pPr>
            <w:r w:rsidRPr="00A20EBF">
              <w:t>Duff</w:t>
            </w:r>
          </w:p>
        </w:tc>
        <w:tc>
          <w:tcPr>
            <w:tcW w:w="0" w:type="auto"/>
          </w:tcPr>
          <w:p w14:paraId="3644A048" w14:textId="77777777" w:rsidR="007C6AE4" w:rsidRPr="00A20EBF" w:rsidRDefault="007C6AE4" w:rsidP="00C54FE5">
            <w:pPr>
              <w:pStyle w:val="NoSpacing"/>
            </w:pPr>
            <w:r w:rsidRPr="00A20EBF">
              <w:t>Organic debris in various stages of decomposition on top of the mineral soil.</w:t>
            </w:r>
          </w:p>
        </w:tc>
      </w:tr>
      <w:tr w:rsidR="00B948A2" w:rsidRPr="00A20EBF" w14:paraId="77C1AB79" w14:textId="77777777" w:rsidTr="00820341">
        <w:tc>
          <w:tcPr>
            <w:tcW w:w="540" w:type="dxa"/>
          </w:tcPr>
          <w:p w14:paraId="188FFB3F" w14:textId="77777777" w:rsidR="007C6AE4" w:rsidRPr="00A20EBF" w:rsidRDefault="00CF673F" w:rsidP="00A078C8">
            <w:pPr>
              <w:pStyle w:val="NoSpacing"/>
            </w:pPr>
            <w:r>
              <w:t>C</w:t>
            </w:r>
          </w:p>
        </w:tc>
        <w:tc>
          <w:tcPr>
            <w:tcW w:w="1629" w:type="dxa"/>
          </w:tcPr>
          <w:p w14:paraId="66A65AB5" w14:textId="77777777" w:rsidR="007C6AE4" w:rsidRPr="00A20EBF" w:rsidRDefault="007C6AE4" w:rsidP="00C54FE5">
            <w:pPr>
              <w:pStyle w:val="NoSpacing"/>
            </w:pPr>
            <w:r w:rsidRPr="00A20EBF">
              <w:t xml:space="preserve">Ecology   </w:t>
            </w:r>
          </w:p>
        </w:tc>
        <w:tc>
          <w:tcPr>
            <w:tcW w:w="0" w:type="auto"/>
          </w:tcPr>
          <w:p w14:paraId="16F2B2CA" w14:textId="77777777" w:rsidR="007C6AE4" w:rsidRPr="00A20EBF" w:rsidRDefault="007C6AE4" w:rsidP="00C54FE5">
            <w:pPr>
              <w:pStyle w:val="NoSpacing"/>
            </w:pPr>
            <w:r w:rsidRPr="00A20EBF">
              <w:t>The study of the interrelationships between living organisms and the environment.</w:t>
            </w:r>
          </w:p>
        </w:tc>
      </w:tr>
      <w:tr w:rsidR="00B948A2" w:rsidRPr="00A20EBF" w14:paraId="1FF7F1A2" w14:textId="77777777" w:rsidTr="00820341">
        <w:tc>
          <w:tcPr>
            <w:tcW w:w="540" w:type="dxa"/>
          </w:tcPr>
          <w:p w14:paraId="5BDC34B8" w14:textId="77777777" w:rsidR="007C6AE4" w:rsidRPr="00A20EBF" w:rsidRDefault="00CF673F" w:rsidP="00A078C8">
            <w:pPr>
              <w:pStyle w:val="NoSpacing"/>
            </w:pPr>
            <w:r>
              <w:t>D</w:t>
            </w:r>
          </w:p>
        </w:tc>
        <w:tc>
          <w:tcPr>
            <w:tcW w:w="1629" w:type="dxa"/>
          </w:tcPr>
          <w:p w14:paraId="29DF691C" w14:textId="77777777" w:rsidR="007C6AE4" w:rsidRPr="00A20EBF" w:rsidRDefault="007C6AE4" w:rsidP="00C54FE5">
            <w:pPr>
              <w:pStyle w:val="NoSpacing"/>
            </w:pPr>
            <w:r w:rsidRPr="00A20EBF">
              <w:t>Even-</w:t>
            </w:r>
            <w:r w:rsidR="00727E20">
              <w:t>A</w:t>
            </w:r>
            <w:r w:rsidRPr="00A20EBF">
              <w:t>ged Management</w:t>
            </w:r>
          </w:p>
        </w:tc>
        <w:tc>
          <w:tcPr>
            <w:tcW w:w="0" w:type="auto"/>
          </w:tcPr>
          <w:p w14:paraId="7AD03115" w14:textId="77777777" w:rsidR="007C6AE4" w:rsidRPr="00A20EBF" w:rsidRDefault="007C6AE4" w:rsidP="00C54FE5">
            <w:pPr>
              <w:pStyle w:val="NoSpacing"/>
            </w:pPr>
            <w:r w:rsidRPr="00A20EBF">
              <w:t>Applied to a stand where relatively small age differences exist between individual trees.  The maximum age difference is usually 10 to 20 years.</w:t>
            </w:r>
          </w:p>
        </w:tc>
      </w:tr>
      <w:tr w:rsidR="00B948A2" w:rsidRPr="00A20EBF" w14:paraId="52D41BF7" w14:textId="77777777" w:rsidTr="00820341">
        <w:tc>
          <w:tcPr>
            <w:tcW w:w="540" w:type="dxa"/>
          </w:tcPr>
          <w:p w14:paraId="05FDA933" w14:textId="77777777" w:rsidR="007C6AE4" w:rsidRPr="00A20EBF" w:rsidRDefault="00CF673F" w:rsidP="00A078C8">
            <w:pPr>
              <w:pStyle w:val="NoSpacing"/>
            </w:pPr>
            <w:r>
              <w:t>E</w:t>
            </w:r>
          </w:p>
        </w:tc>
        <w:tc>
          <w:tcPr>
            <w:tcW w:w="1629" w:type="dxa"/>
          </w:tcPr>
          <w:p w14:paraId="6F50B8BB" w14:textId="77777777" w:rsidR="007C6AE4" w:rsidRPr="00A20EBF" w:rsidRDefault="007C6AE4" w:rsidP="00C54FE5">
            <w:pPr>
              <w:pStyle w:val="NoSpacing"/>
            </w:pPr>
            <w:r w:rsidRPr="00A20EBF">
              <w:t>Tree Farm</w:t>
            </w:r>
          </w:p>
        </w:tc>
        <w:tc>
          <w:tcPr>
            <w:tcW w:w="0" w:type="auto"/>
          </w:tcPr>
          <w:p w14:paraId="06CBC869" w14:textId="77777777" w:rsidR="007C6AE4" w:rsidRPr="00A20EBF" w:rsidRDefault="007C6AE4" w:rsidP="00212ED2">
            <w:pPr>
              <w:pStyle w:val="NoSpacing"/>
            </w:pPr>
            <w:r w:rsidRPr="00A20EBF">
              <w:t xml:space="preserve">Area usually privately owned which is dedicated to the production of </w:t>
            </w:r>
            <w:r w:rsidR="00212ED2">
              <w:t>timber products</w:t>
            </w:r>
            <w:r w:rsidRPr="00A20EBF">
              <w:t>.</w:t>
            </w:r>
          </w:p>
        </w:tc>
      </w:tr>
      <w:tr w:rsidR="00B948A2" w:rsidRPr="00A20EBF" w14:paraId="40CD5BE9" w14:textId="77777777" w:rsidTr="00820341">
        <w:tc>
          <w:tcPr>
            <w:tcW w:w="540" w:type="dxa"/>
          </w:tcPr>
          <w:p w14:paraId="2E41B8EF" w14:textId="77777777" w:rsidR="007C6AE4" w:rsidRPr="00A20EBF" w:rsidRDefault="00CF673F" w:rsidP="00A078C8">
            <w:pPr>
              <w:pStyle w:val="NoSpacing"/>
            </w:pPr>
            <w:r>
              <w:t>A</w:t>
            </w:r>
          </w:p>
        </w:tc>
        <w:tc>
          <w:tcPr>
            <w:tcW w:w="1629" w:type="dxa"/>
          </w:tcPr>
          <w:p w14:paraId="2A607960" w14:textId="77777777" w:rsidR="007C6AE4" w:rsidRPr="00A20EBF" w:rsidRDefault="007C6AE4" w:rsidP="00C54FE5">
            <w:pPr>
              <w:pStyle w:val="NoSpacing"/>
            </w:pPr>
            <w:r w:rsidRPr="00A20EBF">
              <w:t>Surface Fire</w:t>
            </w:r>
          </w:p>
        </w:tc>
        <w:tc>
          <w:tcPr>
            <w:tcW w:w="0" w:type="auto"/>
          </w:tcPr>
          <w:p w14:paraId="521D1577" w14:textId="77777777" w:rsidR="007C6AE4" w:rsidRPr="00A20EBF" w:rsidRDefault="007C6AE4" w:rsidP="00C54FE5">
            <w:pPr>
              <w:pStyle w:val="NoSpacing"/>
            </w:pPr>
            <w:r w:rsidRPr="00A20EBF">
              <w:t xml:space="preserve">A fire which burns over the forest floor and burns only the surface litter, loose </w:t>
            </w:r>
            <w:proofErr w:type="gramStart"/>
            <w:r w:rsidRPr="00A20EBF">
              <w:t>debris</w:t>
            </w:r>
            <w:proofErr w:type="gramEnd"/>
            <w:r w:rsidRPr="00A20EBF">
              <w:t xml:space="preserve"> and small vegetation.</w:t>
            </w:r>
          </w:p>
        </w:tc>
      </w:tr>
      <w:tr w:rsidR="00B948A2" w:rsidRPr="00A20EBF" w14:paraId="75AED7D7" w14:textId="77777777" w:rsidTr="00820341">
        <w:tc>
          <w:tcPr>
            <w:tcW w:w="540" w:type="dxa"/>
          </w:tcPr>
          <w:p w14:paraId="214BBFC8" w14:textId="77777777" w:rsidR="007C6AE4" w:rsidRPr="00A20EBF" w:rsidRDefault="00CF673F" w:rsidP="00A078C8">
            <w:pPr>
              <w:pStyle w:val="NoSpacing"/>
            </w:pPr>
            <w:r>
              <w:t>B</w:t>
            </w:r>
          </w:p>
        </w:tc>
        <w:tc>
          <w:tcPr>
            <w:tcW w:w="1629" w:type="dxa"/>
          </w:tcPr>
          <w:p w14:paraId="72090FBB" w14:textId="77777777" w:rsidR="007C6AE4" w:rsidRPr="00A20EBF" w:rsidRDefault="007C6AE4" w:rsidP="00C54FE5">
            <w:pPr>
              <w:pStyle w:val="NoSpacing"/>
            </w:pPr>
            <w:r w:rsidRPr="00A20EBF">
              <w:t>Exploitation</w:t>
            </w:r>
          </w:p>
        </w:tc>
        <w:tc>
          <w:tcPr>
            <w:tcW w:w="0" w:type="auto"/>
          </w:tcPr>
          <w:p w14:paraId="60AD5BFD" w14:textId="77777777" w:rsidR="007C6AE4" w:rsidRPr="00A20EBF" w:rsidRDefault="007C6AE4" w:rsidP="00C54FE5">
            <w:pPr>
              <w:pStyle w:val="NoSpacing"/>
            </w:pPr>
            <w:r w:rsidRPr="00A20EBF">
              <w:t>Use of natural resources with economic greed as the primary motivation and the manipulation of the environment with no consideration for sustained yield.</w:t>
            </w:r>
          </w:p>
        </w:tc>
      </w:tr>
      <w:tr w:rsidR="00B948A2" w:rsidRPr="00A20EBF" w14:paraId="621FA652" w14:textId="77777777" w:rsidTr="00820341">
        <w:tc>
          <w:tcPr>
            <w:tcW w:w="540" w:type="dxa"/>
          </w:tcPr>
          <w:p w14:paraId="4F9B58A1" w14:textId="77777777" w:rsidR="007C6AE4" w:rsidRPr="00A20EBF" w:rsidRDefault="00CF673F" w:rsidP="00A078C8">
            <w:pPr>
              <w:pStyle w:val="NoSpacing"/>
            </w:pPr>
            <w:r>
              <w:t>C</w:t>
            </w:r>
          </w:p>
        </w:tc>
        <w:tc>
          <w:tcPr>
            <w:tcW w:w="1629" w:type="dxa"/>
          </w:tcPr>
          <w:p w14:paraId="15A3E657" w14:textId="77777777" w:rsidR="007C6AE4" w:rsidRPr="00A20EBF" w:rsidRDefault="007C6AE4" w:rsidP="00C54FE5">
            <w:pPr>
              <w:pStyle w:val="NoSpacing"/>
            </w:pPr>
            <w:r w:rsidRPr="00A20EBF">
              <w:t>Firebreak</w:t>
            </w:r>
          </w:p>
        </w:tc>
        <w:tc>
          <w:tcPr>
            <w:tcW w:w="0" w:type="auto"/>
          </w:tcPr>
          <w:p w14:paraId="4BC866E1" w14:textId="77777777" w:rsidR="007C6AE4" w:rsidRPr="00A20EBF" w:rsidRDefault="007C6AE4" w:rsidP="00C54FE5">
            <w:pPr>
              <w:pStyle w:val="NoSpacing"/>
            </w:pPr>
            <w:r w:rsidRPr="00A20EBF">
              <w:t>A barrier existing or constructed before a fire to serve as a line from which work can be facilitated.  Inflammable materials have been removed from the area and it is designed to stop creeping or running fires.</w:t>
            </w:r>
          </w:p>
        </w:tc>
      </w:tr>
      <w:tr w:rsidR="00B948A2" w:rsidRPr="00A20EBF" w14:paraId="6668B9AE" w14:textId="77777777" w:rsidTr="00820341">
        <w:tc>
          <w:tcPr>
            <w:tcW w:w="540" w:type="dxa"/>
          </w:tcPr>
          <w:p w14:paraId="733C76CC" w14:textId="77777777" w:rsidR="007C6AE4" w:rsidRPr="00A20EBF" w:rsidRDefault="00CF673F" w:rsidP="00A078C8">
            <w:pPr>
              <w:pStyle w:val="NoSpacing"/>
            </w:pPr>
            <w:r>
              <w:t>D</w:t>
            </w:r>
          </w:p>
        </w:tc>
        <w:tc>
          <w:tcPr>
            <w:tcW w:w="1629" w:type="dxa"/>
          </w:tcPr>
          <w:p w14:paraId="71A6563C" w14:textId="77777777" w:rsidR="007C6AE4" w:rsidRPr="00A20EBF" w:rsidRDefault="007C6AE4" w:rsidP="00C54FE5">
            <w:pPr>
              <w:pStyle w:val="NoSpacing"/>
            </w:pPr>
            <w:r w:rsidRPr="00A20EBF">
              <w:t>Multiple Use of the Forest</w:t>
            </w:r>
          </w:p>
        </w:tc>
        <w:tc>
          <w:tcPr>
            <w:tcW w:w="0" w:type="auto"/>
          </w:tcPr>
          <w:p w14:paraId="15472BD1" w14:textId="77777777" w:rsidR="007C6AE4" w:rsidRPr="00A20EBF" w:rsidRDefault="007C6AE4" w:rsidP="00C54FE5">
            <w:pPr>
              <w:pStyle w:val="NoSpacing"/>
            </w:pPr>
            <w:r w:rsidRPr="00A20EBF">
              <w:t xml:space="preserve">Management of the forest with concern for all natural resources including timber, wildlife, recreation, mining, watershed, and range. </w:t>
            </w:r>
            <w:proofErr w:type="gramStart"/>
            <w:r w:rsidRPr="00A20EBF">
              <w:t>All of</w:t>
            </w:r>
            <w:proofErr w:type="gramEnd"/>
            <w:r w:rsidRPr="00A20EBF">
              <w:t xml:space="preserve"> the uses are used without the harming or detrimental </w:t>
            </w:r>
            <w:proofErr w:type="spellStart"/>
            <w:r w:rsidRPr="00A20EBF">
              <w:t>affects</w:t>
            </w:r>
            <w:proofErr w:type="spellEnd"/>
            <w:r w:rsidRPr="00A20EBF">
              <w:t xml:space="preserve"> on the other uses.</w:t>
            </w:r>
          </w:p>
        </w:tc>
      </w:tr>
      <w:tr w:rsidR="00B948A2" w:rsidRPr="00A20EBF" w14:paraId="18B6E496" w14:textId="77777777" w:rsidTr="00820341">
        <w:tc>
          <w:tcPr>
            <w:tcW w:w="540" w:type="dxa"/>
          </w:tcPr>
          <w:p w14:paraId="5AA8305C" w14:textId="77777777" w:rsidR="007C6AE4" w:rsidRPr="00A20EBF" w:rsidRDefault="00CF673F" w:rsidP="00A078C8">
            <w:pPr>
              <w:pStyle w:val="NoSpacing"/>
            </w:pPr>
            <w:r>
              <w:t>E</w:t>
            </w:r>
          </w:p>
        </w:tc>
        <w:tc>
          <w:tcPr>
            <w:tcW w:w="1629" w:type="dxa"/>
          </w:tcPr>
          <w:p w14:paraId="015425B3" w14:textId="77777777" w:rsidR="007C6AE4" w:rsidRPr="00A20EBF" w:rsidRDefault="007C6AE4" w:rsidP="00C54FE5">
            <w:pPr>
              <w:pStyle w:val="NoSpacing"/>
            </w:pPr>
            <w:r w:rsidRPr="00A20EBF">
              <w:t>Gall</w:t>
            </w:r>
          </w:p>
        </w:tc>
        <w:tc>
          <w:tcPr>
            <w:tcW w:w="0" w:type="auto"/>
          </w:tcPr>
          <w:p w14:paraId="1436E333" w14:textId="77777777" w:rsidR="007C6AE4" w:rsidRPr="00A20EBF" w:rsidRDefault="007C6AE4" w:rsidP="00C54FE5">
            <w:pPr>
              <w:pStyle w:val="NoSpacing"/>
            </w:pPr>
            <w:r w:rsidRPr="00A20EBF">
              <w:t>A pronounced localized swelling of modified structure which occurs on plants usually as the result of the irritation or stimulus by another organism.</w:t>
            </w:r>
          </w:p>
        </w:tc>
      </w:tr>
      <w:tr w:rsidR="00B948A2" w:rsidRPr="00A20EBF" w14:paraId="02B286D9" w14:textId="77777777" w:rsidTr="00820341">
        <w:tc>
          <w:tcPr>
            <w:tcW w:w="540" w:type="dxa"/>
          </w:tcPr>
          <w:p w14:paraId="3B6C114B" w14:textId="77777777" w:rsidR="007C6AE4" w:rsidRPr="00A20EBF" w:rsidRDefault="00CF673F" w:rsidP="00A078C8">
            <w:pPr>
              <w:pStyle w:val="NoSpacing"/>
            </w:pPr>
            <w:r>
              <w:t>A</w:t>
            </w:r>
          </w:p>
        </w:tc>
        <w:tc>
          <w:tcPr>
            <w:tcW w:w="1629" w:type="dxa"/>
          </w:tcPr>
          <w:p w14:paraId="3BE02E52" w14:textId="77777777" w:rsidR="007C6AE4" w:rsidRPr="00A20EBF" w:rsidRDefault="007C6AE4" w:rsidP="00C54FE5">
            <w:pPr>
              <w:pStyle w:val="NoSpacing"/>
            </w:pPr>
            <w:r w:rsidRPr="00A20EBF">
              <w:t>Girdle</w:t>
            </w:r>
          </w:p>
        </w:tc>
        <w:tc>
          <w:tcPr>
            <w:tcW w:w="0" w:type="auto"/>
          </w:tcPr>
          <w:p w14:paraId="225DC746" w14:textId="77777777" w:rsidR="007C6AE4" w:rsidRPr="00A20EBF" w:rsidRDefault="007C6AE4" w:rsidP="00C54FE5">
            <w:pPr>
              <w:pStyle w:val="NoSpacing"/>
            </w:pPr>
            <w:r w:rsidRPr="00A20EBF">
              <w:t>To completely encircle the bole of a tree with cuts that completely sever the cambium layer eventually killing the tree.</w:t>
            </w:r>
          </w:p>
        </w:tc>
      </w:tr>
      <w:tr w:rsidR="00B948A2" w:rsidRPr="00A20EBF" w14:paraId="20131B47" w14:textId="77777777" w:rsidTr="00820341">
        <w:tc>
          <w:tcPr>
            <w:tcW w:w="540" w:type="dxa"/>
          </w:tcPr>
          <w:p w14:paraId="15EBF213" w14:textId="77777777" w:rsidR="007C6AE4" w:rsidRPr="00A20EBF" w:rsidRDefault="00CF673F" w:rsidP="00A078C8">
            <w:pPr>
              <w:pStyle w:val="NoSpacing"/>
            </w:pPr>
            <w:r>
              <w:t>B</w:t>
            </w:r>
          </w:p>
        </w:tc>
        <w:tc>
          <w:tcPr>
            <w:tcW w:w="1629" w:type="dxa"/>
          </w:tcPr>
          <w:p w14:paraId="17B28212" w14:textId="77777777" w:rsidR="007C6AE4" w:rsidRPr="00A20EBF" w:rsidRDefault="007C6AE4" w:rsidP="00C54FE5">
            <w:pPr>
              <w:pStyle w:val="NoSpacing"/>
            </w:pPr>
            <w:r w:rsidRPr="00A20EBF">
              <w:t>Ground Fire</w:t>
            </w:r>
          </w:p>
        </w:tc>
        <w:tc>
          <w:tcPr>
            <w:tcW w:w="0" w:type="auto"/>
          </w:tcPr>
          <w:p w14:paraId="3634BBBD" w14:textId="77777777" w:rsidR="007C6AE4" w:rsidRPr="00A20EBF" w:rsidRDefault="007C6AE4" w:rsidP="00C54FE5">
            <w:pPr>
              <w:pStyle w:val="NoSpacing"/>
            </w:pPr>
            <w:r w:rsidRPr="00A20EBF">
              <w:t>A fire which burns in the organic matter and down into the soil and roots.</w:t>
            </w:r>
          </w:p>
        </w:tc>
      </w:tr>
      <w:tr w:rsidR="00B948A2" w:rsidRPr="00A20EBF" w14:paraId="6F0BA1C8" w14:textId="77777777" w:rsidTr="00820341">
        <w:tc>
          <w:tcPr>
            <w:tcW w:w="540" w:type="dxa"/>
          </w:tcPr>
          <w:p w14:paraId="180A2F90" w14:textId="77777777" w:rsidR="007C6AE4" w:rsidRDefault="00CF673F" w:rsidP="00A078C8">
            <w:pPr>
              <w:pStyle w:val="NoSpacing"/>
            </w:pPr>
            <w:r>
              <w:t>C</w:t>
            </w:r>
          </w:p>
          <w:p w14:paraId="59CF66B3" w14:textId="77777777" w:rsidR="00CF673F" w:rsidRPr="00A20EBF" w:rsidRDefault="00CF673F" w:rsidP="00A078C8">
            <w:pPr>
              <w:pStyle w:val="NoSpacing"/>
            </w:pPr>
          </w:p>
        </w:tc>
        <w:tc>
          <w:tcPr>
            <w:tcW w:w="1629" w:type="dxa"/>
          </w:tcPr>
          <w:p w14:paraId="04A3D47F" w14:textId="77777777" w:rsidR="007C6AE4" w:rsidRPr="00A20EBF" w:rsidRDefault="007C6AE4" w:rsidP="00C54FE5">
            <w:pPr>
              <w:pStyle w:val="NoSpacing"/>
            </w:pPr>
            <w:r w:rsidRPr="00A20EBF">
              <w:t>Habitat</w:t>
            </w:r>
          </w:p>
        </w:tc>
        <w:tc>
          <w:tcPr>
            <w:tcW w:w="0" w:type="auto"/>
          </w:tcPr>
          <w:p w14:paraId="1C1BBC18" w14:textId="77777777" w:rsidR="007C6AE4" w:rsidRPr="00A20EBF" w:rsidRDefault="007C6AE4" w:rsidP="00C54FE5">
            <w:pPr>
              <w:pStyle w:val="NoSpacing"/>
            </w:pPr>
            <w:r w:rsidRPr="00A20EBF">
              <w:t>The site or area in which the plants or animals live.  The unit area of the environment synonymous with site.</w:t>
            </w:r>
          </w:p>
        </w:tc>
      </w:tr>
      <w:tr w:rsidR="00B948A2" w:rsidRPr="00A20EBF" w14:paraId="6F403087" w14:textId="77777777" w:rsidTr="00820341">
        <w:tc>
          <w:tcPr>
            <w:tcW w:w="540" w:type="dxa"/>
          </w:tcPr>
          <w:p w14:paraId="2C4A7749" w14:textId="77777777" w:rsidR="007C6AE4" w:rsidRPr="00A20EBF" w:rsidRDefault="00CF673F" w:rsidP="00A078C8">
            <w:pPr>
              <w:pStyle w:val="NoSpacing"/>
            </w:pPr>
            <w:r>
              <w:t>D</w:t>
            </w:r>
          </w:p>
        </w:tc>
        <w:tc>
          <w:tcPr>
            <w:tcW w:w="1629" w:type="dxa"/>
          </w:tcPr>
          <w:p w14:paraId="3FCEE849" w14:textId="77777777" w:rsidR="007C6AE4" w:rsidRPr="00A20EBF" w:rsidRDefault="007C6AE4" w:rsidP="00C54FE5">
            <w:pPr>
              <w:pStyle w:val="NoSpacing"/>
            </w:pPr>
            <w:r w:rsidRPr="00A20EBF">
              <w:t>Hardwood</w:t>
            </w:r>
          </w:p>
        </w:tc>
        <w:tc>
          <w:tcPr>
            <w:tcW w:w="0" w:type="auto"/>
          </w:tcPr>
          <w:p w14:paraId="7FB21E45" w14:textId="77777777" w:rsidR="007C6AE4" w:rsidRPr="00A20EBF" w:rsidRDefault="007C6AE4" w:rsidP="00C54FE5">
            <w:pPr>
              <w:pStyle w:val="NoSpacing"/>
            </w:pPr>
            <w:r w:rsidRPr="00A20EBF">
              <w:t>Wood produced by broadleaf trees; same as porous wood.</w:t>
            </w:r>
          </w:p>
        </w:tc>
      </w:tr>
      <w:tr w:rsidR="00B948A2" w:rsidRPr="00A20EBF" w14:paraId="1A50CC66" w14:textId="77777777" w:rsidTr="00820341">
        <w:tc>
          <w:tcPr>
            <w:tcW w:w="540" w:type="dxa"/>
          </w:tcPr>
          <w:p w14:paraId="0C92A7CD" w14:textId="77777777" w:rsidR="007C6AE4" w:rsidRPr="00A20EBF" w:rsidRDefault="00CF673F" w:rsidP="00A078C8">
            <w:pPr>
              <w:pStyle w:val="NoSpacing"/>
            </w:pPr>
            <w:r>
              <w:t>E</w:t>
            </w:r>
          </w:p>
        </w:tc>
        <w:tc>
          <w:tcPr>
            <w:tcW w:w="1629" w:type="dxa"/>
          </w:tcPr>
          <w:p w14:paraId="713C2794" w14:textId="77777777" w:rsidR="007C6AE4" w:rsidRPr="00A20EBF" w:rsidRDefault="007C6AE4" w:rsidP="00C54FE5">
            <w:pPr>
              <w:pStyle w:val="NoSpacing"/>
            </w:pPr>
            <w:r w:rsidRPr="00A20EBF">
              <w:t>Heartwood</w:t>
            </w:r>
          </w:p>
        </w:tc>
        <w:tc>
          <w:tcPr>
            <w:tcW w:w="0" w:type="auto"/>
          </w:tcPr>
          <w:p w14:paraId="2BC75D3E" w14:textId="77777777" w:rsidR="007C6AE4" w:rsidRPr="00A20EBF" w:rsidRDefault="007C6AE4" w:rsidP="00C54FE5">
            <w:pPr>
              <w:pStyle w:val="NoSpacing"/>
            </w:pPr>
            <w:r w:rsidRPr="00A20EBF">
              <w:t>The inner core of the woody stem or bole wholly composed of nonliving cells and usually has a darker color.</w:t>
            </w:r>
          </w:p>
        </w:tc>
      </w:tr>
      <w:tr w:rsidR="00B948A2" w:rsidRPr="00A20EBF" w14:paraId="59945844" w14:textId="77777777" w:rsidTr="00820341">
        <w:tc>
          <w:tcPr>
            <w:tcW w:w="540" w:type="dxa"/>
          </w:tcPr>
          <w:p w14:paraId="28BE135D" w14:textId="77777777" w:rsidR="007C6AE4" w:rsidRPr="00A20EBF" w:rsidRDefault="00CF673F" w:rsidP="00A078C8">
            <w:pPr>
              <w:pStyle w:val="NoSpacing"/>
            </w:pPr>
            <w:r>
              <w:t>A</w:t>
            </w:r>
          </w:p>
        </w:tc>
        <w:tc>
          <w:tcPr>
            <w:tcW w:w="1629" w:type="dxa"/>
          </w:tcPr>
          <w:p w14:paraId="1EF99401" w14:textId="77777777" w:rsidR="007C6AE4" w:rsidRPr="00A20EBF" w:rsidRDefault="007C6AE4" w:rsidP="00C54FE5">
            <w:pPr>
              <w:pStyle w:val="NoSpacing"/>
            </w:pPr>
            <w:r w:rsidRPr="00A20EBF">
              <w:t>Hectare</w:t>
            </w:r>
          </w:p>
        </w:tc>
        <w:tc>
          <w:tcPr>
            <w:tcW w:w="0" w:type="auto"/>
          </w:tcPr>
          <w:p w14:paraId="67AFAD32" w14:textId="77777777" w:rsidR="007C6AE4" w:rsidRPr="00A20EBF" w:rsidRDefault="007C6AE4" w:rsidP="00EA06A1">
            <w:pPr>
              <w:pStyle w:val="NoSpacing"/>
            </w:pPr>
            <w:r w:rsidRPr="00A20EBF">
              <w:t xml:space="preserve">A unit of land </w:t>
            </w:r>
            <w:proofErr w:type="gramStart"/>
            <w:r w:rsidRPr="00A20EBF">
              <w:t>measure</w:t>
            </w:r>
            <w:proofErr w:type="gramEnd"/>
            <w:r w:rsidRPr="00A20EBF">
              <w:t xml:space="preserve"> </w:t>
            </w:r>
            <w:r w:rsidR="00EA06A1">
              <w:t>within the metric system.  Ab</w:t>
            </w:r>
            <w:r w:rsidRPr="00A20EBF">
              <w:t>out 2.471 acres.</w:t>
            </w:r>
          </w:p>
        </w:tc>
      </w:tr>
      <w:tr w:rsidR="00B948A2" w:rsidRPr="00A20EBF" w14:paraId="2BE08CDF" w14:textId="77777777" w:rsidTr="00820341">
        <w:tc>
          <w:tcPr>
            <w:tcW w:w="540" w:type="dxa"/>
          </w:tcPr>
          <w:p w14:paraId="2B0B0145" w14:textId="77777777" w:rsidR="007C6AE4" w:rsidRPr="00A20EBF" w:rsidRDefault="00CF673F" w:rsidP="00A078C8">
            <w:pPr>
              <w:pStyle w:val="NoSpacing"/>
            </w:pPr>
            <w:r>
              <w:t>B</w:t>
            </w:r>
          </w:p>
        </w:tc>
        <w:tc>
          <w:tcPr>
            <w:tcW w:w="1629" w:type="dxa"/>
          </w:tcPr>
          <w:p w14:paraId="603C825D" w14:textId="77777777" w:rsidR="007C6AE4" w:rsidRPr="00A20EBF" w:rsidRDefault="007C6AE4" w:rsidP="00C54FE5">
            <w:pPr>
              <w:pStyle w:val="NoSpacing"/>
            </w:pPr>
            <w:proofErr w:type="gramStart"/>
            <w:r w:rsidRPr="00A20EBF">
              <w:t xml:space="preserve">Heeling </w:t>
            </w:r>
            <w:r w:rsidR="00727E20">
              <w:t xml:space="preserve"> In</w:t>
            </w:r>
            <w:proofErr w:type="gramEnd"/>
          </w:p>
        </w:tc>
        <w:tc>
          <w:tcPr>
            <w:tcW w:w="0" w:type="auto"/>
          </w:tcPr>
          <w:p w14:paraId="0C6222DF" w14:textId="77777777" w:rsidR="007C6AE4" w:rsidRPr="00A20EBF" w:rsidRDefault="007C6AE4" w:rsidP="00C54FE5">
            <w:pPr>
              <w:pStyle w:val="NoSpacing"/>
            </w:pPr>
            <w:r w:rsidRPr="00A20EBF">
              <w:t>Placing small bundles of bare-root seedlings in a shallow trench or hole and covering the roots.</w:t>
            </w:r>
          </w:p>
        </w:tc>
      </w:tr>
      <w:tr w:rsidR="00B948A2" w:rsidRPr="00A20EBF" w14:paraId="5415CC1E" w14:textId="77777777" w:rsidTr="00820341">
        <w:tc>
          <w:tcPr>
            <w:tcW w:w="540" w:type="dxa"/>
          </w:tcPr>
          <w:p w14:paraId="608901E7" w14:textId="77777777" w:rsidR="007C6AE4" w:rsidRPr="00A20EBF" w:rsidRDefault="00CF673F" w:rsidP="00A078C8">
            <w:pPr>
              <w:pStyle w:val="NoSpacing"/>
            </w:pPr>
            <w:r>
              <w:t>C</w:t>
            </w:r>
          </w:p>
        </w:tc>
        <w:tc>
          <w:tcPr>
            <w:tcW w:w="1629" w:type="dxa"/>
          </w:tcPr>
          <w:p w14:paraId="031AF248" w14:textId="77777777" w:rsidR="007C6AE4" w:rsidRPr="00A20EBF" w:rsidRDefault="007C6AE4" w:rsidP="00C54FE5">
            <w:pPr>
              <w:pStyle w:val="NoSpacing"/>
            </w:pPr>
            <w:r w:rsidRPr="00A20EBF">
              <w:t>Herbicide</w:t>
            </w:r>
          </w:p>
        </w:tc>
        <w:tc>
          <w:tcPr>
            <w:tcW w:w="0" w:type="auto"/>
          </w:tcPr>
          <w:p w14:paraId="3BCD7532" w14:textId="77777777" w:rsidR="007C6AE4" w:rsidRPr="00A20EBF" w:rsidRDefault="007C6AE4" w:rsidP="00C54FE5">
            <w:pPr>
              <w:pStyle w:val="NoSpacing"/>
            </w:pPr>
            <w:r w:rsidRPr="00A20EBF">
              <w:t>A chemical used for killing or controlling the growth of plants.</w:t>
            </w:r>
          </w:p>
        </w:tc>
      </w:tr>
      <w:tr w:rsidR="00B948A2" w:rsidRPr="00A20EBF" w14:paraId="498D5A4C" w14:textId="77777777" w:rsidTr="00820341">
        <w:tc>
          <w:tcPr>
            <w:tcW w:w="540" w:type="dxa"/>
          </w:tcPr>
          <w:p w14:paraId="63447A48" w14:textId="77777777" w:rsidR="007C6AE4" w:rsidRPr="00A20EBF" w:rsidRDefault="00CF673F" w:rsidP="00A078C8">
            <w:pPr>
              <w:pStyle w:val="NoSpacing"/>
            </w:pPr>
            <w:r>
              <w:t>D</w:t>
            </w:r>
          </w:p>
        </w:tc>
        <w:tc>
          <w:tcPr>
            <w:tcW w:w="1629" w:type="dxa"/>
          </w:tcPr>
          <w:p w14:paraId="5513FEC3" w14:textId="77777777" w:rsidR="007C6AE4" w:rsidRPr="00A20EBF" w:rsidRDefault="007C6AE4" w:rsidP="00C54FE5">
            <w:pPr>
              <w:pStyle w:val="NoSpacing"/>
            </w:pPr>
            <w:r w:rsidRPr="00A20EBF">
              <w:t>Humus</w:t>
            </w:r>
          </w:p>
        </w:tc>
        <w:tc>
          <w:tcPr>
            <w:tcW w:w="0" w:type="auto"/>
          </w:tcPr>
          <w:p w14:paraId="7B215A2D" w14:textId="77777777" w:rsidR="007C6AE4" w:rsidRPr="00A20EBF" w:rsidRDefault="007C6AE4" w:rsidP="00C54FE5">
            <w:pPr>
              <w:pStyle w:val="NoSpacing"/>
            </w:pPr>
            <w:r w:rsidRPr="00A20EBF">
              <w:t>Plant and animal residues of the duff which is in varying stages of decomposition.</w:t>
            </w:r>
          </w:p>
        </w:tc>
      </w:tr>
      <w:tr w:rsidR="00B948A2" w:rsidRPr="00A20EBF" w14:paraId="7B34B09F" w14:textId="77777777" w:rsidTr="00820341">
        <w:tc>
          <w:tcPr>
            <w:tcW w:w="540" w:type="dxa"/>
          </w:tcPr>
          <w:p w14:paraId="4ECDE974" w14:textId="77777777" w:rsidR="007C6AE4" w:rsidRPr="00A20EBF" w:rsidRDefault="00CF673F" w:rsidP="00A078C8">
            <w:pPr>
              <w:pStyle w:val="NoSpacing"/>
            </w:pPr>
            <w:r>
              <w:t>E</w:t>
            </w:r>
          </w:p>
        </w:tc>
        <w:tc>
          <w:tcPr>
            <w:tcW w:w="1629" w:type="dxa"/>
          </w:tcPr>
          <w:p w14:paraId="4C81EACB" w14:textId="77777777" w:rsidR="007C6AE4" w:rsidRPr="00A20EBF" w:rsidRDefault="007C6AE4" w:rsidP="00C54FE5">
            <w:pPr>
              <w:pStyle w:val="NoSpacing"/>
            </w:pPr>
            <w:r w:rsidRPr="00A20EBF">
              <w:t>Hypsometer</w:t>
            </w:r>
          </w:p>
        </w:tc>
        <w:tc>
          <w:tcPr>
            <w:tcW w:w="0" w:type="auto"/>
          </w:tcPr>
          <w:p w14:paraId="2F195DEA" w14:textId="77777777" w:rsidR="007C6AE4" w:rsidRPr="00A20EBF" w:rsidRDefault="007C6AE4" w:rsidP="00C54FE5">
            <w:pPr>
              <w:pStyle w:val="NoSpacing"/>
            </w:pPr>
            <w:r w:rsidRPr="00A20EBF">
              <w:t>Instrument used to measure tree height using geometric or trigonometric principles.</w:t>
            </w:r>
          </w:p>
        </w:tc>
      </w:tr>
      <w:tr w:rsidR="00B948A2" w:rsidRPr="00A20EBF" w14:paraId="7B99AEE1" w14:textId="77777777" w:rsidTr="00820341">
        <w:tc>
          <w:tcPr>
            <w:tcW w:w="540" w:type="dxa"/>
          </w:tcPr>
          <w:p w14:paraId="2F68C311" w14:textId="77777777" w:rsidR="007C6AE4" w:rsidRPr="00A20EBF" w:rsidRDefault="00CF673F" w:rsidP="00A078C8">
            <w:pPr>
              <w:pStyle w:val="NoSpacing"/>
            </w:pPr>
            <w:r>
              <w:lastRenderedPageBreak/>
              <w:t>A</w:t>
            </w:r>
          </w:p>
        </w:tc>
        <w:tc>
          <w:tcPr>
            <w:tcW w:w="1629" w:type="dxa"/>
          </w:tcPr>
          <w:p w14:paraId="61102E07" w14:textId="77777777" w:rsidR="007C6AE4" w:rsidRPr="00A20EBF" w:rsidRDefault="007C6AE4" w:rsidP="00C54FE5">
            <w:pPr>
              <w:pStyle w:val="NoSpacing"/>
            </w:pPr>
            <w:r w:rsidRPr="00A20EBF">
              <w:t>Intermediate Cuts</w:t>
            </w:r>
          </w:p>
        </w:tc>
        <w:tc>
          <w:tcPr>
            <w:tcW w:w="0" w:type="auto"/>
          </w:tcPr>
          <w:p w14:paraId="44C2ADFD" w14:textId="77777777" w:rsidR="007C6AE4" w:rsidRPr="00A20EBF" w:rsidRDefault="007C6AE4" w:rsidP="00C54FE5">
            <w:pPr>
              <w:pStyle w:val="NoSpacing"/>
            </w:pPr>
            <w:r w:rsidRPr="00A20EBF">
              <w:t>Harvest of trees made before a final harvest.</w:t>
            </w:r>
          </w:p>
        </w:tc>
      </w:tr>
      <w:tr w:rsidR="00B948A2" w:rsidRPr="00A20EBF" w14:paraId="12DA1EBF" w14:textId="77777777" w:rsidTr="00820341">
        <w:tc>
          <w:tcPr>
            <w:tcW w:w="540" w:type="dxa"/>
          </w:tcPr>
          <w:p w14:paraId="51D6E420" w14:textId="77777777" w:rsidR="007C6AE4" w:rsidRPr="00A20EBF" w:rsidRDefault="00CF673F" w:rsidP="00A078C8">
            <w:pPr>
              <w:pStyle w:val="NoSpacing"/>
            </w:pPr>
            <w:r>
              <w:t>B</w:t>
            </w:r>
          </w:p>
        </w:tc>
        <w:tc>
          <w:tcPr>
            <w:tcW w:w="1629" w:type="dxa"/>
          </w:tcPr>
          <w:p w14:paraId="3BFA792A" w14:textId="77777777" w:rsidR="007C6AE4" w:rsidRPr="00A20EBF" w:rsidRDefault="007C6AE4" w:rsidP="00C54FE5">
            <w:pPr>
              <w:pStyle w:val="NoSpacing"/>
            </w:pPr>
            <w:r w:rsidRPr="00A20EBF">
              <w:t>Intolerance</w:t>
            </w:r>
          </w:p>
        </w:tc>
        <w:tc>
          <w:tcPr>
            <w:tcW w:w="0" w:type="auto"/>
          </w:tcPr>
          <w:p w14:paraId="13071C6C" w14:textId="77777777" w:rsidR="007C6AE4" w:rsidRPr="00A20EBF" w:rsidRDefault="007C6AE4" w:rsidP="00C54FE5">
            <w:pPr>
              <w:pStyle w:val="NoSpacing"/>
            </w:pPr>
            <w:r w:rsidRPr="00A20EBF">
              <w:t>Inability of a tree to develop and grow in shade or in competition with other trees.</w:t>
            </w:r>
          </w:p>
        </w:tc>
      </w:tr>
      <w:tr w:rsidR="00B948A2" w:rsidRPr="00A20EBF" w14:paraId="0C799441" w14:textId="77777777" w:rsidTr="00820341">
        <w:tc>
          <w:tcPr>
            <w:tcW w:w="540" w:type="dxa"/>
          </w:tcPr>
          <w:p w14:paraId="54DA521D" w14:textId="77777777" w:rsidR="007C6AE4" w:rsidRPr="00A20EBF" w:rsidRDefault="00CF673F" w:rsidP="00A078C8">
            <w:pPr>
              <w:pStyle w:val="NoSpacing"/>
            </w:pPr>
            <w:r>
              <w:t>C</w:t>
            </w:r>
          </w:p>
        </w:tc>
        <w:tc>
          <w:tcPr>
            <w:tcW w:w="1629" w:type="dxa"/>
          </w:tcPr>
          <w:p w14:paraId="568CFC60" w14:textId="77777777" w:rsidR="007C6AE4" w:rsidRPr="00A20EBF" w:rsidRDefault="007C6AE4" w:rsidP="00C54FE5">
            <w:pPr>
              <w:pStyle w:val="NoSpacing"/>
            </w:pPr>
            <w:r w:rsidRPr="00A20EBF">
              <w:t>Kerf</w:t>
            </w:r>
          </w:p>
        </w:tc>
        <w:tc>
          <w:tcPr>
            <w:tcW w:w="0" w:type="auto"/>
          </w:tcPr>
          <w:p w14:paraId="79BAC08B" w14:textId="77777777" w:rsidR="007C6AE4" w:rsidRPr="00A20EBF" w:rsidRDefault="007C6AE4" w:rsidP="00C54FE5">
            <w:pPr>
              <w:pStyle w:val="NoSpacing"/>
            </w:pPr>
            <w:r w:rsidRPr="00A20EBF">
              <w:t xml:space="preserve">Saw width of cut made by the saw.  </w:t>
            </w:r>
            <w:proofErr w:type="gramStart"/>
            <w:r w:rsidRPr="00A20EBF">
              <w:t>Basically</w:t>
            </w:r>
            <w:proofErr w:type="gramEnd"/>
            <w:r w:rsidRPr="00A20EBF">
              <w:t xml:space="preserve"> sawdust residue.</w:t>
            </w:r>
          </w:p>
        </w:tc>
      </w:tr>
      <w:tr w:rsidR="00B948A2" w:rsidRPr="00A20EBF" w14:paraId="4DD1FDD3" w14:textId="77777777" w:rsidTr="00820341">
        <w:tc>
          <w:tcPr>
            <w:tcW w:w="540" w:type="dxa"/>
          </w:tcPr>
          <w:p w14:paraId="2F39298D" w14:textId="77777777" w:rsidR="007C6AE4" w:rsidRPr="00A20EBF" w:rsidRDefault="00CF673F" w:rsidP="00A078C8">
            <w:pPr>
              <w:pStyle w:val="NoSpacing"/>
            </w:pPr>
            <w:r>
              <w:t>D</w:t>
            </w:r>
          </w:p>
        </w:tc>
        <w:tc>
          <w:tcPr>
            <w:tcW w:w="1629" w:type="dxa"/>
          </w:tcPr>
          <w:p w14:paraId="3EFBD8F2" w14:textId="77777777" w:rsidR="007C6AE4" w:rsidRPr="00A20EBF" w:rsidRDefault="007C6AE4" w:rsidP="00C54FE5">
            <w:pPr>
              <w:pStyle w:val="NoSpacing"/>
            </w:pPr>
            <w:r w:rsidRPr="00A20EBF">
              <w:t>Litter</w:t>
            </w:r>
          </w:p>
        </w:tc>
        <w:tc>
          <w:tcPr>
            <w:tcW w:w="0" w:type="auto"/>
          </w:tcPr>
          <w:p w14:paraId="5EBE83C5" w14:textId="77777777" w:rsidR="007C6AE4" w:rsidRPr="00A20EBF" w:rsidRDefault="007C6AE4" w:rsidP="00C54FE5">
            <w:pPr>
              <w:pStyle w:val="NoSpacing"/>
            </w:pPr>
            <w:r w:rsidRPr="00A20EBF">
              <w:t>Organic materials on upper layer of the duff.</w:t>
            </w:r>
          </w:p>
        </w:tc>
      </w:tr>
      <w:tr w:rsidR="00B948A2" w:rsidRPr="00A20EBF" w14:paraId="74159B35" w14:textId="77777777" w:rsidTr="00820341">
        <w:tc>
          <w:tcPr>
            <w:tcW w:w="540" w:type="dxa"/>
          </w:tcPr>
          <w:p w14:paraId="0C0358A7" w14:textId="77777777" w:rsidR="007C6AE4" w:rsidRPr="00A20EBF" w:rsidRDefault="00CF673F" w:rsidP="00A078C8">
            <w:pPr>
              <w:pStyle w:val="NoSpacing"/>
            </w:pPr>
            <w:r>
              <w:t>E</w:t>
            </w:r>
          </w:p>
        </w:tc>
        <w:tc>
          <w:tcPr>
            <w:tcW w:w="1629" w:type="dxa"/>
          </w:tcPr>
          <w:p w14:paraId="776CBFB4" w14:textId="77777777" w:rsidR="007C6AE4" w:rsidRPr="00A20EBF" w:rsidRDefault="007C6AE4" w:rsidP="00C54FE5">
            <w:pPr>
              <w:pStyle w:val="NoSpacing"/>
            </w:pPr>
            <w:r w:rsidRPr="00A20EBF">
              <w:t>Log</w:t>
            </w:r>
          </w:p>
        </w:tc>
        <w:tc>
          <w:tcPr>
            <w:tcW w:w="0" w:type="auto"/>
          </w:tcPr>
          <w:p w14:paraId="22034FB5" w14:textId="77777777" w:rsidR="007C6AE4" w:rsidRPr="00A20EBF" w:rsidRDefault="007C6AE4" w:rsidP="00B77B1B">
            <w:pPr>
              <w:pStyle w:val="NoSpacing"/>
            </w:pPr>
            <w:r w:rsidRPr="00A20EBF">
              <w:t>a)  To cut and deliver logs</w:t>
            </w:r>
            <w:r w:rsidR="00B77B1B">
              <w:t xml:space="preserve"> aka logging.</w:t>
            </w:r>
          </w:p>
        </w:tc>
      </w:tr>
      <w:tr w:rsidR="00B948A2" w:rsidRPr="00A20EBF" w14:paraId="1843E4D7" w14:textId="77777777" w:rsidTr="00820341">
        <w:tc>
          <w:tcPr>
            <w:tcW w:w="540" w:type="dxa"/>
          </w:tcPr>
          <w:p w14:paraId="7BF032E4" w14:textId="77777777" w:rsidR="007C6AE4" w:rsidRPr="00A20EBF" w:rsidRDefault="00CF673F" w:rsidP="00A078C8">
            <w:pPr>
              <w:pStyle w:val="NoSpacing"/>
            </w:pPr>
            <w:r>
              <w:t>A</w:t>
            </w:r>
          </w:p>
        </w:tc>
        <w:tc>
          <w:tcPr>
            <w:tcW w:w="1629" w:type="dxa"/>
          </w:tcPr>
          <w:p w14:paraId="48DD51BC" w14:textId="77777777" w:rsidR="007C6AE4" w:rsidRPr="00A20EBF" w:rsidRDefault="007C6AE4" w:rsidP="00C54FE5">
            <w:pPr>
              <w:pStyle w:val="NoSpacing"/>
            </w:pPr>
          </w:p>
        </w:tc>
        <w:tc>
          <w:tcPr>
            <w:tcW w:w="0" w:type="auto"/>
          </w:tcPr>
          <w:p w14:paraId="6D956B57" w14:textId="77777777" w:rsidR="007C6AE4" w:rsidRPr="00A20EBF" w:rsidRDefault="007C6AE4" w:rsidP="00386F1D">
            <w:pPr>
              <w:pStyle w:val="NoSpacing"/>
            </w:pPr>
            <w:r w:rsidRPr="00A20EBF">
              <w:t xml:space="preserve">b)  Tree segments, </w:t>
            </w:r>
            <w:r w:rsidR="00B77B1B">
              <w:t>cut to length</w:t>
            </w:r>
            <w:r w:rsidRPr="00A20EBF">
              <w:t xml:space="preserve"> </w:t>
            </w:r>
            <w:r w:rsidR="000639ED" w:rsidRPr="00A20EBF">
              <w:t>and suitable</w:t>
            </w:r>
            <w:r w:rsidRPr="00A20EBF">
              <w:t xml:space="preserve"> for lumber.  </w:t>
            </w:r>
          </w:p>
        </w:tc>
      </w:tr>
      <w:tr w:rsidR="00B948A2" w:rsidRPr="00A20EBF" w14:paraId="5322725C" w14:textId="77777777" w:rsidTr="00820341">
        <w:tc>
          <w:tcPr>
            <w:tcW w:w="540" w:type="dxa"/>
          </w:tcPr>
          <w:p w14:paraId="7FAEC5DF" w14:textId="77777777" w:rsidR="007C6AE4" w:rsidRPr="00A20EBF" w:rsidRDefault="00CF673F" w:rsidP="00A078C8">
            <w:pPr>
              <w:pStyle w:val="NoSpacing"/>
            </w:pPr>
            <w:r>
              <w:t>B</w:t>
            </w:r>
          </w:p>
        </w:tc>
        <w:tc>
          <w:tcPr>
            <w:tcW w:w="1629" w:type="dxa"/>
          </w:tcPr>
          <w:p w14:paraId="6EE9FDEF" w14:textId="77777777" w:rsidR="007C6AE4" w:rsidRPr="00A20EBF" w:rsidRDefault="007C6AE4" w:rsidP="00C54FE5">
            <w:pPr>
              <w:pStyle w:val="NoSpacing"/>
            </w:pPr>
            <w:r w:rsidRPr="00A20EBF">
              <w:t>Lookout</w:t>
            </w:r>
          </w:p>
        </w:tc>
        <w:tc>
          <w:tcPr>
            <w:tcW w:w="0" w:type="auto"/>
          </w:tcPr>
          <w:p w14:paraId="21BFB8D4" w14:textId="77777777" w:rsidR="007C6AE4" w:rsidRPr="00A20EBF" w:rsidRDefault="007C6AE4" w:rsidP="00C54FE5">
            <w:pPr>
              <w:pStyle w:val="NoSpacing"/>
            </w:pPr>
            <w:r w:rsidRPr="00A20EBF">
              <w:t xml:space="preserve">A station used for detection of fires.  </w:t>
            </w:r>
            <w:proofErr w:type="gramStart"/>
            <w:r w:rsidRPr="00A20EBF">
              <w:t>Usually</w:t>
            </w:r>
            <w:proofErr w:type="gramEnd"/>
            <w:r w:rsidRPr="00A20EBF">
              <w:t xml:space="preserve"> a tower at a high point so a good view of the forest is available.</w:t>
            </w:r>
          </w:p>
        </w:tc>
      </w:tr>
      <w:tr w:rsidR="00B948A2" w:rsidRPr="00A20EBF" w14:paraId="2079DA39" w14:textId="77777777" w:rsidTr="00820341">
        <w:tc>
          <w:tcPr>
            <w:tcW w:w="540" w:type="dxa"/>
          </w:tcPr>
          <w:p w14:paraId="6B8A08FD" w14:textId="77777777" w:rsidR="007C6AE4" w:rsidRPr="00A20EBF" w:rsidRDefault="00CF673F" w:rsidP="00A078C8">
            <w:pPr>
              <w:pStyle w:val="NoSpacing"/>
            </w:pPr>
            <w:r>
              <w:t>C</w:t>
            </w:r>
          </w:p>
        </w:tc>
        <w:tc>
          <w:tcPr>
            <w:tcW w:w="1629" w:type="dxa"/>
          </w:tcPr>
          <w:p w14:paraId="2987BC63" w14:textId="77777777" w:rsidR="007C6AE4" w:rsidRPr="00A20EBF" w:rsidRDefault="007C6AE4" w:rsidP="00C54FE5">
            <w:pPr>
              <w:pStyle w:val="NoSpacing"/>
            </w:pPr>
            <w:r w:rsidRPr="00A20EBF">
              <w:t>Lop</w:t>
            </w:r>
          </w:p>
        </w:tc>
        <w:tc>
          <w:tcPr>
            <w:tcW w:w="0" w:type="auto"/>
          </w:tcPr>
          <w:p w14:paraId="5752D9C9" w14:textId="77777777" w:rsidR="007C6AE4" w:rsidRPr="00A20EBF" w:rsidRDefault="007C6AE4" w:rsidP="00C54FE5">
            <w:pPr>
              <w:pStyle w:val="NoSpacing"/>
            </w:pPr>
            <w:r w:rsidRPr="00A20EBF">
              <w:t>To cut limbs from trees, whether standing, felled, or fallen.</w:t>
            </w:r>
          </w:p>
        </w:tc>
      </w:tr>
      <w:tr w:rsidR="00B948A2" w:rsidRPr="00A20EBF" w14:paraId="34C972EF" w14:textId="77777777" w:rsidTr="00820341">
        <w:tc>
          <w:tcPr>
            <w:tcW w:w="540" w:type="dxa"/>
          </w:tcPr>
          <w:p w14:paraId="7DB58D40" w14:textId="77777777" w:rsidR="007C6AE4" w:rsidRPr="00A20EBF" w:rsidRDefault="00CF673F" w:rsidP="00A078C8">
            <w:pPr>
              <w:pStyle w:val="NoSpacing"/>
            </w:pPr>
            <w:r>
              <w:t>D</w:t>
            </w:r>
          </w:p>
        </w:tc>
        <w:tc>
          <w:tcPr>
            <w:tcW w:w="1629" w:type="dxa"/>
          </w:tcPr>
          <w:p w14:paraId="38F8DA92" w14:textId="77777777" w:rsidR="007C6AE4" w:rsidRPr="00A20EBF" w:rsidRDefault="007C6AE4" w:rsidP="00C54FE5">
            <w:pPr>
              <w:pStyle w:val="NoSpacing"/>
            </w:pPr>
            <w:r w:rsidRPr="00A20EBF">
              <w:t>Maturity</w:t>
            </w:r>
          </w:p>
        </w:tc>
        <w:tc>
          <w:tcPr>
            <w:tcW w:w="0" w:type="auto"/>
          </w:tcPr>
          <w:p w14:paraId="3DE5D281" w14:textId="77777777" w:rsidR="007C6AE4" w:rsidRPr="00A20EBF" w:rsidRDefault="007C6AE4" w:rsidP="00386F1D">
            <w:pPr>
              <w:pStyle w:val="NoSpacing"/>
            </w:pPr>
            <w:r w:rsidRPr="00A20EBF">
              <w:t xml:space="preserve">Age beyond which growth declines </w:t>
            </w:r>
            <w:proofErr w:type="gramStart"/>
            <w:r w:rsidRPr="00A20EBF">
              <w:t>in a given</w:t>
            </w:r>
            <w:proofErr w:type="gramEnd"/>
            <w:r w:rsidRPr="00A20EBF">
              <w:t xml:space="preserve"> species.</w:t>
            </w:r>
          </w:p>
        </w:tc>
      </w:tr>
      <w:tr w:rsidR="00B948A2" w:rsidRPr="00A20EBF" w14:paraId="1A7F7E51" w14:textId="77777777" w:rsidTr="00820341">
        <w:tc>
          <w:tcPr>
            <w:tcW w:w="540" w:type="dxa"/>
          </w:tcPr>
          <w:p w14:paraId="2F4B0D06" w14:textId="77777777" w:rsidR="007C6AE4" w:rsidRPr="00A20EBF" w:rsidRDefault="00CF673F" w:rsidP="00A078C8">
            <w:pPr>
              <w:pStyle w:val="NoSpacing"/>
            </w:pPr>
            <w:r>
              <w:t>E</w:t>
            </w:r>
          </w:p>
        </w:tc>
        <w:tc>
          <w:tcPr>
            <w:tcW w:w="1629" w:type="dxa"/>
          </w:tcPr>
          <w:p w14:paraId="6D3F5C9E" w14:textId="77777777" w:rsidR="007C6AE4" w:rsidRPr="00A20EBF" w:rsidRDefault="007C6AE4" w:rsidP="00C54FE5">
            <w:pPr>
              <w:pStyle w:val="NoSpacing"/>
            </w:pPr>
            <w:r w:rsidRPr="00A20EBF">
              <w:t>Mensuration</w:t>
            </w:r>
          </w:p>
        </w:tc>
        <w:tc>
          <w:tcPr>
            <w:tcW w:w="0" w:type="auto"/>
          </w:tcPr>
          <w:p w14:paraId="32D11781" w14:textId="77777777" w:rsidR="007C6AE4" w:rsidRPr="00A20EBF" w:rsidRDefault="007C6AE4" w:rsidP="00C54FE5">
            <w:pPr>
              <w:pStyle w:val="NoSpacing"/>
            </w:pPr>
            <w:r w:rsidRPr="00A20EBF">
              <w:t>Science of measurement of volume and growth and development of individual trees and stands and of the products they produce.</w:t>
            </w:r>
          </w:p>
        </w:tc>
      </w:tr>
      <w:tr w:rsidR="00B948A2" w:rsidRPr="00A20EBF" w14:paraId="13DB4691" w14:textId="77777777" w:rsidTr="00820341">
        <w:tc>
          <w:tcPr>
            <w:tcW w:w="540" w:type="dxa"/>
          </w:tcPr>
          <w:p w14:paraId="281DA3B9" w14:textId="77777777" w:rsidR="007C6AE4" w:rsidRPr="00A20EBF" w:rsidRDefault="00CF673F" w:rsidP="00A078C8">
            <w:pPr>
              <w:pStyle w:val="NoSpacing"/>
            </w:pPr>
            <w:r>
              <w:t>A</w:t>
            </w:r>
          </w:p>
        </w:tc>
        <w:tc>
          <w:tcPr>
            <w:tcW w:w="1629" w:type="dxa"/>
          </w:tcPr>
          <w:p w14:paraId="141EAFD3" w14:textId="77777777" w:rsidR="007C6AE4" w:rsidRPr="00A20EBF" w:rsidRDefault="007C6AE4" w:rsidP="00C54FE5">
            <w:pPr>
              <w:pStyle w:val="NoSpacing"/>
            </w:pPr>
            <w:r w:rsidRPr="00A20EBF">
              <w:t xml:space="preserve">Merchantable </w:t>
            </w:r>
            <w:r w:rsidR="00727E20">
              <w:t>L</w:t>
            </w:r>
            <w:r w:rsidRPr="00A20EBF">
              <w:t>og</w:t>
            </w:r>
          </w:p>
        </w:tc>
        <w:tc>
          <w:tcPr>
            <w:tcW w:w="0" w:type="auto"/>
          </w:tcPr>
          <w:p w14:paraId="784BED4B" w14:textId="77777777" w:rsidR="007C6AE4" w:rsidRPr="00A20EBF" w:rsidRDefault="007C6AE4" w:rsidP="00C54FE5">
            <w:pPr>
              <w:pStyle w:val="NoSpacing"/>
            </w:pPr>
            <w:r w:rsidRPr="00A20EBF">
              <w:t>Size of a log, usually 16 ft., which is marketable.</w:t>
            </w:r>
          </w:p>
        </w:tc>
      </w:tr>
      <w:tr w:rsidR="00B948A2" w:rsidRPr="00A20EBF" w14:paraId="6C281D8F" w14:textId="77777777" w:rsidTr="00820341">
        <w:tc>
          <w:tcPr>
            <w:tcW w:w="540" w:type="dxa"/>
          </w:tcPr>
          <w:p w14:paraId="5E2EE6F1" w14:textId="77777777" w:rsidR="007C6AE4" w:rsidRPr="00A20EBF" w:rsidRDefault="00CF673F" w:rsidP="00A078C8">
            <w:pPr>
              <w:pStyle w:val="NoSpacing"/>
            </w:pPr>
            <w:r>
              <w:t>B</w:t>
            </w:r>
          </w:p>
        </w:tc>
        <w:tc>
          <w:tcPr>
            <w:tcW w:w="1629" w:type="dxa"/>
          </w:tcPr>
          <w:p w14:paraId="485E8337" w14:textId="77777777" w:rsidR="007C6AE4" w:rsidRPr="00A20EBF" w:rsidRDefault="007C6AE4" w:rsidP="00C54FE5">
            <w:pPr>
              <w:pStyle w:val="NoSpacing"/>
            </w:pPr>
            <w:r w:rsidRPr="00A20EBF">
              <w:t>Mixed Stand</w:t>
            </w:r>
          </w:p>
        </w:tc>
        <w:tc>
          <w:tcPr>
            <w:tcW w:w="0" w:type="auto"/>
          </w:tcPr>
          <w:p w14:paraId="6CDCC2BF" w14:textId="77777777" w:rsidR="007C6AE4" w:rsidRPr="00A20EBF" w:rsidRDefault="007C6AE4" w:rsidP="00386F1D">
            <w:pPr>
              <w:pStyle w:val="NoSpacing"/>
            </w:pPr>
            <w:r w:rsidRPr="00A20EBF">
              <w:t xml:space="preserve">Less than 75% of the </w:t>
            </w:r>
            <w:r w:rsidR="00386F1D">
              <w:t xml:space="preserve">stems </w:t>
            </w:r>
            <w:r w:rsidRPr="00A20EBF">
              <w:t>in the stand are of the same species.</w:t>
            </w:r>
          </w:p>
        </w:tc>
      </w:tr>
      <w:tr w:rsidR="00B948A2" w:rsidRPr="00A20EBF" w14:paraId="034FF46D" w14:textId="77777777" w:rsidTr="00820341">
        <w:tc>
          <w:tcPr>
            <w:tcW w:w="540" w:type="dxa"/>
          </w:tcPr>
          <w:p w14:paraId="5A02E0AC" w14:textId="77777777" w:rsidR="007C6AE4" w:rsidRPr="00A20EBF" w:rsidRDefault="00CF673F" w:rsidP="00A078C8">
            <w:pPr>
              <w:pStyle w:val="NoSpacing"/>
            </w:pPr>
            <w:r>
              <w:t>C</w:t>
            </w:r>
          </w:p>
        </w:tc>
        <w:tc>
          <w:tcPr>
            <w:tcW w:w="1629" w:type="dxa"/>
          </w:tcPr>
          <w:p w14:paraId="3B720BB7" w14:textId="77777777" w:rsidR="007C6AE4" w:rsidRPr="00A20EBF" w:rsidRDefault="007C6AE4" w:rsidP="00C54FE5">
            <w:pPr>
              <w:pStyle w:val="NoSpacing"/>
            </w:pPr>
            <w:r w:rsidRPr="00A20EBF">
              <w:t>Monoecious</w:t>
            </w:r>
          </w:p>
        </w:tc>
        <w:tc>
          <w:tcPr>
            <w:tcW w:w="0" w:type="auto"/>
          </w:tcPr>
          <w:p w14:paraId="21382E2B" w14:textId="77777777" w:rsidR="007C6AE4" w:rsidRPr="00A20EBF" w:rsidRDefault="007C6AE4" w:rsidP="00C54FE5">
            <w:pPr>
              <w:pStyle w:val="NoSpacing"/>
            </w:pPr>
            <w:r w:rsidRPr="00A20EBF">
              <w:t>Having male and female flowers on the same plant.</w:t>
            </w:r>
          </w:p>
        </w:tc>
      </w:tr>
      <w:tr w:rsidR="00B948A2" w:rsidRPr="00A20EBF" w14:paraId="011C1034" w14:textId="77777777" w:rsidTr="00820341">
        <w:tc>
          <w:tcPr>
            <w:tcW w:w="540" w:type="dxa"/>
          </w:tcPr>
          <w:p w14:paraId="2D60B40B" w14:textId="77777777" w:rsidR="007C6AE4" w:rsidRPr="00A20EBF" w:rsidRDefault="00CF673F" w:rsidP="00A078C8">
            <w:pPr>
              <w:pStyle w:val="NoSpacing"/>
            </w:pPr>
            <w:r>
              <w:t>D</w:t>
            </w:r>
          </w:p>
        </w:tc>
        <w:tc>
          <w:tcPr>
            <w:tcW w:w="1629" w:type="dxa"/>
          </w:tcPr>
          <w:p w14:paraId="71E7D78C" w14:textId="77777777" w:rsidR="007C6AE4" w:rsidRPr="00A20EBF" w:rsidRDefault="007C6AE4" w:rsidP="00C54FE5">
            <w:pPr>
              <w:pStyle w:val="NoSpacing"/>
            </w:pPr>
            <w:r w:rsidRPr="00A20EBF">
              <w:t>Overrun</w:t>
            </w:r>
          </w:p>
        </w:tc>
        <w:tc>
          <w:tcPr>
            <w:tcW w:w="0" w:type="auto"/>
          </w:tcPr>
          <w:p w14:paraId="664506A0" w14:textId="77777777" w:rsidR="007C6AE4" w:rsidRPr="00A20EBF" w:rsidRDefault="007C6AE4" w:rsidP="00C54FE5">
            <w:pPr>
              <w:pStyle w:val="NoSpacing"/>
            </w:pPr>
            <w:r w:rsidRPr="00A20EBF">
              <w:t xml:space="preserve">Excess amount of lumber </w:t>
            </w:r>
            <w:proofErr w:type="gramStart"/>
            <w:r w:rsidRPr="00A20EBF">
              <w:t>actually sawed</w:t>
            </w:r>
            <w:proofErr w:type="gramEnd"/>
            <w:r w:rsidRPr="00A20EBF">
              <w:t xml:space="preserve"> from the logs compared to the estimated volume from scaling.</w:t>
            </w:r>
          </w:p>
        </w:tc>
      </w:tr>
      <w:tr w:rsidR="00B948A2" w:rsidRPr="00A20EBF" w14:paraId="1C755E9C" w14:textId="77777777" w:rsidTr="00820341">
        <w:tc>
          <w:tcPr>
            <w:tcW w:w="540" w:type="dxa"/>
          </w:tcPr>
          <w:p w14:paraId="2CA659D5" w14:textId="77777777" w:rsidR="007C6AE4" w:rsidRPr="00A20EBF" w:rsidRDefault="00CF673F" w:rsidP="00A078C8">
            <w:pPr>
              <w:pStyle w:val="NoSpacing"/>
            </w:pPr>
            <w:r>
              <w:t>E</w:t>
            </w:r>
          </w:p>
        </w:tc>
        <w:tc>
          <w:tcPr>
            <w:tcW w:w="1629" w:type="dxa"/>
          </w:tcPr>
          <w:p w14:paraId="04D10A0A" w14:textId="77777777" w:rsidR="007C6AE4" w:rsidRPr="00A20EBF" w:rsidRDefault="007C6AE4" w:rsidP="00C54FE5">
            <w:pPr>
              <w:pStyle w:val="NoSpacing"/>
            </w:pPr>
            <w:r w:rsidRPr="00A20EBF">
              <w:t>Overstory</w:t>
            </w:r>
          </w:p>
        </w:tc>
        <w:tc>
          <w:tcPr>
            <w:tcW w:w="0" w:type="auto"/>
          </w:tcPr>
          <w:p w14:paraId="627ACF73" w14:textId="77777777" w:rsidR="007C6AE4" w:rsidRPr="00A20EBF" w:rsidRDefault="007C6AE4" w:rsidP="00C54FE5">
            <w:pPr>
              <w:pStyle w:val="NoSpacing"/>
            </w:pPr>
            <w:r w:rsidRPr="00A20EBF">
              <w:t>Upper crown cover.</w:t>
            </w:r>
          </w:p>
        </w:tc>
      </w:tr>
      <w:tr w:rsidR="00B948A2" w:rsidRPr="00A20EBF" w14:paraId="1A193C98" w14:textId="77777777" w:rsidTr="00820341">
        <w:tc>
          <w:tcPr>
            <w:tcW w:w="540" w:type="dxa"/>
          </w:tcPr>
          <w:p w14:paraId="5DBB5126" w14:textId="77777777" w:rsidR="007C6AE4" w:rsidRPr="00A20EBF" w:rsidRDefault="00CF673F" w:rsidP="00A078C8">
            <w:pPr>
              <w:pStyle w:val="NoSpacing"/>
            </w:pPr>
            <w:r>
              <w:t>A</w:t>
            </w:r>
          </w:p>
        </w:tc>
        <w:tc>
          <w:tcPr>
            <w:tcW w:w="1629" w:type="dxa"/>
          </w:tcPr>
          <w:p w14:paraId="76250DC5" w14:textId="77777777" w:rsidR="007C6AE4" w:rsidRPr="00A20EBF" w:rsidRDefault="007C6AE4" w:rsidP="00C54FE5">
            <w:pPr>
              <w:pStyle w:val="NoSpacing"/>
            </w:pPr>
            <w:r w:rsidRPr="00A20EBF">
              <w:t>Pathology</w:t>
            </w:r>
          </w:p>
        </w:tc>
        <w:tc>
          <w:tcPr>
            <w:tcW w:w="0" w:type="auto"/>
          </w:tcPr>
          <w:p w14:paraId="068E3F26" w14:textId="77777777" w:rsidR="00727E20" w:rsidRPr="00A20EBF" w:rsidRDefault="007C6AE4" w:rsidP="00B948A2">
            <w:pPr>
              <w:pStyle w:val="NoSpacing"/>
            </w:pPr>
            <w:r w:rsidRPr="00A20EBF">
              <w:t>Study of the science of diseases of forest trees or stands, and the deterioration of the products by the organisms.</w:t>
            </w:r>
          </w:p>
        </w:tc>
      </w:tr>
      <w:tr w:rsidR="00B948A2" w:rsidRPr="00A20EBF" w14:paraId="7E0A0BEA" w14:textId="77777777" w:rsidTr="00820341">
        <w:tc>
          <w:tcPr>
            <w:tcW w:w="540" w:type="dxa"/>
          </w:tcPr>
          <w:p w14:paraId="55365801" w14:textId="77777777" w:rsidR="007C6AE4" w:rsidRPr="00A20EBF" w:rsidRDefault="00CF673F" w:rsidP="00A078C8">
            <w:pPr>
              <w:pStyle w:val="NoSpacing"/>
            </w:pPr>
            <w:r>
              <w:t>B</w:t>
            </w:r>
          </w:p>
        </w:tc>
        <w:tc>
          <w:tcPr>
            <w:tcW w:w="1629" w:type="dxa"/>
          </w:tcPr>
          <w:p w14:paraId="20DAEE77" w14:textId="77777777" w:rsidR="007C6AE4" w:rsidRPr="00A20EBF" w:rsidRDefault="007C6AE4" w:rsidP="00C54FE5">
            <w:pPr>
              <w:pStyle w:val="NoSpacing"/>
            </w:pPr>
            <w:r w:rsidRPr="00A20EBF">
              <w:t>Phloem</w:t>
            </w:r>
          </w:p>
        </w:tc>
        <w:tc>
          <w:tcPr>
            <w:tcW w:w="0" w:type="auto"/>
          </w:tcPr>
          <w:p w14:paraId="09FB0561" w14:textId="77777777" w:rsidR="007C6AE4" w:rsidRPr="00A20EBF" w:rsidRDefault="007C6AE4" w:rsidP="00C54FE5">
            <w:pPr>
              <w:pStyle w:val="NoSpacing"/>
            </w:pPr>
            <w:r w:rsidRPr="00A20EBF">
              <w:t xml:space="preserve">Inner bark, just outward of the cambium, that </w:t>
            </w:r>
            <w:proofErr w:type="spellStart"/>
            <w:r w:rsidRPr="00A20EBF">
              <w:t>translocates</w:t>
            </w:r>
            <w:proofErr w:type="spellEnd"/>
            <w:r w:rsidRPr="00A20EBF">
              <w:t xml:space="preserve"> food made in the leaves down to the branches, </w:t>
            </w:r>
            <w:proofErr w:type="gramStart"/>
            <w:r w:rsidRPr="00A20EBF">
              <w:t>twigs</w:t>
            </w:r>
            <w:proofErr w:type="gramEnd"/>
            <w:r w:rsidRPr="00A20EBF">
              <w:t xml:space="preserve"> and roots.</w:t>
            </w:r>
          </w:p>
        </w:tc>
      </w:tr>
      <w:tr w:rsidR="00B948A2" w:rsidRPr="00A20EBF" w14:paraId="09E6C507" w14:textId="77777777" w:rsidTr="00820341">
        <w:tc>
          <w:tcPr>
            <w:tcW w:w="540" w:type="dxa"/>
          </w:tcPr>
          <w:p w14:paraId="6277FA41" w14:textId="77777777" w:rsidR="007C6AE4" w:rsidRPr="00A20EBF" w:rsidRDefault="00CF673F" w:rsidP="00A078C8">
            <w:pPr>
              <w:pStyle w:val="NoSpacing"/>
            </w:pPr>
            <w:r>
              <w:t>C</w:t>
            </w:r>
          </w:p>
        </w:tc>
        <w:tc>
          <w:tcPr>
            <w:tcW w:w="1629" w:type="dxa"/>
          </w:tcPr>
          <w:p w14:paraId="2FC87F55" w14:textId="77777777" w:rsidR="007C6AE4" w:rsidRPr="00A20EBF" w:rsidRDefault="007C6AE4" w:rsidP="00C54FE5">
            <w:pPr>
              <w:pStyle w:val="NoSpacing"/>
            </w:pPr>
            <w:r w:rsidRPr="00A20EBF">
              <w:t xml:space="preserve">Photosynthesis  </w:t>
            </w:r>
          </w:p>
        </w:tc>
        <w:tc>
          <w:tcPr>
            <w:tcW w:w="0" w:type="auto"/>
          </w:tcPr>
          <w:p w14:paraId="39C9B30D" w14:textId="77777777" w:rsidR="007C6AE4" w:rsidRPr="00A20EBF" w:rsidRDefault="007C6AE4" w:rsidP="00C54FE5">
            <w:pPr>
              <w:pStyle w:val="NoSpacing"/>
            </w:pPr>
            <w:r w:rsidRPr="00A20EBF">
              <w:t>Process by which plants manufacture food and oxygen.</w:t>
            </w:r>
          </w:p>
        </w:tc>
      </w:tr>
      <w:tr w:rsidR="00B948A2" w:rsidRPr="00A20EBF" w14:paraId="4905A18C" w14:textId="77777777" w:rsidTr="00820341">
        <w:tc>
          <w:tcPr>
            <w:tcW w:w="540" w:type="dxa"/>
          </w:tcPr>
          <w:p w14:paraId="75216612" w14:textId="77777777" w:rsidR="007C6AE4" w:rsidRPr="00A20EBF" w:rsidRDefault="00CF673F" w:rsidP="00A078C8">
            <w:pPr>
              <w:pStyle w:val="NoSpacing"/>
            </w:pPr>
            <w:r>
              <w:t>D</w:t>
            </w:r>
          </w:p>
        </w:tc>
        <w:tc>
          <w:tcPr>
            <w:tcW w:w="1629" w:type="dxa"/>
          </w:tcPr>
          <w:p w14:paraId="1D55BA26" w14:textId="77777777" w:rsidR="007C6AE4" w:rsidRPr="00A20EBF" w:rsidRDefault="007C6AE4" w:rsidP="00C54FE5">
            <w:pPr>
              <w:pStyle w:val="NoSpacing"/>
            </w:pPr>
            <w:r w:rsidRPr="00A20EBF">
              <w:t>Pole (size class)</w:t>
            </w:r>
          </w:p>
        </w:tc>
        <w:tc>
          <w:tcPr>
            <w:tcW w:w="0" w:type="auto"/>
          </w:tcPr>
          <w:p w14:paraId="7CD31626" w14:textId="77777777" w:rsidR="007C6AE4" w:rsidRPr="00A20EBF" w:rsidRDefault="007C6AE4" w:rsidP="00C54FE5">
            <w:pPr>
              <w:pStyle w:val="NoSpacing"/>
            </w:pPr>
            <w:r w:rsidRPr="00A20EBF">
              <w:t xml:space="preserve">Name for trees less than </w:t>
            </w:r>
            <w:proofErr w:type="gramStart"/>
            <w:r w:rsidRPr="00A20EBF">
              <w:t>12 inch</w:t>
            </w:r>
            <w:proofErr w:type="gramEnd"/>
            <w:r w:rsidRPr="00A20EBF">
              <w:t xml:space="preserve"> </w:t>
            </w:r>
            <w:proofErr w:type="spellStart"/>
            <w:r w:rsidRPr="00A20EBF">
              <w:t>dbh</w:t>
            </w:r>
            <w:proofErr w:type="spellEnd"/>
            <w:r w:rsidRPr="00A20EBF">
              <w:t xml:space="preserve">.  Young: </w:t>
            </w:r>
            <w:proofErr w:type="spellStart"/>
            <w:r w:rsidRPr="00A20EBF">
              <w:t>dbh</w:t>
            </w:r>
            <w:proofErr w:type="spellEnd"/>
            <w:r w:rsidRPr="00A20EBF">
              <w:t xml:space="preserve"> of 4 inches.  Small: </w:t>
            </w:r>
            <w:proofErr w:type="gramStart"/>
            <w:r w:rsidRPr="00A20EBF">
              <w:t>4 to 8 inch</w:t>
            </w:r>
            <w:proofErr w:type="gramEnd"/>
            <w:r w:rsidRPr="00A20EBF">
              <w:t xml:space="preserve"> </w:t>
            </w:r>
            <w:proofErr w:type="spellStart"/>
            <w:r w:rsidRPr="00A20EBF">
              <w:t>dbh</w:t>
            </w:r>
            <w:proofErr w:type="spellEnd"/>
            <w:r w:rsidRPr="00A20EBF">
              <w:t xml:space="preserve">.  Large: </w:t>
            </w:r>
            <w:proofErr w:type="gramStart"/>
            <w:r w:rsidRPr="00A20EBF">
              <w:t>8 to 12 inch</w:t>
            </w:r>
            <w:proofErr w:type="gramEnd"/>
            <w:r w:rsidRPr="00A20EBF">
              <w:t xml:space="preserve"> </w:t>
            </w:r>
            <w:proofErr w:type="spellStart"/>
            <w:r w:rsidRPr="00A20EBF">
              <w:t>dbh</w:t>
            </w:r>
            <w:proofErr w:type="spellEnd"/>
            <w:r w:rsidRPr="00A20EBF">
              <w:t>.</w:t>
            </w:r>
          </w:p>
        </w:tc>
      </w:tr>
      <w:tr w:rsidR="00B948A2" w:rsidRPr="00A20EBF" w14:paraId="4065D043" w14:textId="77777777" w:rsidTr="00820341">
        <w:tc>
          <w:tcPr>
            <w:tcW w:w="540" w:type="dxa"/>
          </w:tcPr>
          <w:p w14:paraId="78134781" w14:textId="77777777" w:rsidR="007C6AE4" w:rsidRPr="00A20EBF" w:rsidRDefault="00CF673F" w:rsidP="00A078C8">
            <w:pPr>
              <w:pStyle w:val="NoSpacing"/>
            </w:pPr>
            <w:r>
              <w:t>E</w:t>
            </w:r>
          </w:p>
        </w:tc>
        <w:tc>
          <w:tcPr>
            <w:tcW w:w="1629" w:type="dxa"/>
          </w:tcPr>
          <w:p w14:paraId="16AB234A" w14:textId="77777777" w:rsidR="007C6AE4" w:rsidRPr="00A20EBF" w:rsidRDefault="007C6AE4" w:rsidP="00C54FE5">
            <w:pPr>
              <w:pStyle w:val="NoSpacing"/>
            </w:pPr>
            <w:r w:rsidRPr="00A20EBF">
              <w:t>Pruning</w:t>
            </w:r>
          </w:p>
        </w:tc>
        <w:tc>
          <w:tcPr>
            <w:tcW w:w="0" w:type="auto"/>
          </w:tcPr>
          <w:p w14:paraId="3E759870" w14:textId="77777777" w:rsidR="007C6AE4" w:rsidRPr="00A20EBF" w:rsidRDefault="007C6AE4" w:rsidP="00C54FE5">
            <w:pPr>
              <w:pStyle w:val="NoSpacing"/>
            </w:pPr>
            <w:r w:rsidRPr="00A20EBF">
              <w:t>The removal of live or dead stems from dead or living trees.</w:t>
            </w:r>
          </w:p>
        </w:tc>
      </w:tr>
      <w:tr w:rsidR="00B948A2" w:rsidRPr="00A20EBF" w14:paraId="5EB4C65C" w14:textId="77777777" w:rsidTr="00820341">
        <w:tc>
          <w:tcPr>
            <w:tcW w:w="540" w:type="dxa"/>
          </w:tcPr>
          <w:p w14:paraId="1CF3706F" w14:textId="77777777" w:rsidR="007C6AE4" w:rsidRPr="00A20EBF" w:rsidRDefault="00CF673F" w:rsidP="00A078C8">
            <w:pPr>
              <w:pStyle w:val="NoSpacing"/>
            </w:pPr>
            <w:r>
              <w:t>A</w:t>
            </w:r>
          </w:p>
        </w:tc>
        <w:tc>
          <w:tcPr>
            <w:tcW w:w="1629" w:type="dxa"/>
          </w:tcPr>
          <w:p w14:paraId="422D20D9" w14:textId="77777777" w:rsidR="007C6AE4" w:rsidRPr="00A20EBF" w:rsidRDefault="007C6AE4" w:rsidP="00C54FE5">
            <w:pPr>
              <w:pStyle w:val="NoSpacing"/>
            </w:pPr>
            <w:r w:rsidRPr="00A20EBF">
              <w:t>Pulpwood</w:t>
            </w:r>
          </w:p>
        </w:tc>
        <w:tc>
          <w:tcPr>
            <w:tcW w:w="0" w:type="auto"/>
          </w:tcPr>
          <w:p w14:paraId="58520C75" w14:textId="77777777" w:rsidR="007C6AE4" w:rsidRPr="00A20EBF" w:rsidRDefault="007C6AE4" w:rsidP="00C54FE5">
            <w:pPr>
              <w:pStyle w:val="NoSpacing"/>
            </w:pPr>
            <w:r w:rsidRPr="00A20EBF">
              <w:t>Wood cut or prepared primarily to be used in wood pulp manufacture for paper products, etc.</w:t>
            </w:r>
          </w:p>
        </w:tc>
      </w:tr>
      <w:tr w:rsidR="00B948A2" w:rsidRPr="00A20EBF" w14:paraId="26B3211A" w14:textId="77777777" w:rsidTr="00820341">
        <w:tc>
          <w:tcPr>
            <w:tcW w:w="540" w:type="dxa"/>
          </w:tcPr>
          <w:p w14:paraId="582A99CD" w14:textId="77777777" w:rsidR="007C6AE4" w:rsidRPr="00A20EBF" w:rsidRDefault="00CF673F" w:rsidP="00A078C8">
            <w:pPr>
              <w:pStyle w:val="NoSpacing"/>
            </w:pPr>
            <w:r>
              <w:t>B</w:t>
            </w:r>
          </w:p>
        </w:tc>
        <w:tc>
          <w:tcPr>
            <w:tcW w:w="1629" w:type="dxa"/>
          </w:tcPr>
          <w:p w14:paraId="755B3A44" w14:textId="77777777" w:rsidR="007C6AE4" w:rsidRPr="00A20EBF" w:rsidRDefault="007C6AE4" w:rsidP="00C54FE5">
            <w:pPr>
              <w:pStyle w:val="NoSpacing"/>
            </w:pPr>
            <w:r w:rsidRPr="00A20EBF">
              <w:t>Reforestation</w:t>
            </w:r>
          </w:p>
        </w:tc>
        <w:tc>
          <w:tcPr>
            <w:tcW w:w="0" w:type="auto"/>
          </w:tcPr>
          <w:p w14:paraId="47D73904" w14:textId="77777777" w:rsidR="007C6AE4" w:rsidRPr="00A20EBF" w:rsidRDefault="007C6AE4" w:rsidP="00C54FE5">
            <w:pPr>
              <w:pStyle w:val="NoSpacing"/>
            </w:pPr>
            <w:r w:rsidRPr="00A20EBF">
              <w:t>The natural or artificial restocking of an area with forest trees.</w:t>
            </w:r>
          </w:p>
        </w:tc>
      </w:tr>
      <w:tr w:rsidR="00B948A2" w:rsidRPr="00A20EBF" w14:paraId="085D9D82" w14:textId="77777777" w:rsidTr="00820341">
        <w:tc>
          <w:tcPr>
            <w:tcW w:w="540" w:type="dxa"/>
          </w:tcPr>
          <w:p w14:paraId="4109A355" w14:textId="77777777" w:rsidR="007C6AE4" w:rsidRPr="00A20EBF" w:rsidRDefault="00CF673F" w:rsidP="00A078C8">
            <w:pPr>
              <w:pStyle w:val="NoSpacing"/>
            </w:pPr>
            <w:r>
              <w:t>C</w:t>
            </w:r>
          </w:p>
        </w:tc>
        <w:tc>
          <w:tcPr>
            <w:tcW w:w="1629" w:type="dxa"/>
          </w:tcPr>
          <w:p w14:paraId="29CBD942" w14:textId="77777777" w:rsidR="007C6AE4" w:rsidRPr="00A20EBF" w:rsidRDefault="007C6AE4" w:rsidP="00C54FE5">
            <w:pPr>
              <w:pStyle w:val="NoSpacing"/>
            </w:pPr>
            <w:r w:rsidRPr="00A20EBF">
              <w:t>Rot</w:t>
            </w:r>
          </w:p>
        </w:tc>
        <w:tc>
          <w:tcPr>
            <w:tcW w:w="0" w:type="auto"/>
          </w:tcPr>
          <w:p w14:paraId="0C5A899A" w14:textId="77777777" w:rsidR="007C6AE4" w:rsidRPr="00A20EBF" w:rsidRDefault="007C6AE4" w:rsidP="00C54FE5">
            <w:pPr>
              <w:pStyle w:val="NoSpacing"/>
            </w:pPr>
            <w:r w:rsidRPr="00A20EBF">
              <w:t>Wood in a state of decay.</w:t>
            </w:r>
          </w:p>
        </w:tc>
      </w:tr>
      <w:tr w:rsidR="00B948A2" w:rsidRPr="00A20EBF" w14:paraId="62F33700" w14:textId="77777777" w:rsidTr="00820341">
        <w:tc>
          <w:tcPr>
            <w:tcW w:w="540" w:type="dxa"/>
          </w:tcPr>
          <w:p w14:paraId="0A703F6C" w14:textId="77777777" w:rsidR="007C6AE4" w:rsidRPr="00A20EBF" w:rsidRDefault="00CF673F" w:rsidP="00A078C8">
            <w:pPr>
              <w:pStyle w:val="NoSpacing"/>
            </w:pPr>
            <w:r>
              <w:t>D</w:t>
            </w:r>
          </w:p>
        </w:tc>
        <w:tc>
          <w:tcPr>
            <w:tcW w:w="1629" w:type="dxa"/>
          </w:tcPr>
          <w:p w14:paraId="0F3DD8BF" w14:textId="77777777" w:rsidR="007C6AE4" w:rsidRPr="00A20EBF" w:rsidRDefault="007C6AE4" w:rsidP="00C54FE5">
            <w:pPr>
              <w:pStyle w:val="NoSpacing"/>
            </w:pPr>
            <w:r w:rsidRPr="00A20EBF">
              <w:t>Rotation</w:t>
            </w:r>
          </w:p>
        </w:tc>
        <w:tc>
          <w:tcPr>
            <w:tcW w:w="0" w:type="auto"/>
          </w:tcPr>
          <w:p w14:paraId="52B0C7F0" w14:textId="77777777" w:rsidR="007C6AE4" w:rsidRPr="00A20EBF" w:rsidRDefault="007C6AE4" w:rsidP="00C54FE5">
            <w:pPr>
              <w:pStyle w:val="NoSpacing"/>
            </w:pPr>
            <w:r w:rsidRPr="00A20EBF">
              <w:t>The period of years required to establish and grow a timber crop to a specified condition of maturity.</w:t>
            </w:r>
          </w:p>
        </w:tc>
      </w:tr>
      <w:tr w:rsidR="00B948A2" w:rsidRPr="00A20EBF" w14:paraId="37A3DE40" w14:textId="77777777" w:rsidTr="00820341">
        <w:tc>
          <w:tcPr>
            <w:tcW w:w="540" w:type="dxa"/>
          </w:tcPr>
          <w:p w14:paraId="2791DBA9" w14:textId="77777777" w:rsidR="007C6AE4" w:rsidRPr="00A20EBF" w:rsidRDefault="00CF673F" w:rsidP="00A078C8">
            <w:pPr>
              <w:pStyle w:val="NoSpacing"/>
            </w:pPr>
            <w:r>
              <w:t>E</w:t>
            </w:r>
          </w:p>
        </w:tc>
        <w:tc>
          <w:tcPr>
            <w:tcW w:w="1629" w:type="dxa"/>
          </w:tcPr>
          <w:p w14:paraId="21A4A203" w14:textId="77777777" w:rsidR="007C6AE4" w:rsidRPr="00A20EBF" w:rsidRDefault="007C6AE4" w:rsidP="00C54FE5">
            <w:pPr>
              <w:pStyle w:val="NoSpacing"/>
            </w:pPr>
            <w:r w:rsidRPr="00A20EBF">
              <w:t xml:space="preserve">Sapling (size </w:t>
            </w:r>
            <w:proofErr w:type="gramStart"/>
            <w:r w:rsidRPr="00A20EBF">
              <w:t xml:space="preserve">class)   </w:t>
            </w:r>
            <w:proofErr w:type="gramEnd"/>
          </w:p>
        </w:tc>
        <w:tc>
          <w:tcPr>
            <w:tcW w:w="0" w:type="auto"/>
          </w:tcPr>
          <w:p w14:paraId="43E808BC" w14:textId="77777777" w:rsidR="007C6AE4" w:rsidRPr="00A20EBF" w:rsidRDefault="007C6AE4" w:rsidP="00C54FE5">
            <w:pPr>
              <w:pStyle w:val="NoSpacing"/>
            </w:pPr>
            <w:r w:rsidRPr="00A20EBF">
              <w:t xml:space="preserve"> A tree </w:t>
            </w:r>
            <w:proofErr w:type="gramStart"/>
            <w:r w:rsidRPr="00A20EBF">
              <w:t>usually</w:t>
            </w:r>
            <w:proofErr w:type="gramEnd"/>
            <w:r w:rsidRPr="00A20EBF">
              <w:t xml:space="preserve"> 3-10 ft. in height with a </w:t>
            </w:r>
            <w:proofErr w:type="gramStart"/>
            <w:r w:rsidRPr="00A20EBF">
              <w:t>2-4 inch</w:t>
            </w:r>
            <w:proofErr w:type="gramEnd"/>
            <w:r w:rsidRPr="00A20EBF">
              <w:t xml:space="preserve"> </w:t>
            </w:r>
            <w:proofErr w:type="spellStart"/>
            <w:r w:rsidRPr="00A20EBF">
              <w:t>dbh</w:t>
            </w:r>
            <w:proofErr w:type="spellEnd"/>
            <w:r w:rsidRPr="00A20EBF">
              <w:t xml:space="preserve">.  Not over </w:t>
            </w:r>
            <w:proofErr w:type="gramStart"/>
            <w:r w:rsidRPr="00A20EBF">
              <w:t>4 inch</w:t>
            </w:r>
            <w:proofErr w:type="gramEnd"/>
            <w:r w:rsidRPr="00A20EBF">
              <w:t xml:space="preserve"> </w:t>
            </w:r>
            <w:proofErr w:type="spellStart"/>
            <w:r w:rsidRPr="00A20EBF">
              <w:t>dbh</w:t>
            </w:r>
            <w:proofErr w:type="spellEnd"/>
            <w:r w:rsidRPr="00A20EBF">
              <w:t>.</w:t>
            </w:r>
          </w:p>
        </w:tc>
      </w:tr>
      <w:tr w:rsidR="00B948A2" w:rsidRPr="00A20EBF" w14:paraId="22A7740C" w14:textId="77777777" w:rsidTr="00820341">
        <w:tc>
          <w:tcPr>
            <w:tcW w:w="540" w:type="dxa"/>
          </w:tcPr>
          <w:p w14:paraId="249221CE" w14:textId="77777777" w:rsidR="007C6AE4" w:rsidRPr="00A20EBF" w:rsidRDefault="00CF673F" w:rsidP="00A078C8">
            <w:pPr>
              <w:pStyle w:val="NoSpacing"/>
            </w:pPr>
            <w:r>
              <w:t>A</w:t>
            </w:r>
          </w:p>
        </w:tc>
        <w:tc>
          <w:tcPr>
            <w:tcW w:w="1629" w:type="dxa"/>
          </w:tcPr>
          <w:p w14:paraId="1527AC89" w14:textId="77777777" w:rsidR="007C6AE4" w:rsidRPr="00A20EBF" w:rsidRDefault="007C6AE4" w:rsidP="00C54FE5">
            <w:pPr>
              <w:pStyle w:val="NoSpacing"/>
            </w:pPr>
            <w:r w:rsidRPr="00A20EBF">
              <w:t>Sapwood</w:t>
            </w:r>
          </w:p>
        </w:tc>
        <w:tc>
          <w:tcPr>
            <w:tcW w:w="0" w:type="auto"/>
          </w:tcPr>
          <w:p w14:paraId="2E12CF4C" w14:textId="77777777" w:rsidR="007C6AE4" w:rsidRPr="00A20EBF" w:rsidRDefault="007C6AE4" w:rsidP="00C54FE5">
            <w:pPr>
              <w:pStyle w:val="NoSpacing"/>
            </w:pPr>
            <w:r w:rsidRPr="00A20EBF">
              <w:t xml:space="preserve">The </w:t>
            </w:r>
            <w:proofErr w:type="gramStart"/>
            <w:r w:rsidRPr="00A20EBF">
              <w:t>light colored</w:t>
            </w:r>
            <w:proofErr w:type="gramEnd"/>
            <w:r w:rsidRPr="00A20EBF">
              <w:t xml:space="preserve"> wood which conducts water and nutrients to the crown of the tree.</w:t>
            </w:r>
          </w:p>
        </w:tc>
      </w:tr>
      <w:tr w:rsidR="00B948A2" w:rsidRPr="00A20EBF" w14:paraId="174DC34D" w14:textId="77777777" w:rsidTr="00820341">
        <w:tc>
          <w:tcPr>
            <w:tcW w:w="540" w:type="dxa"/>
          </w:tcPr>
          <w:p w14:paraId="0D1BB73F" w14:textId="77777777" w:rsidR="007C6AE4" w:rsidRPr="00A20EBF" w:rsidRDefault="00CF673F" w:rsidP="00A078C8">
            <w:pPr>
              <w:pStyle w:val="NoSpacing"/>
            </w:pPr>
            <w:r>
              <w:t>B</w:t>
            </w:r>
          </w:p>
        </w:tc>
        <w:tc>
          <w:tcPr>
            <w:tcW w:w="1629" w:type="dxa"/>
          </w:tcPr>
          <w:p w14:paraId="7B5198EA" w14:textId="77777777" w:rsidR="007C6AE4" w:rsidRPr="00A20EBF" w:rsidRDefault="007C6AE4" w:rsidP="00C54FE5">
            <w:pPr>
              <w:pStyle w:val="NoSpacing"/>
            </w:pPr>
            <w:r w:rsidRPr="00A20EBF">
              <w:t>Saw Timber</w:t>
            </w:r>
          </w:p>
        </w:tc>
        <w:tc>
          <w:tcPr>
            <w:tcW w:w="0" w:type="auto"/>
          </w:tcPr>
          <w:p w14:paraId="04644F95" w14:textId="77777777" w:rsidR="007C6AE4" w:rsidRPr="00A20EBF" w:rsidRDefault="007C6AE4" w:rsidP="00C54FE5">
            <w:pPr>
              <w:pStyle w:val="NoSpacing"/>
            </w:pPr>
            <w:r w:rsidRPr="00A20EBF">
              <w:t>Trees that yield logs of suitable size and quality to be made into lumber.</w:t>
            </w:r>
          </w:p>
        </w:tc>
      </w:tr>
      <w:tr w:rsidR="00B948A2" w:rsidRPr="00A20EBF" w14:paraId="169F9B0C" w14:textId="77777777" w:rsidTr="00820341">
        <w:tc>
          <w:tcPr>
            <w:tcW w:w="540" w:type="dxa"/>
          </w:tcPr>
          <w:p w14:paraId="1D4A0EFB" w14:textId="77777777" w:rsidR="007C6AE4" w:rsidRPr="00A20EBF" w:rsidRDefault="00CF673F" w:rsidP="00A078C8">
            <w:pPr>
              <w:pStyle w:val="NoSpacing"/>
            </w:pPr>
            <w:r>
              <w:t>C</w:t>
            </w:r>
          </w:p>
        </w:tc>
        <w:tc>
          <w:tcPr>
            <w:tcW w:w="1629" w:type="dxa"/>
          </w:tcPr>
          <w:p w14:paraId="3D2D7AE4" w14:textId="77777777" w:rsidR="007C6AE4" w:rsidRPr="00A20EBF" w:rsidRDefault="007C6AE4" w:rsidP="00C54FE5">
            <w:pPr>
              <w:pStyle w:val="NoSpacing"/>
            </w:pPr>
            <w:r w:rsidRPr="00A20EBF">
              <w:t>Scale</w:t>
            </w:r>
          </w:p>
        </w:tc>
        <w:tc>
          <w:tcPr>
            <w:tcW w:w="0" w:type="auto"/>
          </w:tcPr>
          <w:p w14:paraId="14D05027" w14:textId="77777777" w:rsidR="007C6AE4" w:rsidRPr="00A20EBF" w:rsidRDefault="007C6AE4" w:rsidP="00C54FE5">
            <w:pPr>
              <w:pStyle w:val="NoSpacing"/>
            </w:pPr>
            <w:r w:rsidRPr="00A20EBF">
              <w:t xml:space="preserve">Measuring to determine the </w:t>
            </w:r>
            <w:proofErr w:type="spellStart"/>
            <w:r w:rsidRPr="00A20EBF">
              <w:t>sound</w:t>
            </w:r>
            <w:proofErr w:type="spellEnd"/>
            <w:r w:rsidRPr="00A20EBF">
              <w:t xml:space="preserve"> volume or contents of a log or group of logs.</w:t>
            </w:r>
          </w:p>
        </w:tc>
      </w:tr>
      <w:tr w:rsidR="00B948A2" w:rsidRPr="00A20EBF" w14:paraId="71602181" w14:textId="77777777" w:rsidTr="00820341">
        <w:tc>
          <w:tcPr>
            <w:tcW w:w="540" w:type="dxa"/>
          </w:tcPr>
          <w:p w14:paraId="040BDBA7" w14:textId="77777777" w:rsidR="007C6AE4" w:rsidRDefault="00CF673F" w:rsidP="00A078C8">
            <w:pPr>
              <w:pStyle w:val="NoSpacing"/>
            </w:pPr>
            <w:r>
              <w:t>D</w:t>
            </w:r>
          </w:p>
          <w:p w14:paraId="55F6434C" w14:textId="77777777" w:rsidR="00CF673F" w:rsidRPr="00A20EBF" w:rsidRDefault="00CF673F" w:rsidP="00A078C8">
            <w:pPr>
              <w:pStyle w:val="NoSpacing"/>
            </w:pPr>
          </w:p>
        </w:tc>
        <w:tc>
          <w:tcPr>
            <w:tcW w:w="1629" w:type="dxa"/>
          </w:tcPr>
          <w:p w14:paraId="6380AC33" w14:textId="77777777" w:rsidR="007C6AE4" w:rsidRPr="00A20EBF" w:rsidRDefault="007C6AE4" w:rsidP="00C54FE5">
            <w:pPr>
              <w:pStyle w:val="NoSpacing"/>
            </w:pPr>
            <w:r w:rsidRPr="00A20EBF">
              <w:t>Seasoning</w:t>
            </w:r>
          </w:p>
        </w:tc>
        <w:tc>
          <w:tcPr>
            <w:tcW w:w="0" w:type="auto"/>
          </w:tcPr>
          <w:p w14:paraId="5A5B0874" w14:textId="77777777" w:rsidR="007C6AE4" w:rsidRPr="00A20EBF" w:rsidRDefault="007C6AE4" w:rsidP="00B948A2">
            <w:pPr>
              <w:pStyle w:val="NoSpacing"/>
            </w:pPr>
            <w:r w:rsidRPr="00A20EBF">
              <w:t xml:space="preserve">The process of reducing the moisture content of wood or lumber by exposing it </w:t>
            </w:r>
            <w:r w:rsidR="00B948A2">
              <w:t>t</w:t>
            </w:r>
            <w:r w:rsidRPr="00A20EBF">
              <w:t>o air or using a kiln.</w:t>
            </w:r>
          </w:p>
        </w:tc>
      </w:tr>
      <w:tr w:rsidR="00B948A2" w:rsidRPr="00A20EBF" w14:paraId="76B65254" w14:textId="77777777" w:rsidTr="00820341">
        <w:tc>
          <w:tcPr>
            <w:tcW w:w="540" w:type="dxa"/>
          </w:tcPr>
          <w:p w14:paraId="0FF24A20" w14:textId="77777777" w:rsidR="007C6AE4" w:rsidRPr="00A20EBF" w:rsidRDefault="00CF673F" w:rsidP="00CF673F">
            <w:pPr>
              <w:pStyle w:val="NoSpacing"/>
            </w:pPr>
            <w:r>
              <w:t>E</w:t>
            </w:r>
          </w:p>
        </w:tc>
        <w:tc>
          <w:tcPr>
            <w:tcW w:w="1629" w:type="dxa"/>
          </w:tcPr>
          <w:p w14:paraId="5D1275A1" w14:textId="77777777" w:rsidR="007C6AE4" w:rsidRPr="00A20EBF" w:rsidRDefault="007C6AE4" w:rsidP="00C54FE5">
            <w:pPr>
              <w:pStyle w:val="NoSpacing"/>
            </w:pPr>
            <w:r w:rsidRPr="00A20EBF">
              <w:t>Section</w:t>
            </w:r>
          </w:p>
        </w:tc>
        <w:tc>
          <w:tcPr>
            <w:tcW w:w="0" w:type="auto"/>
          </w:tcPr>
          <w:p w14:paraId="283790AF" w14:textId="77777777" w:rsidR="007C6AE4" w:rsidRPr="00A20EBF" w:rsidRDefault="007C6AE4" w:rsidP="00C54FE5">
            <w:pPr>
              <w:pStyle w:val="NoSpacing"/>
            </w:pPr>
            <w:r w:rsidRPr="00A20EBF">
              <w:t>An area of land one mile square containing 640 acres.</w:t>
            </w:r>
          </w:p>
        </w:tc>
      </w:tr>
      <w:tr w:rsidR="00B948A2" w:rsidRPr="00A20EBF" w14:paraId="74C821E2" w14:textId="77777777" w:rsidTr="00820341">
        <w:tc>
          <w:tcPr>
            <w:tcW w:w="540" w:type="dxa"/>
          </w:tcPr>
          <w:p w14:paraId="4B8148AA" w14:textId="77777777" w:rsidR="007C6AE4" w:rsidRPr="00A20EBF" w:rsidRDefault="00CF673F" w:rsidP="00A078C8">
            <w:pPr>
              <w:pStyle w:val="NoSpacing"/>
            </w:pPr>
            <w:r>
              <w:t>A</w:t>
            </w:r>
          </w:p>
        </w:tc>
        <w:tc>
          <w:tcPr>
            <w:tcW w:w="1629" w:type="dxa"/>
          </w:tcPr>
          <w:p w14:paraId="39CD8E2E" w14:textId="77777777" w:rsidR="007C6AE4" w:rsidRPr="00A20EBF" w:rsidRDefault="007C6AE4" w:rsidP="00C54FE5">
            <w:pPr>
              <w:pStyle w:val="NoSpacing"/>
            </w:pPr>
            <w:r w:rsidRPr="00A20EBF">
              <w:t>Seeding</w:t>
            </w:r>
          </w:p>
        </w:tc>
        <w:tc>
          <w:tcPr>
            <w:tcW w:w="0" w:type="auto"/>
          </w:tcPr>
          <w:p w14:paraId="1DD44E2F" w14:textId="77777777" w:rsidR="007C6AE4" w:rsidRPr="00A20EBF" w:rsidRDefault="007C6AE4" w:rsidP="00C54FE5">
            <w:pPr>
              <w:pStyle w:val="NoSpacing"/>
            </w:pPr>
            <w:r w:rsidRPr="00A20EBF">
              <w:t>Planting of seed by man or by natural process.</w:t>
            </w:r>
          </w:p>
        </w:tc>
      </w:tr>
      <w:tr w:rsidR="00B948A2" w:rsidRPr="00A20EBF" w14:paraId="23E7907F" w14:textId="77777777" w:rsidTr="00820341">
        <w:tc>
          <w:tcPr>
            <w:tcW w:w="540" w:type="dxa"/>
          </w:tcPr>
          <w:p w14:paraId="3CC8DFE0" w14:textId="77777777" w:rsidR="007C6AE4" w:rsidRPr="00A20EBF" w:rsidRDefault="00CF673F" w:rsidP="00A078C8">
            <w:pPr>
              <w:pStyle w:val="NoSpacing"/>
            </w:pPr>
            <w:r>
              <w:lastRenderedPageBreak/>
              <w:t>B</w:t>
            </w:r>
          </w:p>
        </w:tc>
        <w:tc>
          <w:tcPr>
            <w:tcW w:w="1629" w:type="dxa"/>
          </w:tcPr>
          <w:p w14:paraId="01416920" w14:textId="77777777" w:rsidR="007C6AE4" w:rsidRPr="00A20EBF" w:rsidRDefault="007C6AE4" w:rsidP="00C54FE5">
            <w:pPr>
              <w:pStyle w:val="NoSpacing"/>
            </w:pPr>
            <w:r w:rsidRPr="00A20EBF">
              <w:t xml:space="preserve">Seedling (size class) </w:t>
            </w:r>
          </w:p>
        </w:tc>
        <w:tc>
          <w:tcPr>
            <w:tcW w:w="0" w:type="auto"/>
          </w:tcPr>
          <w:p w14:paraId="456A8E72" w14:textId="77777777" w:rsidR="007C6AE4" w:rsidRPr="00A20EBF" w:rsidRDefault="007C6AE4" w:rsidP="00C54FE5">
            <w:pPr>
              <w:pStyle w:val="NoSpacing"/>
            </w:pPr>
            <w:r w:rsidRPr="00A20EBF">
              <w:t>A tree usually grown by natural process from seed that is less than three ft. tall and smaller than a sapling.</w:t>
            </w:r>
          </w:p>
        </w:tc>
      </w:tr>
      <w:tr w:rsidR="00B948A2" w:rsidRPr="00A20EBF" w14:paraId="526F6023" w14:textId="77777777" w:rsidTr="00820341">
        <w:tc>
          <w:tcPr>
            <w:tcW w:w="540" w:type="dxa"/>
          </w:tcPr>
          <w:p w14:paraId="059F185B" w14:textId="77777777" w:rsidR="00CF673F" w:rsidRPr="00A20EBF" w:rsidRDefault="00CF673F" w:rsidP="00A078C8">
            <w:pPr>
              <w:pStyle w:val="NoSpacing"/>
            </w:pPr>
            <w:r>
              <w:t>C</w:t>
            </w:r>
          </w:p>
        </w:tc>
        <w:tc>
          <w:tcPr>
            <w:tcW w:w="1629" w:type="dxa"/>
          </w:tcPr>
          <w:p w14:paraId="437601B9" w14:textId="77777777" w:rsidR="007C6AE4" w:rsidRPr="00A20EBF" w:rsidRDefault="007C6AE4" w:rsidP="00C54FE5">
            <w:pPr>
              <w:pStyle w:val="NoSpacing"/>
            </w:pPr>
            <w:r w:rsidRPr="00A20EBF">
              <w:t>Seed Tree</w:t>
            </w:r>
          </w:p>
        </w:tc>
        <w:tc>
          <w:tcPr>
            <w:tcW w:w="0" w:type="auto"/>
          </w:tcPr>
          <w:p w14:paraId="212CE58F" w14:textId="77777777" w:rsidR="007C6AE4" w:rsidRPr="00A20EBF" w:rsidRDefault="007C6AE4" w:rsidP="00C54FE5">
            <w:pPr>
              <w:pStyle w:val="NoSpacing"/>
            </w:pPr>
            <w:r w:rsidRPr="00A20EBF">
              <w:t>A mature tree left for natural seed regeneration or for seed collection.</w:t>
            </w:r>
          </w:p>
        </w:tc>
      </w:tr>
      <w:tr w:rsidR="00B948A2" w:rsidRPr="00A20EBF" w14:paraId="307A6937" w14:textId="77777777" w:rsidTr="00820341">
        <w:tc>
          <w:tcPr>
            <w:tcW w:w="540" w:type="dxa"/>
          </w:tcPr>
          <w:p w14:paraId="15C7F99B" w14:textId="77777777" w:rsidR="007C6AE4" w:rsidRPr="00A20EBF" w:rsidRDefault="00CF673F" w:rsidP="00A078C8">
            <w:pPr>
              <w:pStyle w:val="NoSpacing"/>
            </w:pPr>
            <w:r>
              <w:t>D</w:t>
            </w:r>
          </w:p>
        </w:tc>
        <w:tc>
          <w:tcPr>
            <w:tcW w:w="1629" w:type="dxa"/>
          </w:tcPr>
          <w:p w14:paraId="33BF6F73" w14:textId="77777777" w:rsidR="007C6AE4" w:rsidRPr="00A20EBF" w:rsidRDefault="007C6AE4" w:rsidP="00C54FE5">
            <w:pPr>
              <w:pStyle w:val="NoSpacing"/>
            </w:pPr>
            <w:r w:rsidRPr="00A20EBF">
              <w:t>Shake</w:t>
            </w:r>
          </w:p>
        </w:tc>
        <w:tc>
          <w:tcPr>
            <w:tcW w:w="0" w:type="auto"/>
          </w:tcPr>
          <w:p w14:paraId="522354D6" w14:textId="77777777" w:rsidR="007C6AE4" w:rsidRPr="00A20EBF" w:rsidRDefault="007C6AE4" w:rsidP="00C54FE5">
            <w:pPr>
              <w:pStyle w:val="NoSpacing"/>
            </w:pPr>
            <w:r w:rsidRPr="00A20EBF">
              <w:t>A lengthwise separation of the wood usually between the annual growth rings.</w:t>
            </w:r>
          </w:p>
        </w:tc>
      </w:tr>
      <w:tr w:rsidR="00B948A2" w:rsidRPr="00A20EBF" w14:paraId="78E6D7F9" w14:textId="77777777" w:rsidTr="00820341">
        <w:tc>
          <w:tcPr>
            <w:tcW w:w="540" w:type="dxa"/>
          </w:tcPr>
          <w:p w14:paraId="632323CB" w14:textId="77777777" w:rsidR="007C6AE4" w:rsidRPr="00A20EBF" w:rsidRDefault="00CF673F" w:rsidP="00A078C8">
            <w:pPr>
              <w:pStyle w:val="NoSpacing"/>
            </w:pPr>
            <w:r>
              <w:t>E</w:t>
            </w:r>
          </w:p>
        </w:tc>
        <w:tc>
          <w:tcPr>
            <w:tcW w:w="1629" w:type="dxa"/>
          </w:tcPr>
          <w:p w14:paraId="56210128" w14:textId="77777777" w:rsidR="007C6AE4" w:rsidRPr="00A20EBF" w:rsidRDefault="007C6AE4" w:rsidP="00C54FE5">
            <w:pPr>
              <w:pStyle w:val="NoSpacing"/>
            </w:pPr>
            <w:r w:rsidRPr="00A20EBF">
              <w:t>Shelterwood</w:t>
            </w:r>
          </w:p>
        </w:tc>
        <w:tc>
          <w:tcPr>
            <w:tcW w:w="0" w:type="auto"/>
          </w:tcPr>
          <w:p w14:paraId="4B363046" w14:textId="77777777" w:rsidR="007C6AE4" w:rsidRPr="00A20EBF" w:rsidRDefault="007C6AE4" w:rsidP="00C54FE5">
            <w:pPr>
              <w:pStyle w:val="NoSpacing"/>
            </w:pPr>
            <w:r w:rsidRPr="00A20EBF">
              <w:t>The establishment of natural reproduction with a partial shade left to protect the young seedlings.  Removal of the mature timber in a series of cuttings, cuts not more than 25% or less than 1/10th of the stand.</w:t>
            </w:r>
          </w:p>
        </w:tc>
      </w:tr>
      <w:tr w:rsidR="00B948A2" w:rsidRPr="00A20EBF" w14:paraId="666BC634" w14:textId="77777777" w:rsidTr="00820341">
        <w:tc>
          <w:tcPr>
            <w:tcW w:w="540" w:type="dxa"/>
          </w:tcPr>
          <w:p w14:paraId="4AF876E6" w14:textId="77777777" w:rsidR="007C6AE4" w:rsidRPr="00A20EBF" w:rsidRDefault="00CF673F" w:rsidP="00A078C8">
            <w:pPr>
              <w:pStyle w:val="NoSpacing"/>
            </w:pPr>
            <w:r>
              <w:t>A</w:t>
            </w:r>
          </w:p>
        </w:tc>
        <w:tc>
          <w:tcPr>
            <w:tcW w:w="1629" w:type="dxa"/>
          </w:tcPr>
          <w:p w14:paraId="38F630BE" w14:textId="77777777" w:rsidR="007C6AE4" w:rsidRPr="00A20EBF" w:rsidRDefault="007C6AE4" w:rsidP="00C54FE5">
            <w:pPr>
              <w:pStyle w:val="NoSpacing"/>
            </w:pPr>
            <w:r w:rsidRPr="00A20EBF">
              <w:t>Shrub</w:t>
            </w:r>
          </w:p>
        </w:tc>
        <w:tc>
          <w:tcPr>
            <w:tcW w:w="0" w:type="auto"/>
          </w:tcPr>
          <w:p w14:paraId="57B8C509" w14:textId="77777777" w:rsidR="007C6AE4" w:rsidRPr="00A20EBF" w:rsidRDefault="007C6AE4" w:rsidP="00C54FE5">
            <w:pPr>
              <w:pStyle w:val="NoSpacing"/>
            </w:pPr>
            <w:r w:rsidRPr="00A20EBF">
              <w:t>A woody perennial with a multiple branching stem.</w:t>
            </w:r>
          </w:p>
        </w:tc>
      </w:tr>
      <w:tr w:rsidR="00B948A2" w:rsidRPr="00A20EBF" w14:paraId="054E3BE5" w14:textId="77777777" w:rsidTr="00820341">
        <w:tc>
          <w:tcPr>
            <w:tcW w:w="540" w:type="dxa"/>
          </w:tcPr>
          <w:p w14:paraId="4F9FB439" w14:textId="77777777" w:rsidR="007C6AE4" w:rsidRPr="00A20EBF" w:rsidRDefault="00CF673F" w:rsidP="00A078C8">
            <w:pPr>
              <w:pStyle w:val="NoSpacing"/>
            </w:pPr>
            <w:r>
              <w:t>B</w:t>
            </w:r>
          </w:p>
        </w:tc>
        <w:tc>
          <w:tcPr>
            <w:tcW w:w="1629" w:type="dxa"/>
          </w:tcPr>
          <w:p w14:paraId="3CD1C7CC" w14:textId="77777777" w:rsidR="007C6AE4" w:rsidRPr="00A20EBF" w:rsidRDefault="007C6AE4" w:rsidP="00C54FE5">
            <w:pPr>
              <w:pStyle w:val="NoSpacing"/>
            </w:pPr>
            <w:r w:rsidRPr="00A20EBF">
              <w:t>Silviculture</w:t>
            </w:r>
          </w:p>
        </w:tc>
        <w:tc>
          <w:tcPr>
            <w:tcW w:w="0" w:type="auto"/>
          </w:tcPr>
          <w:p w14:paraId="56EAB5D3" w14:textId="77777777" w:rsidR="007C6AE4" w:rsidRPr="00A20EBF" w:rsidRDefault="007C6AE4" w:rsidP="00C54FE5">
            <w:pPr>
              <w:pStyle w:val="NoSpacing"/>
            </w:pPr>
            <w:r w:rsidRPr="00A20EBF">
              <w:t>The growing or the art and science of tending the forest.</w:t>
            </w:r>
          </w:p>
        </w:tc>
      </w:tr>
      <w:tr w:rsidR="00B948A2" w:rsidRPr="00A20EBF" w14:paraId="012DDC61" w14:textId="77777777" w:rsidTr="00820341">
        <w:tc>
          <w:tcPr>
            <w:tcW w:w="540" w:type="dxa"/>
          </w:tcPr>
          <w:p w14:paraId="255C644F" w14:textId="77777777" w:rsidR="007C6AE4" w:rsidRPr="00A20EBF" w:rsidRDefault="00CF673F" w:rsidP="00A078C8">
            <w:pPr>
              <w:pStyle w:val="NoSpacing"/>
            </w:pPr>
            <w:r>
              <w:t>C</w:t>
            </w:r>
          </w:p>
        </w:tc>
        <w:tc>
          <w:tcPr>
            <w:tcW w:w="1629" w:type="dxa"/>
          </w:tcPr>
          <w:p w14:paraId="6480F34E" w14:textId="77777777" w:rsidR="007C6AE4" w:rsidRPr="00A20EBF" w:rsidRDefault="007C6AE4" w:rsidP="00C54FE5">
            <w:pPr>
              <w:pStyle w:val="NoSpacing"/>
            </w:pPr>
            <w:r w:rsidRPr="00A20EBF">
              <w:t>Site</w:t>
            </w:r>
          </w:p>
        </w:tc>
        <w:tc>
          <w:tcPr>
            <w:tcW w:w="0" w:type="auto"/>
          </w:tcPr>
          <w:p w14:paraId="4202D18D" w14:textId="77777777" w:rsidR="007C6AE4" w:rsidRPr="00A20EBF" w:rsidRDefault="007C6AE4" w:rsidP="00C54FE5">
            <w:pPr>
              <w:pStyle w:val="NoSpacing"/>
            </w:pPr>
            <w:r w:rsidRPr="00A20EBF">
              <w:t>An area considered as to its environmental or ecological factors.</w:t>
            </w:r>
          </w:p>
        </w:tc>
      </w:tr>
      <w:tr w:rsidR="00B948A2" w:rsidRPr="00A20EBF" w14:paraId="10E1C26A" w14:textId="77777777" w:rsidTr="00820341">
        <w:tc>
          <w:tcPr>
            <w:tcW w:w="540" w:type="dxa"/>
          </w:tcPr>
          <w:p w14:paraId="576C13A8" w14:textId="77777777" w:rsidR="007C6AE4" w:rsidRPr="00A20EBF" w:rsidRDefault="00CF673F" w:rsidP="00A078C8">
            <w:pPr>
              <w:pStyle w:val="NoSpacing"/>
            </w:pPr>
            <w:r>
              <w:t>D</w:t>
            </w:r>
          </w:p>
        </w:tc>
        <w:tc>
          <w:tcPr>
            <w:tcW w:w="1629" w:type="dxa"/>
          </w:tcPr>
          <w:p w14:paraId="683B0A7E" w14:textId="77777777" w:rsidR="007C6AE4" w:rsidRPr="00A20EBF" w:rsidRDefault="007C6AE4" w:rsidP="00C54FE5">
            <w:pPr>
              <w:pStyle w:val="NoSpacing"/>
            </w:pPr>
            <w:r w:rsidRPr="00A20EBF">
              <w:t>Site Index</w:t>
            </w:r>
          </w:p>
        </w:tc>
        <w:tc>
          <w:tcPr>
            <w:tcW w:w="0" w:type="auto"/>
          </w:tcPr>
          <w:p w14:paraId="3C0E6FBF" w14:textId="77777777" w:rsidR="007C6AE4" w:rsidRPr="00A20EBF" w:rsidRDefault="007C6AE4" w:rsidP="00C54FE5">
            <w:pPr>
              <w:pStyle w:val="NoSpacing"/>
            </w:pPr>
            <w:r w:rsidRPr="00A20EBF">
              <w:t>A species-specific measure of actual or potential forest productivity expressed in terms of the average height of trees at a specified index or base age.</w:t>
            </w:r>
          </w:p>
        </w:tc>
      </w:tr>
      <w:tr w:rsidR="00B948A2" w:rsidRPr="00A20EBF" w14:paraId="71C92AB5" w14:textId="77777777" w:rsidTr="00820341">
        <w:tc>
          <w:tcPr>
            <w:tcW w:w="540" w:type="dxa"/>
          </w:tcPr>
          <w:p w14:paraId="3FEC0FAF" w14:textId="77777777" w:rsidR="007C6AE4" w:rsidRPr="00A20EBF" w:rsidRDefault="00CF673F" w:rsidP="00A078C8">
            <w:pPr>
              <w:pStyle w:val="NoSpacing"/>
            </w:pPr>
            <w:r>
              <w:t>E</w:t>
            </w:r>
          </w:p>
        </w:tc>
        <w:tc>
          <w:tcPr>
            <w:tcW w:w="1629" w:type="dxa"/>
          </w:tcPr>
          <w:p w14:paraId="5E2288BC" w14:textId="77777777" w:rsidR="007C6AE4" w:rsidRPr="00A20EBF" w:rsidRDefault="007C6AE4" w:rsidP="00C54FE5">
            <w:pPr>
              <w:pStyle w:val="NoSpacing"/>
            </w:pPr>
            <w:r w:rsidRPr="00A20EBF">
              <w:t>Slash</w:t>
            </w:r>
          </w:p>
        </w:tc>
        <w:tc>
          <w:tcPr>
            <w:tcW w:w="0" w:type="auto"/>
          </w:tcPr>
          <w:p w14:paraId="6DE47E2B" w14:textId="77777777" w:rsidR="007C6AE4" w:rsidRPr="00A20EBF" w:rsidRDefault="007C6AE4" w:rsidP="00C54FE5">
            <w:pPr>
              <w:pStyle w:val="NoSpacing"/>
            </w:pPr>
            <w:r w:rsidRPr="00A20EBF">
              <w:t>The debris and materials (limbs, etc.) left over from logging.</w:t>
            </w:r>
          </w:p>
        </w:tc>
      </w:tr>
      <w:tr w:rsidR="00B948A2" w:rsidRPr="00A20EBF" w14:paraId="0D43F748" w14:textId="77777777" w:rsidTr="00820341">
        <w:tc>
          <w:tcPr>
            <w:tcW w:w="540" w:type="dxa"/>
          </w:tcPr>
          <w:p w14:paraId="4D7861F5" w14:textId="77777777" w:rsidR="007C6AE4" w:rsidRPr="00A20EBF" w:rsidRDefault="00CF673F" w:rsidP="00A078C8">
            <w:pPr>
              <w:pStyle w:val="NoSpacing"/>
            </w:pPr>
            <w:r>
              <w:t>A</w:t>
            </w:r>
          </w:p>
        </w:tc>
        <w:tc>
          <w:tcPr>
            <w:tcW w:w="1629" w:type="dxa"/>
          </w:tcPr>
          <w:p w14:paraId="1E52C5C1" w14:textId="77777777" w:rsidR="007C6AE4" w:rsidRPr="00A20EBF" w:rsidRDefault="007C6AE4" w:rsidP="00C54FE5">
            <w:pPr>
              <w:pStyle w:val="NoSpacing"/>
            </w:pPr>
            <w:r w:rsidRPr="00A20EBF">
              <w:t>Snag</w:t>
            </w:r>
          </w:p>
        </w:tc>
        <w:tc>
          <w:tcPr>
            <w:tcW w:w="0" w:type="auto"/>
          </w:tcPr>
          <w:p w14:paraId="6879371B" w14:textId="77777777" w:rsidR="007C6AE4" w:rsidRPr="00A20EBF" w:rsidRDefault="007C6AE4" w:rsidP="00C54FE5">
            <w:pPr>
              <w:pStyle w:val="NoSpacing"/>
            </w:pPr>
            <w:r w:rsidRPr="00A20EBF">
              <w:t xml:space="preserve">A standing dead tree </w:t>
            </w:r>
            <w:proofErr w:type="gramStart"/>
            <w:r w:rsidRPr="00A20EBF">
              <w:t>usually</w:t>
            </w:r>
            <w:proofErr w:type="gramEnd"/>
            <w:r w:rsidRPr="00A20EBF">
              <w:t xml:space="preserve"> over 20 ft. in height.  Under 20 ft. is termed a stub.</w:t>
            </w:r>
          </w:p>
        </w:tc>
      </w:tr>
      <w:tr w:rsidR="00B948A2" w:rsidRPr="00A20EBF" w14:paraId="0D9F91A9" w14:textId="77777777" w:rsidTr="00820341">
        <w:tc>
          <w:tcPr>
            <w:tcW w:w="540" w:type="dxa"/>
          </w:tcPr>
          <w:p w14:paraId="03722AED" w14:textId="77777777" w:rsidR="007C6AE4" w:rsidRPr="00A20EBF" w:rsidRDefault="00CF673F" w:rsidP="00A078C8">
            <w:pPr>
              <w:pStyle w:val="NoSpacing"/>
            </w:pPr>
            <w:r>
              <w:t>B</w:t>
            </w:r>
          </w:p>
        </w:tc>
        <w:tc>
          <w:tcPr>
            <w:tcW w:w="1629" w:type="dxa"/>
          </w:tcPr>
          <w:p w14:paraId="4DE56831" w14:textId="77777777" w:rsidR="007C6AE4" w:rsidRPr="00A20EBF" w:rsidRDefault="007C6AE4" w:rsidP="00C54FE5">
            <w:pPr>
              <w:pStyle w:val="NoSpacing"/>
            </w:pPr>
            <w:r w:rsidRPr="00A20EBF">
              <w:t>Softwood</w:t>
            </w:r>
          </w:p>
        </w:tc>
        <w:tc>
          <w:tcPr>
            <w:tcW w:w="0" w:type="auto"/>
          </w:tcPr>
          <w:p w14:paraId="74DAEC13" w14:textId="77777777" w:rsidR="007C6AE4" w:rsidRPr="00A20EBF" w:rsidRDefault="007C6AE4" w:rsidP="00C54FE5">
            <w:pPr>
              <w:pStyle w:val="NoSpacing"/>
            </w:pPr>
            <w:r w:rsidRPr="00A20EBF">
              <w:t>Wood produced by coniferous trees; same as nonporous wood.</w:t>
            </w:r>
          </w:p>
        </w:tc>
      </w:tr>
      <w:tr w:rsidR="00B948A2" w:rsidRPr="00A20EBF" w14:paraId="7FE083F7" w14:textId="77777777" w:rsidTr="00820341">
        <w:tc>
          <w:tcPr>
            <w:tcW w:w="540" w:type="dxa"/>
          </w:tcPr>
          <w:p w14:paraId="3DA3C481" w14:textId="77777777" w:rsidR="007C6AE4" w:rsidRPr="00A20EBF" w:rsidRDefault="00CF673F" w:rsidP="00A078C8">
            <w:pPr>
              <w:pStyle w:val="NoSpacing"/>
            </w:pPr>
            <w:r>
              <w:t>C</w:t>
            </w:r>
          </w:p>
        </w:tc>
        <w:tc>
          <w:tcPr>
            <w:tcW w:w="1629" w:type="dxa"/>
          </w:tcPr>
          <w:p w14:paraId="4EB666F9" w14:textId="77777777" w:rsidR="007C6AE4" w:rsidRPr="00A20EBF" w:rsidRDefault="007C6AE4" w:rsidP="00C54FE5">
            <w:pPr>
              <w:pStyle w:val="NoSpacing"/>
            </w:pPr>
            <w:r w:rsidRPr="00A20EBF">
              <w:t>Springwood</w:t>
            </w:r>
          </w:p>
        </w:tc>
        <w:tc>
          <w:tcPr>
            <w:tcW w:w="0" w:type="auto"/>
          </w:tcPr>
          <w:p w14:paraId="46993DB1" w14:textId="77777777" w:rsidR="007C6AE4" w:rsidRPr="00A20EBF" w:rsidRDefault="007C6AE4" w:rsidP="00C54FE5">
            <w:pPr>
              <w:pStyle w:val="NoSpacing"/>
            </w:pPr>
            <w:r w:rsidRPr="00A20EBF">
              <w:t>Wood formed of less dense, larger, cells.</w:t>
            </w:r>
          </w:p>
        </w:tc>
      </w:tr>
      <w:tr w:rsidR="00B948A2" w:rsidRPr="00A20EBF" w14:paraId="193E1E85" w14:textId="77777777" w:rsidTr="00820341">
        <w:tc>
          <w:tcPr>
            <w:tcW w:w="540" w:type="dxa"/>
          </w:tcPr>
          <w:p w14:paraId="6333A4AC" w14:textId="77777777" w:rsidR="007C6AE4" w:rsidRPr="00A20EBF" w:rsidRDefault="00CF673F" w:rsidP="00A078C8">
            <w:pPr>
              <w:pStyle w:val="NoSpacing"/>
            </w:pPr>
            <w:r>
              <w:t>D</w:t>
            </w:r>
          </w:p>
        </w:tc>
        <w:tc>
          <w:tcPr>
            <w:tcW w:w="1629" w:type="dxa"/>
          </w:tcPr>
          <w:p w14:paraId="4F4143C2" w14:textId="77777777" w:rsidR="007C6AE4" w:rsidRPr="00A20EBF" w:rsidRDefault="007C6AE4" w:rsidP="00C54FE5">
            <w:pPr>
              <w:pStyle w:val="NoSpacing"/>
            </w:pPr>
            <w:r w:rsidRPr="00A20EBF">
              <w:t>Pure Stand</w:t>
            </w:r>
          </w:p>
        </w:tc>
        <w:tc>
          <w:tcPr>
            <w:tcW w:w="0" w:type="auto"/>
          </w:tcPr>
          <w:p w14:paraId="15D14B30" w14:textId="77777777" w:rsidR="007C6AE4" w:rsidRPr="00A20EBF" w:rsidRDefault="007C6AE4" w:rsidP="00386F1D">
            <w:pPr>
              <w:pStyle w:val="NoSpacing"/>
            </w:pPr>
            <w:r w:rsidRPr="00A20EBF">
              <w:t xml:space="preserve">A stand in which 75% or more of the species are of the same </w:t>
            </w:r>
            <w:proofErr w:type="gramStart"/>
            <w:r w:rsidRPr="00A20EBF">
              <w:t xml:space="preserve">species </w:t>
            </w:r>
            <w:r w:rsidR="00386F1D">
              <w:t>.</w:t>
            </w:r>
            <w:proofErr w:type="gramEnd"/>
          </w:p>
        </w:tc>
      </w:tr>
      <w:tr w:rsidR="00B948A2" w:rsidRPr="00A20EBF" w14:paraId="4189140A" w14:textId="77777777" w:rsidTr="00820341">
        <w:tc>
          <w:tcPr>
            <w:tcW w:w="540" w:type="dxa"/>
          </w:tcPr>
          <w:p w14:paraId="7F25A2FD" w14:textId="77777777" w:rsidR="007C6AE4" w:rsidRPr="00A20EBF" w:rsidRDefault="00CF673F" w:rsidP="00A078C8">
            <w:pPr>
              <w:pStyle w:val="NoSpacing"/>
            </w:pPr>
            <w:r>
              <w:t>E</w:t>
            </w:r>
          </w:p>
        </w:tc>
        <w:tc>
          <w:tcPr>
            <w:tcW w:w="1629" w:type="dxa"/>
          </w:tcPr>
          <w:p w14:paraId="61EAB979" w14:textId="77777777" w:rsidR="007C6AE4" w:rsidRPr="00A20EBF" w:rsidRDefault="007C6AE4" w:rsidP="00C54FE5">
            <w:pPr>
              <w:pStyle w:val="NoSpacing"/>
            </w:pPr>
            <w:r w:rsidRPr="00A20EBF">
              <w:t>Stumpage</w:t>
            </w:r>
          </w:p>
        </w:tc>
        <w:tc>
          <w:tcPr>
            <w:tcW w:w="0" w:type="auto"/>
          </w:tcPr>
          <w:p w14:paraId="04DA30A6" w14:textId="77777777" w:rsidR="007C6AE4" w:rsidRPr="00A20EBF" w:rsidRDefault="007C6AE4" w:rsidP="00C54FE5">
            <w:pPr>
              <w:pStyle w:val="NoSpacing"/>
            </w:pPr>
            <w:r w:rsidRPr="00A20EBF">
              <w:t>The value of timber as it stands in the woods.</w:t>
            </w:r>
          </w:p>
        </w:tc>
      </w:tr>
      <w:tr w:rsidR="00B948A2" w:rsidRPr="00A20EBF" w14:paraId="7D0C6C0C" w14:textId="77777777" w:rsidTr="00820341">
        <w:tc>
          <w:tcPr>
            <w:tcW w:w="540" w:type="dxa"/>
          </w:tcPr>
          <w:p w14:paraId="42D2A544" w14:textId="77777777" w:rsidR="007C6AE4" w:rsidRPr="00A20EBF" w:rsidRDefault="00CF673F" w:rsidP="00A078C8">
            <w:pPr>
              <w:pStyle w:val="NoSpacing"/>
            </w:pPr>
            <w:r>
              <w:t>A</w:t>
            </w:r>
          </w:p>
        </w:tc>
        <w:tc>
          <w:tcPr>
            <w:tcW w:w="1629" w:type="dxa"/>
          </w:tcPr>
          <w:p w14:paraId="261AEF2E" w14:textId="77777777" w:rsidR="007C6AE4" w:rsidRPr="00A20EBF" w:rsidRDefault="007C6AE4" w:rsidP="00C54FE5">
            <w:pPr>
              <w:pStyle w:val="NoSpacing"/>
            </w:pPr>
            <w:r w:rsidRPr="00A20EBF">
              <w:t xml:space="preserve">Sustained Yield  </w:t>
            </w:r>
          </w:p>
        </w:tc>
        <w:tc>
          <w:tcPr>
            <w:tcW w:w="0" w:type="auto"/>
          </w:tcPr>
          <w:p w14:paraId="72568A81" w14:textId="77777777" w:rsidR="007C6AE4" w:rsidRPr="00A20EBF" w:rsidRDefault="007C6AE4" w:rsidP="00C54FE5">
            <w:pPr>
              <w:pStyle w:val="NoSpacing"/>
            </w:pPr>
            <w:r w:rsidRPr="00A20EBF">
              <w:t>Continuous yield of forest products from a specific area, year after year.</w:t>
            </w:r>
          </w:p>
        </w:tc>
      </w:tr>
      <w:tr w:rsidR="00B948A2" w:rsidRPr="00A20EBF" w14:paraId="5DF41939" w14:textId="77777777" w:rsidTr="00820341">
        <w:tc>
          <w:tcPr>
            <w:tcW w:w="540" w:type="dxa"/>
          </w:tcPr>
          <w:p w14:paraId="609A0BDB" w14:textId="77777777" w:rsidR="007C6AE4" w:rsidRPr="00A20EBF" w:rsidRDefault="00CF673F" w:rsidP="00A078C8">
            <w:pPr>
              <w:pStyle w:val="NoSpacing"/>
            </w:pPr>
            <w:r>
              <w:t>B</w:t>
            </w:r>
          </w:p>
        </w:tc>
        <w:tc>
          <w:tcPr>
            <w:tcW w:w="1629" w:type="dxa"/>
          </w:tcPr>
          <w:p w14:paraId="10C5C85F" w14:textId="77777777" w:rsidR="007C6AE4" w:rsidRPr="00A20EBF" w:rsidRDefault="007C6AE4" w:rsidP="00C54FE5">
            <w:pPr>
              <w:pStyle w:val="NoSpacing"/>
            </w:pPr>
            <w:r w:rsidRPr="00A20EBF">
              <w:t>Taper</w:t>
            </w:r>
          </w:p>
        </w:tc>
        <w:tc>
          <w:tcPr>
            <w:tcW w:w="0" w:type="auto"/>
          </w:tcPr>
          <w:p w14:paraId="0EA4A900" w14:textId="77777777" w:rsidR="007C6AE4" w:rsidRPr="00A20EBF" w:rsidRDefault="007C6AE4" w:rsidP="00C54FE5">
            <w:pPr>
              <w:pStyle w:val="NoSpacing"/>
            </w:pPr>
            <w:r w:rsidRPr="00A20EBF">
              <w:t>The difference in diameter between any two points along the tree stem.</w:t>
            </w:r>
          </w:p>
        </w:tc>
      </w:tr>
      <w:tr w:rsidR="00B948A2" w:rsidRPr="00A20EBF" w14:paraId="0900A9DD" w14:textId="77777777" w:rsidTr="00820341">
        <w:tc>
          <w:tcPr>
            <w:tcW w:w="540" w:type="dxa"/>
          </w:tcPr>
          <w:p w14:paraId="787890B2" w14:textId="77777777" w:rsidR="007C6AE4" w:rsidRPr="00A20EBF" w:rsidRDefault="00CF673F" w:rsidP="00A078C8">
            <w:pPr>
              <w:pStyle w:val="NoSpacing"/>
            </w:pPr>
            <w:r>
              <w:t>C</w:t>
            </w:r>
          </w:p>
        </w:tc>
        <w:tc>
          <w:tcPr>
            <w:tcW w:w="1629" w:type="dxa"/>
          </w:tcPr>
          <w:p w14:paraId="4453F992" w14:textId="77777777" w:rsidR="007C6AE4" w:rsidRPr="00A20EBF" w:rsidRDefault="007C6AE4" w:rsidP="00C54FE5">
            <w:pPr>
              <w:pStyle w:val="NoSpacing"/>
            </w:pPr>
            <w:r w:rsidRPr="00A20EBF">
              <w:t>Thinning</w:t>
            </w:r>
          </w:p>
        </w:tc>
        <w:tc>
          <w:tcPr>
            <w:tcW w:w="0" w:type="auto"/>
          </w:tcPr>
          <w:p w14:paraId="649A2815" w14:textId="77777777" w:rsidR="007C6AE4" w:rsidRPr="00A20EBF" w:rsidRDefault="007C6AE4" w:rsidP="00C54FE5">
            <w:pPr>
              <w:pStyle w:val="NoSpacing"/>
            </w:pPr>
            <w:r w:rsidRPr="00A20EBF">
              <w:t>Cutting in an immature stand to increase its rate of growth to foster quality growth, improve composition and to promote a healthy stand.</w:t>
            </w:r>
          </w:p>
        </w:tc>
      </w:tr>
      <w:tr w:rsidR="00B948A2" w:rsidRPr="00A20EBF" w14:paraId="7DA6561B" w14:textId="77777777" w:rsidTr="00820341">
        <w:tc>
          <w:tcPr>
            <w:tcW w:w="540" w:type="dxa"/>
          </w:tcPr>
          <w:p w14:paraId="79813CE7" w14:textId="77777777" w:rsidR="007C6AE4" w:rsidRPr="00A20EBF" w:rsidRDefault="00CF673F" w:rsidP="00A078C8">
            <w:pPr>
              <w:pStyle w:val="NoSpacing"/>
            </w:pPr>
            <w:r>
              <w:t>D</w:t>
            </w:r>
          </w:p>
        </w:tc>
        <w:tc>
          <w:tcPr>
            <w:tcW w:w="1629" w:type="dxa"/>
          </w:tcPr>
          <w:p w14:paraId="6E0A5DE8" w14:textId="77777777" w:rsidR="007C6AE4" w:rsidRPr="00A20EBF" w:rsidRDefault="007C6AE4" w:rsidP="00C54FE5">
            <w:pPr>
              <w:pStyle w:val="NoSpacing"/>
            </w:pPr>
            <w:r w:rsidRPr="00A20EBF">
              <w:t>Shade Tolerance</w:t>
            </w:r>
          </w:p>
        </w:tc>
        <w:tc>
          <w:tcPr>
            <w:tcW w:w="0" w:type="auto"/>
          </w:tcPr>
          <w:p w14:paraId="1EC16E04" w14:textId="77777777" w:rsidR="007C6AE4" w:rsidRPr="00A20EBF" w:rsidRDefault="007C6AE4" w:rsidP="00C54FE5">
            <w:pPr>
              <w:pStyle w:val="NoSpacing"/>
            </w:pPr>
            <w:r w:rsidRPr="00A20EBF">
              <w:t xml:space="preserve">The ability of a tree to withstand shade. </w:t>
            </w:r>
          </w:p>
        </w:tc>
      </w:tr>
      <w:tr w:rsidR="00B948A2" w:rsidRPr="00A20EBF" w14:paraId="3C25C71E" w14:textId="77777777" w:rsidTr="00820341">
        <w:tc>
          <w:tcPr>
            <w:tcW w:w="540" w:type="dxa"/>
          </w:tcPr>
          <w:p w14:paraId="71425506" w14:textId="77777777" w:rsidR="007C6AE4" w:rsidRPr="00A20EBF" w:rsidRDefault="00CF673F" w:rsidP="00A078C8">
            <w:pPr>
              <w:pStyle w:val="NoSpacing"/>
            </w:pPr>
            <w:r>
              <w:t>E</w:t>
            </w:r>
          </w:p>
        </w:tc>
        <w:tc>
          <w:tcPr>
            <w:tcW w:w="1629" w:type="dxa"/>
          </w:tcPr>
          <w:p w14:paraId="18C4B3E7" w14:textId="77777777" w:rsidR="007C6AE4" w:rsidRPr="00A20EBF" w:rsidRDefault="007C6AE4" w:rsidP="00C54FE5">
            <w:pPr>
              <w:pStyle w:val="NoSpacing"/>
            </w:pPr>
            <w:r w:rsidRPr="00A20EBF">
              <w:t>Township</w:t>
            </w:r>
          </w:p>
        </w:tc>
        <w:tc>
          <w:tcPr>
            <w:tcW w:w="0" w:type="auto"/>
          </w:tcPr>
          <w:p w14:paraId="4D366DF9" w14:textId="77777777" w:rsidR="007C6AE4" w:rsidRPr="00A20EBF" w:rsidRDefault="007C6AE4" w:rsidP="00C54FE5">
            <w:pPr>
              <w:pStyle w:val="NoSpacing"/>
            </w:pPr>
            <w:r w:rsidRPr="00A20EBF">
              <w:t xml:space="preserve">36 sections; a six mile by </w:t>
            </w:r>
            <w:proofErr w:type="gramStart"/>
            <w:r w:rsidRPr="00A20EBF">
              <w:t>six mile</w:t>
            </w:r>
            <w:proofErr w:type="gramEnd"/>
            <w:r w:rsidRPr="00A20EBF">
              <w:t xml:space="preserve"> parcel of land.</w:t>
            </w:r>
          </w:p>
        </w:tc>
      </w:tr>
      <w:tr w:rsidR="00B948A2" w:rsidRPr="00A20EBF" w14:paraId="6E473B90" w14:textId="77777777" w:rsidTr="00820341">
        <w:tc>
          <w:tcPr>
            <w:tcW w:w="540" w:type="dxa"/>
          </w:tcPr>
          <w:p w14:paraId="1054A5B0" w14:textId="77777777" w:rsidR="007C6AE4" w:rsidRPr="00A20EBF" w:rsidRDefault="00CF673F" w:rsidP="00A078C8">
            <w:pPr>
              <w:pStyle w:val="NoSpacing"/>
            </w:pPr>
            <w:r>
              <w:t>A</w:t>
            </w:r>
          </w:p>
        </w:tc>
        <w:tc>
          <w:tcPr>
            <w:tcW w:w="1629" w:type="dxa"/>
          </w:tcPr>
          <w:p w14:paraId="1A6517F9" w14:textId="77777777" w:rsidR="007C6AE4" w:rsidRPr="00A20EBF" w:rsidRDefault="007C6AE4" w:rsidP="00C54FE5">
            <w:pPr>
              <w:pStyle w:val="NoSpacing"/>
            </w:pPr>
            <w:r w:rsidRPr="00A20EBF">
              <w:t>Transpiration</w:t>
            </w:r>
          </w:p>
        </w:tc>
        <w:tc>
          <w:tcPr>
            <w:tcW w:w="0" w:type="auto"/>
          </w:tcPr>
          <w:p w14:paraId="3355666D" w14:textId="77777777" w:rsidR="007C6AE4" w:rsidRPr="00A20EBF" w:rsidRDefault="007C6AE4" w:rsidP="00C54FE5">
            <w:pPr>
              <w:pStyle w:val="NoSpacing"/>
            </w:pPr>
            <w:r w:rsidRPr="00A20EBF">
              <w:t>The process by which water vapor passes from the foliage or other parts of a living plant to the atmosphere.</w:t>
            </w:r>
          </w:p>
        </w:tc>
      </w:tr>
      <w:tr w:rsidR="00B948A2" w:rsidRPr="00A20EBF" w14:paraId="00C6E8CE" w14:textId="77777777" w:rsidTr="00820341">
        <w:tc>
          <w:tcPr>
            <w:tcW w:w="540" w:type="dxa"/>
          </w:tcPr>
          <w:p w14:paraId="3DC4E698" w14:textId="77777777" w:rsidR="007C6AE4" w:rsidRPr="00A20EBF" w:rsidRDefault="00CF673F" w:rsidP="00A078C8">
            <w:pPr>
              <w:pStyle w:val="NoSpacing"/>
            </w:pPr>
            <w:r>
              <w:t>B</w:t>
            </w:r>
          </w:p>
        </w:tc>
        <w:tc>
          <w:tcPr>
            <w:tcW w:w="1629" w:type="dxa"/>
          </w:tcPr>
          <w:p w14:paraId="45CF229F" w14:textId="77777777" w:rsidR="007C6AE4" w:rsidRPr="00A20EBF" w:rsidRDefault="007C6AE4" w:rsidP="00C54FE5">
            <w:pPr>
              <w:pStyle w:val="NoSpacing"/>
            </w:pPr>
            <w:r w:rsidRPr="00A20EBF">
              <w:t>Tree</w:t>
            </w:r>
          </w:p>
        </w:tc>
        <w:tc>
          <w:tcPr>
            <w:tcW w:w="0" w:type="auto"/>
          </w:tcPr>
          <w:p w14:paraId="366FF997" w14:textId="77777777" w:rsidR="007C6AE4" w:rsidRPr="00A20EBF" w:rsidRDefault="007C6AE4" w:rsidP="00C54FE5">
            <w:pPr>
              <w:pStyle w:val="NoSpacing"/>
            </w:pPr>
            <w:r w:rsidRPr="00A20EBF">
              <w:t xml:space="preserve">A woody plant which has a </w:t>
            </w:r>
            <w:proofErr w:type="spellStart"/>
            <w:r w:rsidRPr="00A20EBF">
              <w:t>bole</w:t>
            </w:r>
            <w:proofErr w:type="spellEnd"/>
            <w:r w:rsidRPr="00A20EBF">
              <w:t xml:space="preserve"> or trunk of at least 8 ft. which is well defined.</w:t>
            </w:r>
          </w:p>
        </w:tc>
      </w:tr>
      <w:tr w:rsidR="00B948A2" w:rsidRPr="00A20EBF" w14:paraId="6C59035B" w14:textId="77777777" w:rsidTr="00820341">
        <w:tc>
          <w:tcPr>
            <w:tcW w:w="540" w:type="dxa"/>
          </w:tcPr>
          <w:p w14:paraId="69DDDD3B" w14:textId="77777777" w:rsidR="007C6AE4" w:rsidRPr="00A20EBF" w:rsidRDefault="00CF673F" w:rsidP="00A078C8">
            <w:pPr>
              <w:pStyle w:val="NoSpacing"/>
            </w:pPr>
            <w:r>
              <w:t>C</w:t>
            </w:r>
          </w:p>
        </w:tc>
        <w:tc>
          <w:tcPr>
            <w:tcW w:w="1629" w:type="dxa"/>
          </w:tcPr>
          <w:p w14:paraId="7F7D1BB0" w14:textId="77777777" w:rsidR="007C6AE4" w:rsidRPr="00A20EBF" w:rsidRDefault="007C6AE4" w:rsidP="00C54FE5">
            <w:pPr>
              <w:pStyle w:val="NoSpacing"/>
            </w:pPr>
            <w:r w:rsidRPr="00A20EBF">
              <w:t>Wolf Tree</w:t>
            </w:r>
          </w:p>
        </w:tc>
        <w:tc>
          <w:tcPr>
            <w:tcW w:w="0" w:type="auto"/>
          </w:tcPr>
          <w:p w14:paraId="7D9C32E2" w14:textId="77777777" w:rsidR="007C6AE4" w:rsidRPr="00A20EBF" w:rsidRDefault="007C6AE4" w:rsidP="00C54FE5">
            <w:pPr>
              <w:pStyle w:val="NoSpacing"/>
            </w:pPr>
            <w:r w:rsidRPr="00A20EBF">
              <w:t xml:space="preserve">A tree taking up space which has no value itself but competes with wanted trees.  Usually stubby, short </w:t>
            </w:r>
            <w:proofErr w:type="spellStart"/>
            <w:r w:rsidRPr="00A20EBF">
              <w:t>boled</w:t>
            </w:r>
            <w:proofErr w:type="spellEnd"/>
            <w:r w:rsidRPr="00A20EBF">
              <w:t xml:space="preserve"> trees with many limbs.</w:t>
            </w:r>
          </w:p>
        </w:tc>
      </w:tr>
      <w:tr w:rsidR="00B948A2" w:rsidRPr="00A20EBF" w14:paraId="2436AC1F" w14:textId="77777777" w:rsidTr="00820341">
        <w:tc>
          <w:tcPr>
            <w:tcW w:w="540" w:type="dxa"/>
          </w:tcPr>
          <w:p w14:paraId="2DE2B29F" w14:textId="77777777" w:rsidR="007C6AE4" w:rsidRPr="00A20EBF" w:rsidRDefault="00CF673F" w:rsidP="00A078C8">
            <w:pPr>
              <w:pStyle w:val="NoSpacing"/>
            </w:pPr>
            <w:r>
              <w:t>D</w:t>
            </w:r>
          </w:p>
        </w:tc>
        <w:tc>
          <w:tcPr>
            <w:tcW w:w="1629" w:type="dxa"/>
          </w:tcPr>
          <w:p w14:paraId="6CEB3B47" w14:textId="77777777" w:rsidR="007C6AE4" w:rsidRPr="00A20EBF" w:rsidRDefault="007C6AE4" w:rsidP="00C54FE5">
            <w:pPr>
              <w:pStyle w:val="NoSpacing"/>
            </w:pPr>
            <w:r w:rsidRPr="00A20EBF">
              <w:t>Undercut</w:t>
            </w:r>
          </w:p>
        </w:tc>
        <w:tc>
          <w:tcPr>
            <w:tcW w:w="0" w:type="auto"/>
          </w:tcPr>
          <w:p w14:paraId="174DF181" w14:textId="77777777" w:rsidR="007C6AE4" w:rsidRPr="00A20EBF" w:rsidRDefault="007C6AE4" w:rsidP="00C54FE5">
            <w:pPr>
              <w:pStyle w:val="NoSpacing"/>
            </w:pPr>
            <w:r w:rsidRPr="00A20EBF">
              <w:t>A cut in felling trees which is what creates a notch determining which way the tree is to fall.</w:t>
            </w:r>
          </w:p>
        </w:tc>
      </w:tr>
      <w:tr w:rsidR="00B948A2" w:rsidRPr="00A20EBF" w14:paraId="0459FBE7" w14:textId="77777777" w:rsidTr="00820341">
        <w:tc>
          <w:tcPr>
            <w:tcW w:w="540" w:type="dxa"/>
          </w:tcPr>
          <w:p w14:paraId="6075D4F6" w14:textId="77777777" w:rsidR="007C6AE4" w:rsidRPr="00A20EBF" w:rsidRDefault="00CF673F" w:rsidP="00A078C8">
            <w:pPr>
              <w:pStyle w:val="NoSpacing"/>
            </w:pPr>
            <w:r>
              <w:t>E</w:t>
            </w:r>
          </w:p>
        </w:tc>
        <w:tc>
          <w:tcPr>
            <w:tcW w:w="1629" w:type="dxa"/>
          </w:tcPr>
          <w:p w14:paraId="2377C7F2" w14:textId="77777777" w:rsidR="007C6AE4" w:rsidRPr="00A20EBF" w:rsidRDefault="007C6AE4" w:rsidP="00C54FE5">
            <w:pPr>
              <w:pStyle w:val="NoSpacing"/>
            </w:pPr>
            <w:r w:rsidRPr="00A20EBF">
              <w:t>Understory</w:t>
            </w:r>
          </w:p>
        </w:tc>
        <w:tc>
          <w:tcPr>
            <w:tcW w:w="0" w:type="auto"/>
          </w:tcPr>
          <w:p w14:paraId="453E5BF1" w14:textId="77777777" w:rsidR="00727E20" w:rsidRPr="00A20EBF" w:rsidRDefault="007C6AE4" w:rsidP="00C54FE5">
            <w:pPr>
              <w:pStyle w:val="NoSpacing"/>
            </w:pPr>
            <w:r w:rsidRPr="00A20EBF">
              <w:t>The forest growth below the overstory, or taller plants in the canopy.</w:t>
            </w:r>
          </w:p>
        </w:tc>
      </w:tr>
      <w:tr w:rsidR="00B948A2" w:rsidRPr="00A20EBF" w14:paraId="24EFFAAE" w14:textId="77777777" w:rsidTr="00820341">
        <w:tc>
          <w:tcPr>
            <w:tcW w:w="540" w:type="dxa"/>
          </w:tcPr>
          <w:p w14:paraId="0B218E1C" w14:textId="77777777" w:rsidR="007C6AE4" w:rsidRPr="00A20EBF" w:rsidRDefault="00CF673F" w:rsidP="00A078C8">
            <w:pPr>
              <w:pStyle w:val="NoSpacing"/>
            </w:pPr>
            <w:r>
              <w:t>A</w:t>
            </w:r>
          </w:p>
        </w:tc>
        <w:tc>
          <w:tcPr>
            <w:tcW w:w="1629" w:type="dxa"/>
          </w:tcPr>
          <w:p w14:paraId="21557CB3" w14:textId="77777777" w:rsidR="007C6AE4" w:rsidRPr="00A20EBF" w:rsidRDefault="007C6AE4" w:rsidP="00C54FE5">
            <w:pPr>
              <w:pStyle w:val="NoSpacing"/>
            </w:pPr>
            <w:r w:rsidRPr="00A20EBF">
              <w:t>Uneven-Aged Management</w:t>
            </w:r>
          </w:p>
        </w:tc>
        <w:tc>
          <w:tcPr>
            <w:tcW w:w="0" w:type="auto"/>
          </w:tcPr>
          <w:p w14:paraId="679D9F2A" w14:textId="77777777" w:rsidR="007C6AE4" w:rsidRPr="00A20EBF" w:rsidRDefault="007C6AE4" w:rsidP="00C54FE5">
            <w:pPr>
              <w:pStyle w:val="NoSpacing"/>
            </w:pPr>
            <w:r w:rsidRPr="00A20EBF">
              <w:t>Management of a stand where different age classes are maintained.</w:t>
            </w:r>
          </w:p>
        </w:tc>
      </w:tr>
      <w:tr w:rsidR="00B948A2" w:rsidRPr="00A20EBF" w14:paraId="22037D9F" w14:textId="77777777" w:rsidTr="00820341">
        <w:tc>
          <w:tcPr>
            <w:tcW w:w="540" w:type="dxa"/>
          </w:tcPr>
          <w:p w14:paraId="2570B8AF" w14:textId="77777777" w:rsidR="007C6AE4" w:rsidRPr="00A20EBF" w:rsidRDefault="00CF673F" w:rsidP="00A078C8">
            <w:pPr>
              <w:pStyle w:val="NoSpacing"/>
            </w:pPr>
            <w:r>
              <w:t>B</w:t>
            </w:r>
          </w:p>
        </w:tc>
        <w:tc>
          <w:tcPr>
            <w:tcW w:w="1629" w:type="dxa"/>
          </w:tcPr>
          <w:p w14:paraId="7069D262" w14:textId="77777777" w:rsidR="007C6AE4" w:rsidRPr="00A20EBF" w:rsidRDefault="007C6AE4" w:rsidP="00C54FE5">
            <w:pPr>
              <w:pStyle w:val="NoSpacing"/>
            </w:pPr>
            <w:r w:rsidRPr="00A20EBF">
              <w:t>Wildfire</w:t>
            </w:r>
          </w:p>
        </w:tc>
        <w:tc>
          <w:tcPr>
            <w:tcW w:w="0" w:type="auto"/>
          </w:tcPr>
          <w:p w14:paraId="26B8FE60" w14:textId="77777777" w:rsidR="007C6AE4" w:rsidRPr="00A20EBF" w:rsidRDefault="007C6AE4" w:rsidP="00C54FE5">
            <w:pPr>
              <w:pStyle w:val="NoSpacing"/>
            </w:pPr>
            <w:r w:rsidRPr="00A20EBF">
              <w:t>Natural occurring fires or man induced fires which no matter how they were started are burning out of control.</w:t>
            </w:r>
          </w:p>
        </w:tc>
      </w:tr>
      <w:tr w:rsidR="00B948A2" w:rsidRPr="00A20EBF" w14:paraId="667351F4" w14:textId="77777777" w:rsidTr="00820341">
        <w:tc>
          <w:tcPr>
            <w:tcW w:w="540" w:type="dxa"/>
          </w:tcPr>
          <w:p w14:paraId="7AF700F1" w14:textId="77777777" w:rsidR="007C6AE4" w:rsidRPr="00A20EBF" w:rsidRDefault="00CF673F" w:rsidP="00A078C8">
            <w:pPr>
              <w:pStyle w:val="NoSpacing"/>
            </w:pPr>
            <w:r>
              <w:t>C</w:t>
            </w:r>
          </w:p>
        </w:tc>
        <w:tc>
          <w:tcPr>
            <w:tcW w:w="1629" w:type="dxa"/>
          </w:tcPr>
          <w:p w14:paraId="70EC28FD" w14:textId="77777777" w:rsidR="007C6AE4" w:rsidRPr="00A20EBF" w:rsidRDefault="007C6AE4" w:rsidP="00C54FE5">
            <w:pPr>
              <w:pStyle w:val="NoSpacing"/>
            </w:pPr>
            <w:r w:rsidRPr="00A20EBF">
              <w:t>Windfall</w:t>
            </w:r>
          </w:p>
        </w:tc>
        <w:tc>
          <w:tcPr>
            <w:tcW w:w="0" w:type="auto"/>
          </w:tcPr>
          <w:p w14:paraId="2EED7376" w14:textId="77777777" w:rsidR="007C6AE4" w:rsidRPr="00A20EBF" w:rsidRDefault="007C6AE4" w:rsidP="00C54FE5">
            <w:pPr>
              <w:pStyle w:val="NoSpacing"/>
            </w:pPr>
            <w:r w:rsidRPr="00A20EBF">
              <w:t>A tree uprooted by wind or broken off by wind.</w:t>
            </w:r>
          </w:p>
        </w:tc>
      </w:tr>
      <w:tr w:rsidR="00B948A2" w:rsidRPr="00382655" w14:paraId="39865169" w14:textId="77777777" w:rsidTr="00820341">
        <w:tc>
          <w:tcPr>
            <w:tcW w:w="540" w:type="dxa"/>
          </w:tcPr>
          <w:p w14:paraId="711BE08B" w14:textId="77777777" w:rsidR="007C6AE4" w:rsidRPr="00A20EBF" w:rsidRDefault="00CF673F" w:rsidP="00A078C8">
            <w:pPr>
              <w:pStyle w:val="NoSpacing"/>
            </w:pPr>
            <w:r>
              <w:t>D</w:t>
            </w:r>
          </w:p>
        </w:tc>
        <w:tc>
          <w:tcPr>
            <w:tcW w:w="1629" w:type="dxa"/>
          </w:tcPr>
          <w:p w14:paraId="55822BB5" w14:textId="77777777" w:rsidR="007C6AE4" w:rsidRPr="00A20EBF" w:rsidRDefault="007C6AE4" w:rsidP="00C54FE5">
            <w:pPr>
              <w:pStyle w:val="NoSpacing"/>
            </w:pPr>
            <w:r w:rsidRPr="00A20EBF">
              <w:t>Xylem</w:t>
            </w:r>
          </w:p>
        </w:tc>
        <w:tc>
          <w:tcPr>
            <w:tcW w:w="0" w:type="auto"/>
          </w:tcPr>
          <w:p w14:paraId="7DD3984A" w14:textId="77777777" w:rsidR="007C6AE4" w:rsidRPr="00A20EBF" w:rsidRDefault="007C6AE4" w:rsidP="00C54FE5">
            <w:pPr>
              <w:pStyle w:val="NoSpacing"/>
            </w:pPr>
            <w:r w:rsidRPr="00A20EBF">
              <w:t xml:space="preserve">The principal water-conducting tissue and the chief supporting system of higher plants, composed of </w:t>
            </w:r>
            <w:proofErr w:type="spellStart"/>
            <w:r w:rsidRPr="00A20EBF">
              <w:t>tracheids</w:t>
            </w:r>
            <w:proofErr w:type="spellEnd"/>
            <w:r w:rsidRPr="00A20EBF">
              <w:t>, fibers, and parenchyma.</w:t>
            </w:r>
          </w:p>
        </w:tc>
      </w:tr>
    </w:tbl>
    <w:p w14:paraId="70EDECCD" w14:textId="77777777" w:rsidR="007C6AE4" w:rsidRPr="00A77640" w:rsidRDefault="00057314" w:rsidP="00057314">
      <w:pPr>
        <w:pStyle w:val="StdContestSubHeading"/>
        <w:rPr>
          <w:lang w:val="fr-FR"/>
        </w:rPr>
      </w:pPr>
      <w:r w:rsidRPr="00A77640">
        <w:rPr>
          <w:lang w:val="fr-FR"/>
        </w:rPr>
        <w:br w:type="page"/>
      </w:r>
      <w:r w:rsidR="007C6AE4" w:rsidRPr="00A77640">
        <w:rPr>
          <w:lang w:val="fr-FR"/>
        </w:rPr>
        <w:lastRenderedPageBreak/>
        <w:t>APPENDIX E</w:t>
      </w:r>
      <w:r w:rsidRPr="00A77640">
        <w:rPr>
          <w:lang w:val="fr-FR"/>
        </w:rPr>
        <w:t xml:space="preserve"> -- </w:t>
      </w:r>
      <w:r w:rsidR="007C6AE4" w:rsidRPr="00A77640">
        <w:rPr>
          <w:lang w:val="fr-FR"/>
        </w:rPr>
        <w:t xml:space="preserve">Table </w:t>
      </w:r>
      <w:proofErr w:type="spellStart"/>
      <w:proofErr w:type="gramStart"/>
      <w:r w:rsidR="007C6AE4" w:rsidRPr="00A77640">
        <w:rPr>
          <w:lang w:val="fr-FR"/>
        </w:rPr>
        <w:t>Interpretation</w:t>
      </w:r>
      <w:proofErr w:type="spellEnd"/>
      <w:r w:rsidR="007C6AE4" w:rsidRPr="00A77640">
        <w:rPr>
          <w:lang w:val="fr-FR"/>
        </w:rPr>
        <w:t>:</w:t>
      </w:r>
      <w:proofErr w:type="gramEnd"/>
      <w:r w:rsidR="007C6AE4" w:rsidRPr="00A77640">
        <w:rPr>
          <w:lang w:val="fr-FR"/>
        </w:rPr>
        <w:t xml:space="preserve"> Site Index Graphs</w:t>
      </w:r>
    </w:p>
    <w:p w14:paraId="72A2757F" w14:textId="77777777" w:rsidR="007C6AE4" w:rsidRPr="00A77640" w:rsidRDefault="007C6AE4" w:rsidP="00834367">
      <w:pPr>
        <w:rPr>
          <w:lang w:val="fr-FR"/>
        </w:rPr>
      </w:pPr>
    </w:p>
    <w:p w14:paraId="5D82813F" w14:textId="77777777" w:rsidR="007C6AE4" w:rsidRPr="00CB32D1" w:rsidRDefault="00EF065E" w:rsidP="00CB32D1">
      <w:r>
        <w:rPr>
          <w:noProof/>
        </w:rPr>
        <w:drawing>
          <wp:inline distT="0" distB="0" distL="0" distR="0" wp14:anchorId="002FEE8B" wp14:editId="49DF004B">
            <wp:extent cx="4695825" cy="3286125"/>
            <wp:effectExtent l="0" t="0" r="0" b="0"/>
            <wp:docPr id="1" name="Picture 1" descr="Ponde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nderos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95825" cy="3286125"/>
                    </a:xfrm>
                    <a:prstGeom prst="rect">
                      <a:avLst/>
                    </a:prstGeom>
                    <a:noFill/>
                    <a:ln>
                      <a:noFill/>
                    </a:ln>
                  </pic:spPr>
                </pic:pic>
              </a:graphicData>
            </a:graphic>
          </wp:inline>
        </w:drawing>
      </w:r>
    </w:p>
    <w:p w14:paraId="72A52E51" w14:textId="77777777" w:rsidR="007C6AE4" w:rsidRPr="00CB32D1" w:rsidRDefault="007C6AE4" w:rsidP="00CB32D1">
      <w:r w:rsidRPr="00CB32D1">
        <w:t xml:space="preserve">Fig 1.  Ponderosa Pine Site Index Graph.  </w:t>
      </w:r>
    </w:p>
    <w:p w14:paraId="45EED0DD" w14:textId="77777777" w:rsidR="007C6AE4" w:rsidRPr="00CB32D1" w:rsidRDefault="007C6AE4" w:rsidP="00CB32D1"/>
    <w:p w14:paraId="75CF7670" w14:textId="77777777" w:rsidR="007C6AE4" w:rsidRPr="00CB32D1" w:rsidRDefault="00EF065E" w:rsidP="00CB32D1">
      <w:r>
        <w:rPr>
          <w:noProof/>
        </w:rPr>
        <w:drawing>
          <wp:inline distT="0" distB="0" distL="0" distR="0" wp14:anchorId="0B1B2720" wp14:editId="2BB8AB60">
            <wp:extent cx="4057650" cy="2762250"/>
            <wp:effectExtent l="0" t="0" r="0" b="0"/>
            <wp:docPr id="2" name="Picture 2" descr="Red Fir SI Fig A-6 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 Fir SI Fig A-6 bitma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57650" cy="2762250"/>
                    </a:xfrm>
                    <a:prstGeom prst="rect">
                      <a:avLst/>
                    </a:prstGeom>
                    <a:noFill/>
                    <a:ln>
                      <a:noFill/>
                    </a:ln>
                  </pic:spPr>
                </pic:pic>
              </a:graphicData>
            </a:graphic>
          </wp:inline>
        </w:drawing>
      </w:r>
    </w:p>
    <w:p w14:paraId="32FFA3D2" w14:textId="77777777" w:rsidR="007C6AE4" w:rsidRPr="00CB32D1" w:rsidRDefault="007C6AE4" w:rsidP="00CB32D1"/>
    <w:p w14:paraId="143C6FF5" w14:textId="77777777" w:rsidR="007C6AE4" w:rsidRPr="00CB32D1" w:rsidRDefault="007C6AE4" w:rsidP="00CB32D1"/>
    <w:p w14:paraId="6D9FB41C" w14:textId="77777777" w:rsidR="007C6AE4" w:rsidRPr="00CB32D1" w:rsidRDefault="007C6AE4" w:rsidP="00CB32D1">
      <w:r w:rsidRPr="00CB32D1">
        <w:t xml:space="preserve">Fig. 2.  Red Fir Site Index Graph.  </w:t>
      </w:r>
    </w:p>
    <w:p w14:paraId="22CD9986" w14:textId="77777777" w:rsidR="007C6AE4" w:rsidRPr="00CB32D1" w:rsidRDefault="00EF065E" w:rsidP="00CB32D1">
      <w:r>
        <w:rPr>
          <w:noProof/>
        </w:rPr>
        <w:lastRenderedPageBreak/>
        <w:drawing>
          <wp:inline distT="0" distB="0" distL="0" distR="0" wp14:anchorId="669356EB" wp14:editId="3D7A556E">
            <wp:extent cx="4572000" cy="5857875"/>
            <wp:effectExtent l="0" t="0" r="0" b="0"/>
            <wp:docPr id="3" name="Picture 3" descr="Red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woo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5857875"/>
                    </a:xfrm>
                    <a:prstGeom prst="rect">
                      <a:avLst/>
                    </a:prstGeom>
                    <a:noFill/>
                    <a:ln>
                      <a:noFill/>
                    </a:ln>
                  </pic:spPr>
                </pic:pic>
              </a:graphicData>
            </a:graphic>
          </wp:inline>
        </w:drawing>
      </w:r>
    </w:p>
    <w:p w14:paraId="44876D31" w14:textId="77777777" w:rsidR="007C6AE4" w:rsidRPr="00CB32D1" w:rsidRDefault="007C6AE4" w:rsidP="00CB32D1"/>
    <w:p w14:paraId="1A74BD88" w14:textId="77777777" w:rsidR="007C6AE4" w:rsidRPr="00CB32D1" w:rsidRDefault="007C6AE4" w:rsidP="00CB32D1">
      <w:r w:rsidRPr="00CB32D1">
        <w:t xml:space="preserve">Fig. 3.  Redwood Site Index Graph.  </w:t>
      </w:r>
    </w:p>
    <w:p w14:paraId="0B97BDE3" w14:textId="77777777" w:rsidR="007C6AE4" w:rsidRPr="00CB32D1" w:rsidRDefault="007C6AE4" w:rsidP="00CB32D1"/>
    <w:p w14:paraId="575C58C6" w14:textId="77777777" w:rsidR="007C6AE4" w:rsidRDefault="00057314" w:rsidP="00057314">
      <w:pPr>
        <w:pStyle w:val="StdContestSubHeading"/>
      </w:pPr>
      <w:r>
        <w:br w:type="page"/>
      </w:r>
      <w:r w:rsidRPr="00057314">
        <w:lastRenderedPageBreak/>
        <w:t>Appendix F -- Log Scaling</w:t>
      </w:r>
    </w:p>
    <w:p w14:paraId="0CC67D53" w14:textId="77777777" w:rsidR="00C16F32" w:rsidRDefault="00C16F32" w:rsidP="00C16F32"/>
    <w:p w14:paraId="35C28104" w14:textId="77777777" w:rsidR="00C16F32" w:rsidRDefault="00C16F32" w:rsidP="00C16F32">
      <w:r>
        <w:t xml:space="preserve">The following reference will be used for the log scaling portion of the Timber measurement Skillset, </w:t>
      </w:r>
      <w:r w:rsidRPr="00C16F32">
        <w:rPr>
          <w:i/>
        </w:rPr>
        <w:t>“National Forest Log Scaling Handbook”</w:t>
      </w:r>
      <w:r>
        <w:t xml:space="preserve">   </w:t>
      </w:r>
      <w:hyperlink r:id="rId11" w:history="1">
        <w:r w:rsidR="00FC2C5B" w:rsidRPr="00F4714C">
          <w:rPr>
            <w:rStyle w:val="Hyperlink"/>
          </w:rPr>
          <w:t>https://fs.fed.us/im/directives/fsh/2409.11/2409.11-NF%20LOGSCALING%20HDBK.pdf</w:t>
        </w:r>
      </w:hyperlink>
    </w:p>
    <w:p w14:paraId="01DC4236" w14:textId="77777777" w:rsidR="00C16F32" w:rsidRPr="00C16F32" w:rsidRDefault="00C16F32" w:rsidP="00C16F32"/>
    <w:p w14:paraId="79E4B73A" w14:textId="77777777" w:rsidR="007C6AE4" w:rsidRDefault="00612E29">
      <w:pPr>
        <w:tabs>
          <w:tab w:val="left" w:pos="288"/>
          <w:tab w:val="left" w:pos="720"/>
          <w:tab w:val="left" w:pos="864"/>
          <w:tab w:val="left" w:pos="1296"/>
          <w:tab w:val="left" w:pos="1728"/>
          <w:tab w:val="left" w:pos="2160"/>
          <w:tab w:val="left" w:pos="3600"/>
          <w:tab w:val="left" w:pos="5040"/>
          <w:tab w:val="left" w:pos="6480"/>
          <w:tab w:val="left" w:pos="7920"/>
        </w:tabs>
        <w:ind w:right="432"/>
        <w:rPr>
          <w:rFonts w:ascii="Times New Roman PS MT" w:hAnsi="Times New Roman PS MT"/>
          <w:u w:val="single"/>
        </w:rPr>
      </w:pPr>
      <w:r w:rsidRPr="00612E29">
        <w:rPr>
          <w:rFonts w:ascii="Times New Roman PS MT" w:hAnsi="Times New Roman PS MT"/>
          <w:u w:val="single"/>
        </w:rPr>
        <w:t xml:space="preserve">Scaling </w:t>
      </w:r>
      <w:r>
        <w:rPr>
          <w:rFonts w:ascii="Times New Roman PS MT" w:hAnsi="Times New Roman PS MT"/>
          <w:u w:val="single"/>
        </w:rPr>
        <w:t>R</w:t>
      </w:r>
      <w:r w:rsidRPr="00612E29">
        <w:rPr>
          <w:rFonts w:ascii="Times New Roman PS MT" w:hAnsi="Times New Roman PS MT"/>
          <w:u w:val="single"/>
        </w:rPr>
        <w:t>ules:</w:t>
      </w:r>
    </w:p>
    <w:p w14:paraId="56563351" w14:textId="77777777" w:rsidR="00612E29" w:rsidRPr="00612E29" w:rsidRDefault="00612E29">
      <w:pPr>
        <w:tabs>
          <w:tab w:val="left" w:pos="288"/>
          <w:tab w:val="left" w:pos="720"/>
          <w:tab w:val="left" w:pos="864"/>
          <w:tab w:val="left" w:pos="1296"/>
          <w:tab w:val="left" w:pos="1728"/>
          <w:tab w:val="left" w:pos="2160"/>
          <w:tab w:val="left" w:pos="3600"/>
          <w:tab w:val="left" w:pos="5040"/>
          <w:tab w:val="left" w:pos="6480"/>
          <w:tab w:val="left" w:pos="7920"/>
        </w:tabs>
        <w:ind w:right="432"/>
        <w:rPr>
          <w:rFonts w:ascii="Times New Roman PS MT" w:hAnsi="Times New Roman PS MT"/>
        </w:rPr>
      </w:pPr>
      <w:r>
        <w:rPr>
          <w:rFonts w:ascii="Times New Roman PS MT" w:hAnsi="Times New Roman PS MT"/>
        </w:rPr>
        <w:tab/>
        <w:t xml:space="preserve">When logs are measured for length, they must be in even </w:t>
      </w:r>
      <w:proofErr w:type="gramStart"/>
      <w:r>
        <w:rPr>
          <w:rFonts w:ascii="Times New Roman PS MT" w:hAnsi="Times New Roman PS MT"/>
        </w:rPr>
        <w:t>2 foot</w:t>
      </w:r>
      <w:proofErr w:type="gramEnd"/>
      <w:r>
        <w:rPr>
          <w:rFonts w:ascii="Times New Roman PS MT" w:hAnsi="Times New Roman PS MT"/>
        </w:rPr>
        <w:t xml:space="preserve"> increments that include 6 inches of trim if they do not have the needed 6 inches then they will be scaled to the next shorter 2 foot increment.  For </w:t>
      </w:r>
      <w:proofErr w:type="gramStart"/>
      <w:r>
        <w:rPr>
          <w:rFonts w:ascii="Times New Roman PS MT" w:hAnsi="Times New Roman PS MT"/>
        </w:rPr>
        <w:t>example</w:t>
      </w:r>
      <w:proofErr w:type="gramEnd"/>
      <w:r>
        <w:rPr>
          <w:rFonts w:ascii="Times New Roman PS MT" w:hAnsi="Times New Roman PS MT"/>
        </w:rPr>
        <w:t xml:space="preserve"> a 16' 8" log would be scaled as a 16' log; a 16' 2" log would be scaled as a 14" log.  Two segment logs must have a minimum of 1 foot of trim or 6 </w:t>
      </w:r>
      <w:r w:rsidR="00AB55A7">
        <w:rPr>
          <w:rFonts w:ascii="Times New Roman PS MT" w:hAnsi="Times New Roman PS MT"/>
        </w:rPr>
        <w:t>i</w:t>
      </w:r>
      <w:r>
        <w:rPr>
          <w:rFonts w:ascii="Times New Roman PS MT" w:hAnsi="Times New Roman PS MT"/>
        </w:rPr>
        <w:t>nches for each segment.</w:t>
      </w:r>
    </w:p>
    <w:p w14:paraId="43FB95F3" w14:textId="77777777" w:rsidR="00612E29" w:rsidRDefault="00612E29">
      <w:pPr>
        <w:tabs>
          <w:tab w:val="left" w:pos="288"/>
          <w:tab w:val="left" w:pos="720"/>
          <w:tab w:val="left" w:pos="864"/>
          <w:tab w:val="left" w:pos="1296"/>
          <w:tab w:val="left" w:pos="1728"/>
          <w:tab w:val="left" w:pos="2160"/>
          <w:tab w:val="left" w:pos="3600"/>
          <w:tab w:val="left" w:pos="5040"/>
          <w:tab w:val="left" w:pos="6480"/>
          <w:tab w:val="left" w:pos="7920"/>
        </w:tabs>
        <w:ind w:right="432"/>
        <w:rPr>
          <w:rFonts w:ascii="Times New Roman PS MT" w:hAnsi="Times New Roman PS MT"/>
        </w:rPr>
      </w:pPr>
    </w:p>
    <w:p w14:paraId="25B457DB" w14:textId="77777777" w:rsidR="007C6AE4" w:rsidRPr="002F20D0" w:rsidRDefault="007C6AE4">
      <w:pPr>
        <w:tabs>
          <w:tab w:val="left" w:pos="288"/>
          <w:tab w:val="left" w:pos="720"/>
          <w:tab w:val="left" w:pos="864"/>
          <w:tab w:val="left" w:pos="1296"/>
          <w:tab w:val="left" w:pos="1728"/>
          <w:tab w:val="left" w:pos="2160"/>
          <w:tab w:val="left" w:pos="3600"/>
          <w:tab w:val="left" w:pos="5040"/>
          <w:tab w:val="left" w:pos="6480"/>
          <w:tab w:val="left" w:pos="7920"/>
        </w:tabs>
        <w:ind w:right="432"/>
        <w:rPr>
          <w:rFonts w:ascii="Times New Roman PS MT" w:hAnsi="Times New Roman PS MT"/>
          <w:u w:val="single"/>
        </w:rPr>
      </w:pPr>
      <w:r w:rsidRPr="002F20D0">
        <w:rPr>
          <w:rFonts w:ascii="Times New Roman PS MT" w:hAnsi="Times New Roman PS MT"/>
          <w:u w:val="single"/>
        </w:rPr>
        <w:t>Rules for scaling butt logs:</w:t>
      </w:r>
    </w:p>
    <w:p w14:paraId="129B3877" w14:textId="77777777" w:rsidR="007C6AE4" w:rsidRDefault="007C6AE4">
      <w:pPr>
        <w:tabs>
          <w:tab w:val="left" w:pos="288"/>
          <w:tab w:val="left" w:pos="720"/>
          <w:tab w:val="left" w:pos="864"/>
          <w:tab w:val="left" w:pos="1296"/>
          <w:tab w:val="left" w:pos="1728"/>
          <w:tab w:val="left" w:pos="2160"/>
          <w:tab w:val="left" w:pos="3600"/>
          <w:tab w:val="left" w:pos="5040"/>
          <w:tab w:val="left" w:pos="6480"/>
          <w:tab w:val="left" w:pos="7920"/>
        </w:tabs>
        <w:ind w:right="432"/>
        <w:rPr>
          <w:rFonts w:ascii="Times New Roman PS MT" w:hAnsi="Times New Roman PS MT"/>
        </w:rPr>
      </w:pPr>
      <w:r>
        <w:rPr>
          <w:rFonts w:ascii="Times New Roman PS MT" w:hAnsi="Times New Roman PS MT"/>
        </w:rPr>
        <w:tab/>
        <w:t>20’ and under, no taper</w:t>
      </w:r>
    </w:p>
    <w:p w14:paraId="67D1E0C7" w14:textId="77777777" w:rsidR="007C6AE4" w:rsidRDefault="007C6AE4">
      <w:pPr>
        <w:tabs>
          <w:tab w:val="left" w:pos="288"/>
          <w:tab w:val="left" w:pos="720"/>
          <w:tab w:val="left" w:pos="864"/>
          <w:tab w:val="left" w:pos="1296"/>
          <w:tab w:val="left" w:pos="1728"/>
          <w:tab w:val="left" w:pos="2160"/>
          <w:tab w:val="left" w:pos="3600"/>
          <w:tab w:val="left" w:pos="5040"/>
          <w:tab w:val="left" w:pos="6480"/>
          <w:tab w:val="left" w:pos="7920"/>
        </w:tabs>
        <w:ind w:right="432"/>
        <w:rPr>
          <w:rFonts w:ascii="Times New Roman PS MT" w:hAnsi="Times New Roman PS MT"/>
        </w:rPr>
      </w:pPr>
      <w:r>
        <w:rPr>
          <w:rFonts w:ascii="Times New Roman PS MT" w:hAnsi="Times New Roman PS MT"/>
        </w:rPr>
        <w:tab/>
        <w:t>22’ - 26’, 1” taper per segment, 2” total taper.</w:t>
      </w:r>
    </w:p>
    <w:p w14:paraId="79A9314B" w14:textId="77777777" w:rsidR="007C6AE4" w:rsidRDefault="007C6AE4">
      <w:pPr>
        <w:tabs>
          <w:tab w:val="left" w:pos="288"/>
          <w:tab w:val="left" w:pos="720"/>
          <w:tab w:val="left" w:pos="864"/>
          <w:tab w:val="left" w:pos="1296"/>
          <w:tab w:val="left" w:pos="1728"/>
          <w:tab w:val="left" w:pos="2160"/>
          <w:tab w:val="left" w:pos="3600"/>
          <w:tab w:val="left" w:pos="5040"/>
          <w:tab w:val="left" w:pos="6480"/>
          <w:tab w:val="left" w:pos="7920"/>
        </w:tabs>
        <w:ind w:right="432"/>
        <w:rPr>
          <w:rFonts w:ascii="Times New Roman PS MT" w:hAnsi="Times New Roman PS MT"/>
        </w:rPr>
      </w:pPr>
      <w:r>
        <w:rPr>
          <w:rFonts w:ascii="Times New Roman PS MT" w:hAnsi="Times New Roman PS MT"/>
        </w:rPr>
        <w:tab/>
        <w:t>28’ - 40’, 2” taper per segment, 4” total taper</w:t>
      </w:r>
    </w:p>
    <w:p w14:paraId="6AD505E0" w14:textId="77777777" w:rsidR="007C6AE4" w:rsidRDefault="007C6AE4">
      <w:pPr>
        <w:tabs>
          <w:tab w:val="left" w:pos="288"/>
          <w:tab w:val="left" w:pos="720"/>
          <w:tab w:val="left" w:pos="864"/>
          <w:tab w:val="left" w:pos="1296"/>
          <w:tab w:val="left" w:pos="1728"/>
          <w:tab w:val="left" w:pos="2160"/>
          <w:tab w:val="left" w:pos="3600"/>
          <w:tab w:val="left" w:pos="5040"/>
          <w:tab w:val="left" w:pos="6480"/>
          <w:tab w:val="left" w:pos="7920"/>
        </w:tabs>
        <w:ind w:right="432"/>
        <w:rPr>
          <w:rFonts w:ascii="Times New Roman PS MT" w:hAnsi="Times New Roman PS MT"/>
        </w:rPr>
      </w:pPr>
    </w:p>
    <w:p w14:paraId="094F577E" w14:textId="77777777" w:rsidR="00B03AC2" w:rsidRDefault="00B03AC2">
      <w:pPr>
        <w:tabs>
          <w:tab w:val="left" w:pos="288"/>
          <w:tab w:val="left" w:pos="720"/>
          <w:tab w:val="left" w:pos="864"/>
          <w:tab w:val="left" w:pos="1296"/>
          <w:tab w:val="left" w:pos="1728"/>
          <w:tab w:val="left" w:pos="2160"/>
          <w:tab w:val="left" w:pos="3600"/>
          <w:tab w:val="left" w:pos="5040"/>
          <w:tab w:val="left" w:pos="6480"/>
          <w:tab w:val="left" w:pos="7920"/>
        </w:tabs>
        <w:ind w:right="432"/>
        <w:rPr>
          <w:rFonts w:ascii="Arial" w:hAnsi="Arial" w:cs="Arial"/>
          <w:b/>
        </w:rPr>
      </w:pPr>
      <w:r w:rsidRPr="00B03AC2">
        <w:rPr>
          <w:rFonts w:ascii="Arial" w:hAnsi="Arial" w:cs="Arial"/>
          <w:b/>
        </w:rPr>
        <w:t>Appendix G -- Cruising Table</w:t>
      </w:r>
    </w:p>
    <w:p w14:paraId="43DC2CA7" w14:textId="77777777" w:rsidR="00B03AC2" w:rsidRPr="00B03AC2" w:rsidRDefault="00B03AC2">
      <w:pPr>
        <w:tabs>
          <w:tab w:val="left" w:pos="288"/>
          <w:tab w:val="left" w:pos="720"/>
          <w:tab w:val="left" w:pos="864"/>
          <w:tab w:val="left" w:pos="1296"/>
          <w:tab w:val="left" w:pos="1728"/>
          <w:tab w:val="left" w:pos="2160"/>
          <w:tab w:val="left" w:pos="3600"/>
          <w:tab w:val="left" w:pos="5040"/>
          <w:tab w:val="left" w:pos="6480"/>
          <w:tab w:val="left" w:pos="7920"/>
        </w:tabs>
        <w:ind w:right="432"/>
        <w:rPr>
          <w:rFonts w:ascii="Arial" w:hAnsi="Arial" w:cs="Arial"/>
          <w:b/>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B03AC2" w14:paraId="4A3D7EA3" w14:textId="77777777" w:rsidTr="001D3832">
        <w:tc>
          <w:tcPr>
            <w:tcW w:w="2340" w:type="dxa"/>
            <w:tcMar>
              <w:top w:w="100" w:type="dxa"/>
              <w:left w:w="100" w:type="dxa"/>
              <w:bottom w:w="100" w:type="dxa"/>
              <w:right w:w="100" w:type="dxa"/>
            </w:tcMar>
          </w:tcPr>
          <w:p w14:paraId="70A9DF20" w14:textId="77777777" w:rsidR="00B03AC2" w:rsidRDefault="00B03AC2" w:rsidP="001D3832">
            <w:pPr>
              <w:widowControl w:val="0"/>
              <w:rPr>
                <w:rFonts w:ascii="Arial" w:eastAsia="Arial" w:hAnsi="Arial" w:cs="Arial"/>
                <w:b/>
                <w:i/>
              </w:rPr>
            </w:pPr>
            <w:r>
              <w:rPr>
                <w:rFonts w:ascii="Arial" w:eastAsia="Arial" w:hAnsi="Arial" w:cs="Arial"/>
                <w:b/>
                <w:i/>
              </w:rPr>
              <w:t>Tree Number</w:t>
            </w:r>
          </w:p>
        </w:tc>
        <w:tc>
          <w:tcPr>
            <w:tcW w:w="2340" w:type="dxa"/>
            <w:tcMar>
              <w:top w:w="100" w:type="dxa"/>
              <w:left w:w="100" w:type="dxa"/>
              <w:bottom w:w="100" w:type="dxa"/>
              <w:right w:w="100" w:type="dxa"/>
            </w:tcMar>
          </w:tcPr>
          <w:p w14:paraId="3FE1D45F" w14:textId="77777777" w:rsidR="00B03AC2" w:rsidRDefault="00B03AC2" w:rsidP="001D3832">
            <w:pPr>
              <w:widowControl w:val="0"/>
              <w:rPr>
                <w:rFonts w:ascii="Arial" w:eastAsia="Arial" w:hAnsi="Arial" w:cs="Arial"/>
                <w:b/>
                <w:i/>
              </w:rPr>
            </w:pPr>
            <w:r>
              <w:rPr>
                <w:rFonts w:ascii="Arial" w:eastAsia="Arial" w:hAnsi="Arial" w:cs="Arial"/>
                <w:b/>
                <w:i/>
              </w:rPr>
              <w:t>DBH</w:t>
            </w:r>
          </w:p>
        </w:tc>
        <w:tc>
          <w:tcPr>
            <w:tcW w:w="2340" w:type="dxa"/>
            <w:tcMar>
              <w:top w:w="100" w:type="dxa"/>
              <w:left w:w="100" w:type="dxa"/>
              <w:bottom w:w="100" w:type="dxa"/>
              <w:right w:w="100" w:type="dxa"/>
            </w:tcMar>
          </w:tcPr>
          <w:p w14:paraId="559D2331" w14:textId="77777777" w:rsidR="00B03AC2" w:rsidRDefault="00B03AC2" w:rsidP="001D3832">
            <w:pPr>
              <w:widowControl w:val="0"/>
              <w:rPr>
                <w:rFonts w:ascii="Arial" w:eastAsia="Arial" w:hAnsi="Arial" w:cs="Arial"/>
                <w:b/>
                <w:i/>
              </w:rPr>
            </w:pPr>
            <w:proofErr w:type="spellStart"/>
            <w:r>
              <w:rPr>
                <w:rFonts w:ascii="Arial" w:eastAsia="Arial" w:hAnsi="Arial" w:cs="Arial"/>
                <w:b/>
                <w:i/>
              </w:rPr>
              <w:t>Ht</w:t>
            </w:r>
            <w:proofErr w:type="spellEnd"/>
          </w:p>
        </w:tc>
        <w:tc>
          <w:tcPr>
            <w:tcW w:w="2340" w:type="dxa"/>
            <w:tcMar>
              <w:top w:w="100" w:type="dxa"/>
              <w:left w:w="100" w:type="dxa"/>
              <w:bottom w:w="100" w:type="dxa"/>
              <w:right w:w="100" w:type="dxa"/>
            </w:tcMar>
          </w:tcPr>
          <w:p w14:paraId="085BF11C" w14:textId="77777777" w:rsidR="00B03AC2" w:rsidRDefault="00B03AC2" w:rsidP="001D3832">
            <w:pPr>
              <w:widowControl w:val="0"/>
              <w:rPr>
                <w:rFonts w:ascii="Arial" w:eastAsia="Arial" w:hAnsi="Arial" w:cs="Arial"/>
                <w:b/>
                <w:i/>
              </w:rPr>
            </w:pPr>
            <w:r>
              <w:rPr>
                <w:rFonts w:ascii="Arial" w:eastAsia="Arial" w:hAnsi="Arial" w:cs="Arial"/>
                <w:b/>
                <w:i/>
              </w:rPr>
              <w:t>Volume in BF</w:t>
            </w:r>
          </w:p>
        </w:tc>
      </w:tr>
      <w:tr w:rsidR="00B03AC2" w14:paraId="0B2ED1B8" w14:textId="77777777" w:rsidTr="001D3832">
        <w:tc>
          <w:tcPr>
            <w:tcW w:w="2340" w:type="dxa"/>
            <w:tcMar>
              <w:top w:w="100" w:type="dxa"/>
              <w:left w:w="100" w:type="dxa"/>
              <w:bottom w:w="100" w:type="dxa"/>
              <w:right w:w="100" w:type="dxa"/>
            </w:tcMar>
          </w:tcPr>
          <w:p w14:paraId="34300749" w14:textId="77777777" w:rsidR="00B03AC2" w:rsidRDefault="00B03AC2" w:rsidP="001D3832">
            <w:pPr>
              <w:widowControl w:val="0"/>
              <w:rPr>
                <w:rFonts w:ascii="Arial" w:eastAsia="Arial" w:hAnsi="Arial" w:cs="Arial"/>
                <w:b/>
                <w:i/>
              </w:rPr>
            </w:pPr>
            <w:r>
              <w:rPr>
                <w:rFonts w:ascii="Arial" w:eastAsia="Arial" w:hAnsi="Arial" w:cs="Arial"/>
                <w:b/>
                <w:i/>
              </w:rPr>
              <w:t>1</w:t>
            </w:r>
          </w:p>
        </w:tc>
        <w:tc>
          <w:tcPr>
            <w:tcW w:w="2340" w:type="dxa"/>
            <w:tcMar>
              <w:top w:w="100" w:type="dxa"/>
              <w:left w:w="100" w:type="dxa"/>
              <w:bottom w:w="100" w:type="dxa"/>
              <w:right w:w="100" w:type="dxa"/>
            </w:tcMar>
          </w:tcPr>
          <w:p w14:paraId="31944DB8" w14:textId="77777777" w:rsidR="00B03AC2" w:rsidRDefault="00B03AC2" w:rsidP="001D3832">
            <w:pPr>
              <w:widowControl w:val="0"/>
              <w:rPr>
                <w:rFonts w:ascii="Arial" w:eastAsia="Arial" w:hAnsi="Arial" w:cs="Arial"/>
                <w:b/>
                <w:i/>
              </w:rPr>
            </w:pPr>
          </w:p>
        </w:tc>
        <w:tc>
          <w:tcPr>
            <w:tcW w:w="2340" w:type="dxa"/>
            <w:tcMar>
              <w:top w:w="100" w:type="dxa"/>
              <w:left w:w="100" w:type="dxa"/>
              <w:bottom w:w="100" w:type="dxa"/>
              <w:right w:w="100" w:type="dxa"/>
            </w:tcMar>
          </w:tcPr>
          <w:p w14:paraId="2176494A" w14:textId="77777777" w:rsidR="00B03AC2" w:rsidRDefault="00B03AC2" w:rsidP="001D3832">
            <w:pPr>
              <w:widowControl w:val="0"/>
              <w:rPr>
                <w:rFonts w:ascii="Arial" w:eastAsia="Arial" w:hAnsi="Arial" w:cs="Arial"/>
                <w:b/>
                <w:i/>
              </w:rPr>
            </w:pPr>
          </w:p>
        </w:tc>
        <w:tc>
          <w:tcPr>
            <w:tcW w:w="2340" w:type="dxa"/>
            <w:tcMar>
              <w:top w:w="100" w:type="dxa"/>
              <w:left w:w="100" w:type="dxa"/>
              <w:bottom w:w="100" w:type="dxa"/>
              <w:right w:w="100" w:type="dxa"/>
            </w:tcMar>
          </w:tcPr>
          <w:p w14:paraId="51E64D43" w14:textId="77777777" w:rsidR="00B03AC2" w:rsidRDefault="00B03AC2" w:rsidP="001D3832">
            <w:pPr>
              <w:widowControl w:val="0"/>
              <w:rPr>
                <w:rFonts w:ascii="Arial" w:eastAsia="Arial" w:hAnsi="Arial" w:cs="Arial"/>
                <w:b/>
                <w:i/>
              </w:rPr>
            </w:pPr>
          </w:p>
        </w:tc>
      </w:tr>
      <w:tr w:rsidR="00B03AC2" w14:paraId="605283E7" w14:textId="77777777" w:rsidTr="001D3832">
        <w:tc>
          <w:tcPr>
            <w:tcW w:w="2340" w:type="dxa"/>
            <w:tcMar>
              <w:top w:w="100" w:type="dxa"/>
              <w:left w:w="100" w:type="dxa"/>
              <w:bottom w:w="100" w:type="dxa"/>
              <w:right w:w="100" w:type="dxa"/>
            </w:tcMar>
          </w:tcPr>
          <w:p w14:paraId="1E30332C" w14:textId="77777777" w:rsidR="00B03AC2" w:rsidRDefault="00B03AC2" w:rsidP="001D3832">
            <w:pPr>
              <w:widowControl w:val="0"/>
              <w:rPr>
                <w:rFonts w:ascii="Arial" w:eastAsia="Arial" w:hAnsi="Arial" w:cs="Arial"/>
                <w:b/>
                <w:i/>
              </w:rPr>
            </w:pPr>
            <w:r>
              <w:rPr>
                <w:rFonts w:ascii="Arial" w:eastAsia="Arial" w:hAnsi="Arial" w:cs="Arial"/>
                <w:b/>
                <w:i/>
              </w:rPr>
              <w:t>2</w:t>
            </w:r>
          </w:p>
        </w:tc>
        <w:tc>
          <w:tcPr>
            <w:tcW w:w="2340" w:type="dxa"/>
            <w:tcMar>
              <w:top w:w="100" w:type="dxa"/>
              <w:left w:w="100" w:type="dxa"/>
              <w:bottom w:w="100" w:type="dxa"/>
              <w:right w:w="100" w:type="dxa"/>
            </w:tcMar>
          </w:tcPr>
          <w:p w14:paraId="3A27E2B8" w14:textId="77777777" w:rsidR="00B03AC2" w:rsidRDefault="00B03AC2" w:rsidP="001D3832">
            <w:pPr>
              <w:widowControl w:val="0"/>
              <w:rPr>
                <w:rFonts w:ascii="Arial" w:eastAsia="Arial" w:hAnsi="Arial" w:cs="Arial"/>
                <w:b/>
                <w:i/>
              </w:rPr>
            </w:pPr>
          </w:p>
        </w:tc>
        <w:tc>
          <w:tcPr>
            <w:tcW w:w="2340" w:type="dxa"/>
            <w:tcMar>
              <w:top w:w="100" w:type="dxa"/>
              <w:left w:w="100" w:type="dxa"/>
              <w:bottom w:w="100" w:type="dxa"/>
              <w:right w:w="100" w:type="dxa"/>
            </w:tcMar>
          </w:tcPr>
          <w:p w14:paraId="27318E7A" w14:textId="77777777" w:rsidR="00B03AC2" w:rsidRDefault="00B03AC2" w:rsidP="001D3832">
            <w:pPr>
              <w:widowControl w:val="0"/>
              <w:rPr>
                <w:rFonts w:ascii="Arial" w:eastAsia="Arial" w:hAnsi="Arial" w:cs="Arial"/>
                <w:b/>
                <w:i/>
              </w:rPr>
            </w:pPr>
          </w:p>
        </w:tc>
        <w:tc>
          <w:tcPr>
            <w:tcW w:w="2340" w:type="dxa"/>
            <w:tcMar>
              <w:top w:w="100" w:type="dxa"/>
              <w:left w:w="100" w:type="dxa"/>
              <w:bottom w:w="100" w:type="dxa"/>
              <w:right w:w="100" w:type="dxa"/>
            </w:tcMar>
          </w:tcPr>
          <w:p w14:paraId="3333ABCC" w14:textId="77777777" w:rsidR="00B03AC2" w:rsidRDefault="00B03AC2" w:rsidP="001D3832">
            <w:pPr>
              <w:widowControl w:val="0"/>
              <w:rPr>
                <w:rFonts w:ascii="Arial" w:eastAsia="Arial" w:hAnsi="Arial" w:cs="Arial"/>
                <w:b/>
                <w:i/>
              </w:rPr>
            </w:pPr>
          </w:p>
        </w:tc>
      </w:tr>
      <w:tr w:rsidR="00B03AC2" w14:paraId="366E7AC4" w14:textId="77777777" w:rsidTr="001D3832">
        <w:tc>
          <w:tcPr>
            <w:tcW w:w="2340" w:type="dxa"/>
            <w:tcMar>
              <w:top w:w="100" w:type="dxa"/>
              <w:left w:w="100" w:type="dxa"/>
              <w:bottom w:w="100" w:type="dxa"/>
              <w:right w:w="100" w:type="dxa"/>
            </w:tcMar>
          </w:tcPr>
          <w:p w14:paraId="589B2A1B" w14:textId="77777777" w:rsidR="00B03AC2" w:rsidRDefault="00B03AC2" w:rsidP="001D3832">
            <w:pPr>
              <w:widowControl w:val="0"/>
              <w:rPr>
                <w:rFonts w:ascii="Arial" w:eastAsia="Arial" w:hAnsi="Arial" w:cs="Arial"/>
                <w:b/>
                <w:i/>
              </w:rPr>
            </w:pPr>
            <w:r>
              <w:rPr>
                <w:rFonts w:ascii="Arial" w:eastAsia="Arial" w:hAnsi="Arial" w:cs="Arial"/>
                <w:b/>
                <w:i/>
              </w:rPr>
              <w:t>3</w:t>
            </w:r>
          </w:p>
        </w:tc>
        <w:tc>
          <w:tcPr>
            <w:tcW w:w="2340" w:type="dxa"/>
            <w:tcMar>
              <w:top w:w="100" w:type="dxa"/>
              <w:left w:w="100" w:type="dxa"/>
              <w:bottom w:w="100" w:type="dxa"/>
              <w:right w:w="100" w:type="dxa"/>
            </w:tcMar>
          </w:tcPr>
          <w:p w14:paraId="53AB2AF2" w14:textId="77777777" w:rsidR="00B03AC2" w:rsidRDefault="00B03AC2" w:rsidP="001D3832">
            <w:pPr>
              <w:widowControl w:val="0"/>
              <w:rPr>
                <w:rFonts w:ascii="Arial" w:eastAsia="Arial" w:hAnsi="Arial" w:cs="Arial"/>
                <w:b/>
                <w:i/>
              </w:rPr>
            </w:pPr>
          </w:p>
        </w:tc>
        <w:tc>
          <w:tcPr>
            <w:tcW w:w="2340" w:type="dxa"/>
            <w:tcMar>
              <w:top w:w="100" w:type="dxa"/>
              <w:left w:w="100" w:type="dxa"/>
              <w:bottom w:w="100" w:type="dxa"/>
              <w:right w:w="100" w:type="dxa"/>
            </w:tcMar>
          </w:tcPr>
          <w:p w14:paraId="689B5749" w14:textId="77777777" w:rsidR="00B03AC2" w:rsidRDefault="00B03AC2" w:rsidP="001D3832">
            <w:pPr>
              <w:widowControl w:val="0"/>
              <w:rPr>
                <w:rFonts w:ascii="Arial" w:eastAsia="Arial" w:hAnsi="Arial" w:cs="Arial"/>
                <w:b/>
                <w:i/>
              </w:rPr>
            </w:pPr>
          </w:p>
        </w:tc>
        <w:tc>
          <w:tcPr>
            <w:tcW w:w="2340" w:type="dxa"/>
            <w:tcMar>
              <w:top w:w="100" w:type="dxa"/>
              <w:left w:w="100" w:type="dxa"/>
              <w:bottom w:w="100" w:type="dxa"/>
              <w:right w:w="100" w:type="dxa"/>
            </w:tcMar>
          </w:tcPr>
          <w:p w14:paraId="2A706F67" w14:textId="77777777" w:rsidR="00B03AC2" w:rsidRDefault="00B03AC2" w:rsidP="001D3832">
            <w:pPr>
              <w:widowControl w:val="0"/>
              <w:rPr>
                <w:rFonts w:ascii="Arial" w:eastAsia="Arial" w:hAnsi="Arial" w:cs="Arial"/>
                <w:b/>
                <w:i/>
              </w:rPr>
            </w:pPr>
          </w:p>
        </w:tc>
      </w:tr>
      <w:tr w:rsidR="00B03AC2" w14:paraId="08D042EE" w14:textId="77777777" w:rsidTr="001D3832">
        <w:tc>
          <w:tcPr>
            <w:tcW w:w="2340" w:type="dxa"/>
            <w:tcMar>
              <w:top w:w="100" w:type="dxa"/>
              <w:left w:w="100" w:type="dxa"/>
              <w:bottom w:w="100" w:type="dxa"/>
              <w:right w:w="100" w:type="dxa"/>
            </w:tcMar>
          </w:tcPr>
          <w:p w14:paraId="47687B75" w14:textId="77777777" w:rsidR="00B03AC2" w:rsidRDefault="00B03AC2" w:rsidP="001D3832">
            <w:pPr>
              <w:widowControl w:val="0"/>
              <w:rPr>
                <w:rFonts w:ascii="Arial" w:eastAsia="Arial" w:hAnsi="Arial" w:cs="Arial"/>
                <w:b/>
                <w:i/>
              </w:rPr>
            </w:pPr>
            <w:r>
              <w:rPr>
                <w:rFonts w:ascii="Arial" w:eastAsia="Arial" w:hAnsi="Arial" w:cs="Arial"/>
                <w:b/>
                <w:i/>
              </w:rPr>
              <w:t>4</w:t>
            </w:r>
          </w:p>
        </w:tc>
        <w:tc>
          <w:tcPr>
            <w:tcW w:w="2340" w:type="dxa"/>
            <w:tcMar>
              <w:top w:w="100" w:type="dxa"/>
              <w:left w:w="100" w:type="dxa"/>
              <w:bottom w:w="100" w:type="dxa"/>
              <w:right w:w="100" w:type="dxa"/>
            </w:tcMar>
          </w:tcPr>
          <w:p w14:paraId="0E551192" w14:textId="77777777" w:rsidR="00B03AC2" w:rsidRDefault="00B03AC2" w:rsidP="001D3832">
            <w:pPr>
              <w:widowControl w:val="0"/>
              <w:rPr>
                <w:rFonts w:ascii="Arial" w:eastAsia="Arial" w:hAnsi="Arial" w:cs="Arial"/>
                <w:b/>
                <w:i/>
              </w:rPr>
            </w:pPr>
          </w:p>
        </w:tc>
        <w:tc>
          <w:tcPr>
            <w:tcW w:w="2340" w:type="dxa"/>
            <w:tcMar>
              <w:top w:w="100" w:type="dxa"/>
              <w:left w:w="100" w:type="dxa"/>
              <w:bottom w:w="100" w:type="dxa"/>
              <w:right w:w="100" w:type="dxa"/>
            </w:tcMar>
          </w:tcPr>
          <w:p w14:paraId="708FCE40" w14:textId="77777777" w:rsidR="00B03AC2" w:rsidRDefault="00B03AC2" w:rsidP="001D3832">
            <w:pPr>
              <w:widowControl w:val="0"/>
              <w:rPr>
                <w:rFonts w:ascii="Arial" w:eastAsia="Arial" w:hAnsi="Arial" w:cs="Arial"/>
                <w:b/>
                <w:i/>
              </w:rPr>
            </w:pPr>
          </w:p>
        </w:tc>
        <w:tc>
          <w:tcPr>
            <w:tcW w:w="2340" w:type="dxa"/>
            <w:tcMar>
              <w:top w:w="100" w:type="dxa"/>
              <w:left w:w="100" w:type="dxa"/>
              <w:bottom w:w="100" w:type="dxa"/>
              <w:right w:w="100" w:type="dxa"/>
            </w:tcMar>
          </w:tcPr>
          <w:p w14:paraId="57E860A3" w14:textId="77777777" w:rsidR="00B03AC2" w:rsidRDefault="00B03AC2" w:rsidP="001D3832">
            <w:pPr>
              <w:widowControl w:val="0"/>
              <w:rPr>
                <w:rFonts w:ascii="Arial" w:eastAsia="Arial" w:hAnsi="Arial" w:cs="Arial"/>
                <w:b/>
                <w:i/>
              </w:rPr>
            </w:pPr>
          </w:p>
        </w:tc>
      </w:tr>
      <w:tr w:rsidR="00B03AC2" w14:paraId="30DB9E2A" w14:textId="77777777" w:rsidTr="001D3832">
        <w:tc>
          <w:tcPr>
            <w:tcW w:w="2340" w:type="dxa"/>
            <w:tcMar>
              <w:top w:w="100" w:type="dxa"/>
              <w:left w:w="100" w:type="dxa"/>
              <w:bottom w:w="100" w:type="dxa"/>
              <w:right w:w="100" w:type="dxa"/>
            </w:tcMar>
          </w:tcPr>
          <w:p w14:paraId="38A465A6" w14:textId="77777777" w:rsidR="00B03AC2" w:rsidRDefault="00B03AC2" w:rsidP="001D3832">
            <w:pPr>
              <w:widowControl w:val="0"/>
              <w:rPr>
                <w:rFonts w:ascii="Arial" w:eastAsia="Arial" w:hAnsi="Arial" w:cs="Arial"/>
                <w:b/>
                <w:i/>
              </w:rPr>
            </w:pPr>
            <w:r>
              <w:rPr>
                <w:rFonts w:ascii="Arial" w:eastAsia="Arial" w:hAnsi="Arial" w:cs="Arial"/>
                <w:b/>
                <w:i/>
              </w:rPr>
              <w:t>5</w:t>
            </w:r>
          </w:p>
        </w:tc>
        <w:tc>
          <w:tcPr>
            <w:tcW w:w="2340" w:type="dxa"/>
            <w:tcMar>
              <w:top w:w="100" w:type="dxa"/>
              <w:left w:w="100" w:type="dxa"/>
              <w:bottom w:w="100" w:type="dxa"/>
              <w:right w:w="100" w:type="dxa"/>
            </w:tcMar>
          </w:tcPr>
          <w:p w14:paraId="15DC6C32" w14:textId="77777777" w:rsidR="00B03AC2" w:rsidRDefault="00B03AC2" w:rsidP="001D3832">
            <w:pPr>
              <w:widowControl w:val="0"/>
              <w:rPr>
                <w:rFonts w:ascii="Arial" w:eastAsia="Arial" w:hAnsi="Arial" w:cs="Arial"/>
                <w:b/>
                <w:i/>
              </w:rPr>
            </w:pPr>
          </w:p>
        </w:tc>
        <w:tc>
          <w:tcPr>
            <w:tcW w:w="2340" w:type="dxa"/>
            <w:tcMar>
              <w:top w:w="100" w:type="dxa"/>
              <w:left w:w="100" w:type="dxa"/>
              <w:bottom w:w="100" w:type="dxa"/>
              <w:right w:w="100" w:type="dxa"/>
            </w:tcMar>
          </w:tcPr>
          <w:p w14:paraId="442F7A4E" w14:textId="77777777" w:rsidR="00B03AC2" w:rsidRDefault="00B03AC2" w:rsidP="001D3832">
            <w:pPr>
              <w:widowControl w:val="0"/>
              <w:rPr>
                <w:rFonts w:ascii="Arial" w:eastAsia="Arial" w:hAnsi="Arial" w:cs="Arial"/>
                <w:b/>
                <w:i/>
              </w:rPr>
            </w:pPr>
          </w:p>
        </w:tc>
        <w:tc>
          <w:tcPr>
            <w:tcW w:w="2340" w:type="dxa"/>
            <w:tcMar>
              <w:top w:w="100" w:type="dxa"/>
              <w:left w:w="100" w:type="dxa"/>
              <w:bottom w:w="100" w:type="dxa"/>
              <w:right w:w="100" w:type="dxa"/>
            </w:tcMar>
          </w:tcPr>
          <w:p w14:paraId="6C73C864" w14:textId="77777777" w:rsidR="00B03AC2" w:rsidRDefault="00B03AC2" w:rsidP="001D3832">
            <w:pPr>
              <w:widowControl w:val="0"/>
              <w:rPr>
                <w:rFonts w:ascii="Arial" w:eastAsia="Arial" w:hAnsi="Arial" w:cs="Arial"/>
                <w:b/>
                <w:i/>
              </w:rPr>
            </w:pPr>
          </w:p>
        </w:tc>
      </w:tr>
      <w:tr w:rsidR="00B03AC2" w14:paraId="21D17263" w14:textId="77777777" w:rsidTr="001D3832">
        <w:trPr>
          <w:trHeight w:val="420"/>
        </w:trPr>
        <w:tc>
          <w:tcPr>
            <w:tcW w:w="2340" w:type="dxa"/>
            <w:tcMar>
              <w:top w:w="100" w:type="dxa"/>
              <w:left w:w="100" w:type="dxa"/>
              <w:bottom w:w="100" w:type="dxa"/>
              <w:right w:w="100" w:type="dxa"/>
            </w:tcMar>
          </w:tcPr>
          <w:p w14:paraId="744F7238" w14:textId="77777777" w:rsidR="00B03AC2" w:rsidRDefault="00B03AC2" w:rsidP="001D3832">
            <w:pPr>
              <w:widowControl w:val="0"/>
              <w:rPr>
                <w:rFonts w:ascii="Arial" w:eastAsia="Arial" w:hAnsi="Arial" w:cs="Arial"/>
                <w:b/>
                <w:i/>
              </w:rPr>
            </w:pPr>
            <w:r>
              <w:rPr>
                <w:rFonts w:ascii="Arial" w:eastAsia="Arial" w:hAnsi="Arial" w:cs="Arial"/>
                <w:b/>
                <w:i/>
              </w:rPr>
              <w:t>6</w:t>
            </w:r>
          </w:p>
        </w:tc>
        <w:tc>
          <w:tcPr>
            <w:tcW w:w="2340" w:type="dxa"/>
            <w:tcMar>
              <w:top w:w="100" w:type="dxa"/>
              <w:left w:w="100" w:type="dxa"/>
              <w:bottom w:w="100" w:type="dxa"/>
              <w:right w:w="100" w:type="dxa"/>
            </w:tcMar>
          </w:tcPr>
          <w:p w14:paraId="26DDBAB1" w14:textId="77777777" w:rsidR="00B03AC2" w:rsidRDefault="00B03AC2" w:rsidP="001D3832">
            <w:pPr>
              <w:widowControl w:val="0"/>
              <w:rPr>
                <w:rFonts w:ascii="Arial" w:eastAsia="Arial" w:hAnsi="Arial" w:cs="Arial"/>
                <w:b/>
                <w:i/>
              </w:rPr>
            </w:pPr>
          </w:p>
        </w:tc>
        <w:tc>
          <w:tcPr>
            <w:tcW w:w="2340" w:type="dxa"/>
            <w:tcMar>
              <w:top w:w="100" w:type="dxa"/>
              <w:left w:w="100" w:type="dxa"/>
              <w:bottom w:w="100" w:type="dxa"/>
              <w:right w:w="100" w:type="dxa"/>
            </w:tcMar>
          </w:tcPr>
          <w:p w14:paraId="234FE4F4" w14:textId="77777777" w:rsidR="00B03AC2" w:rsidRDefault="00B03AC2" w:rsidP="001D3832">
            <w:pPr>
              <w:widowControl w:val="0"/>
              <w:rPr>
                <w:rFonts w:ascii="Arial" w:eastAsia="Arial" w:hAnsi="Arial" w:cs="Arial"/>
                <w:b/>
                <w:i/>
              </w:rPr>
            </w:pPr>
          </w:p>
        </w:tc>
        <w:tc>
          <w:tcPr>
            <w:tcW w:w="2340" w:type="dxa"/>
            <w:tcMar>
              <w:top w:w="100" w:type="dxa"/>
              <w:left w:w="100" w:type="dxa"/>
              <w:bottom w:w="100" w:type="dxa"/>
              <w:right w:w="100" w:type="dxa"/>
            </w:tcMar>
          </w:tcPr>
          <w:p w14:paraId="4B0F3783" w14:textId="77777777" w:rsidR="00B03AC2" w:rsidRDefault="00B03AC2" w:rsidP="001D3832">
            <w:pPr>
              <w:widowControl w:val="0"/>
              <w:rPr>
                <w:rFonts w:ascii="Arial" w:eastAsia="Arial" w:hAnsi="Arial" w:cs="Arial"/>
                <w:b/>
                <w:i/>
              </w:rPr>
            </w:pPr>
          </w:p>
        </w:tc>
      </w:tr>
      <w:tr w:rsidR="00B03AC2" w14:paraId="14B7ADC9" w14:textId="77777777" w:rsidTr="001D3832">
        <w:trPr>
          <w:trHeight w:val="420"/>
        </w:trPr>
        <w:tc>
          <w:tcPr>
            <w:tcW w:w="2340" w:type="dxa"/>
            <w:tcMar>
              <w:top w:w="100" w:type="dxa"/>
              <w:left w:w="100" w:type="dxa"/>
              <w:bottom w:w="100" w:type="dxa"/>
              <w:right w:w="100" w:type="dxa"/>
            </w:tcMar>
          </w:tcPr>
          <w:p w14:paraId="7B1DF29D" w14:textId="77777777" w:rsidR="00B03AC2" w:rsidRDefault="00B03AC2" w:rsidP="001D3832">
            <w:pPr>
              <w:widowControl w:val="0"/>
              <w:rPr>
                <w:rFonts w:ascii="Arial" w:eastAsia="Arial" w:hAnsi="Arial" w:cs="Arial"/>
                <w:b/>
                <w:i/>
              </w:rPr>
            </w:pPr>
            <w:r>
              <w:rPr>
                <w:rFonts w:ascii="Arial" w:eastAsia="Arial" w:hAnsi="Arial" w:cs="Arial"/>
                <w:b/>
                <w:i/>
              </w:rPr>
              <w:t>7</w:t>
            </w:r>
          </w:p>
        </w:tc>
        <w:tc>
          <w:tcPr>
            <w:tcW w:w="2340" w:type="dxa"/>
            <w:tcMar>
              <w:top w:w="100" w:type="dxa"/>
              <w:left w:w="100" w:type="dxa"/>
              <w:bottom w:w="100" w:type="dxa"/>
              <w:right w:w="100" w:type="dxa"/>
            </w:tcMar>
          </w:tcPr>
          <w:p w14:paraId="46F16925" w14:textId="77777777" w:rsidR="00B03AC2" w:rsidRDefault="00B03AC2" w:rsidP="001D3832">
            <w:pPr>
              <w:widowControl w:val="0"/>
              <w:rPr>
                <w:rFonts w:ascii="Arial" w:eastAsia="Arial" w:hAnsi="Arial" w:cs="Arial"/>
                <w:b/>
                <w:i/>
              </w:rPr>
            </w:pPr>
          </w:p>
        </w:tc>
        <w:tc>
          <w:tcPr>
            <w:tcW w:w="2340" w:type="dxa"/>
            <w:tcMar>
              <w:top w:w="100" w:type="dxa"/>
              <w:left w:w="100" w:type="dxa"/>
              <w:bottom w:w="100" w:type="dxa"/>
              <w:right w:w="100" w:type="dxa"/>
            </w:tcMar>
          </w:tcPr>
          <w:p w14:paraId="365B90E0" w14:textId="77777777" w:rsidR="00B03AC2" w:rsidRDefault="00B03AC2" w:rsidP="001D3832">
            <w:pPr>
              <w:widowControl w:val="0"/>
              <w:rPr>
                <w:rFonts w:ascii="Arial" w:eastAsia="Arial" w:hAnsi="Arial" w:cs="Arial"/>
                <w:b/>
                <w:i/>
              </w:rPr>
            </w:pPr>
          </w:p>
        </w:tc>
        <w:tc>
          <w:tcPr>
            <w:tcW w:w="2340" w:type="dxa"/>
            <w:tcMar>
              <w:top w:w="100" w:type="dxa"/>
              <w:left w:w="100" w:type="dxa"/>
              <w:bottom w:w="100" w:type="dxa"/>
              <w:right w:w="100" w:type="dxa"/>
            </w:tcMar>
          </w:tcPr>
          <w:p w14:paraId="71D1B272" w14:textId="77777777" w:rsidR="00B03AC2" w:rsidRDefault="00B03AC2" w:rsidP="001D3832">
            <w:pPr>
              <w:widowControl w:val="0"/>
              <w:rPr>
                <w:rFonts w:ascii="Arial" w:eastAsia="Arial" w:hAnsi="Arial" w:cs="Arial"/>
                <w:b/>
                <w:i/>
              </w:rPr>
            </w:pPr>
          </w:p>
        </w:tc>
      </w:tr>
      <w:tr w:rsidR="00B03AC2" w14:paraId="0F2305EB" w14:textId="77777777" w:rsidTr="001D3832">
        <w:trPr>
          <w:trHeight w:val="420"/>
        </w:trPr>
        <w:tc>
          <w:tcPr>
            <w:tcW w:w="2340" w:type="dxa"/>
            <w:tcMar>
              <w:top w:w="100" w:type="dxa"/>
              <w:left w:w="100" w:type="dxa"/>
              <w:bottom w:w="100" w:type="dxa"/>
              <w:right w:w="100" w:type="dxa"/>
            </w:tcMar>
          </w:tcPr>
          <w:p w14:paraId="6592C0EC" w14:textId="77777777" w:rsidR="00B03AC2" w:rsidRDefault="00B03AC2" w:rsidP="001D3832">
            <w:pPr>
              <w:widowControl w:val="0"/>
              <w:rPr>
                <w:rFonts w:ascii="Arial" w:eastAsia="Arial" w:hAnsi="Arial" w:cs="Arial"/>
                <w:b/>
                <w:i/>
              </w:rPr>
            </w:pPr>
            <w:r>
              <w:rPr>
                <w:rFonts w:ascii="Arial" w:eastAsia="Arial" w:hAnsi="Arial" w:cs="Arial"/>
                <w:b/>
                <w:i/>
              </w:rPr>
              <w:t>8</w:t>
            </w:r>
          </w:p>
        </w:tc>
        <w:tc>
          <w:tcPr>
            <w:tcW w:w="2340" w:type="dxa"/>
            <w:tcMar>
              <w:top w:w="100" w:type="dxa"/>
              <w:left w:w="100" w:type="dxa"/>
              <w:bottom w:w="100" w:type="dxa"/>
              <w:right w:w="100" w:type="dxa"/>
            </w:tcMar>
          </w:tcPr>
          <w:p w14:paraId="4A0013D2" w14:textId="77777777" w:rsidR="00B03AC2" w:rsidRDefault="00B03AC2" w:rsidP="001D3832">
            <w:pPr>
              <w:widowControl w:val="0"/>
              <w:rPr>
                <w:rFonts w:ascii="Arial" w:eastAsia="Arial" w:hAnsi="Arial" w:cs="Arial"/>
                <w:b/>
                <w:i/>
              </w:rPr>
            </w:pPr>
          </w:p>
        </w:tc>
        <w:tc>
          <w:tcPr>
            <w:tcW w:w="2340" w:type="dxa"/>
            <w:tcMar>
              <w:top w:w="100" w:type="dxa"/>
              <w:left w:w="100" w:type="dxa"/>
              <w:bottom w:w="100" w:type="dxa"/>
              <w:right w:w="100" w:type="dxa"/>
            </w:tcMar>
          </w:tcPr>
          <w:p w14:paraId="00054353" w14:textId="77777777" w:rsidR="00B03AC2" w:rsidRDefault="00B03AC2" w:rsidP="001D3832">
            <w:pPr>
              <w:widowControl w:val="0"/>
              <w:rPr>
                <w:rFonts w:ascii="Arial" w:eastAsia="Arial" w:hAnsi="Arial" w:cs="Arial"/>
                <w:b/>
                <w:i/>
              </w:rPr>
            </w:pPr>
          </w:p>
        </w:tc>
        <w:tc>
          <w:tcPr>
            <w:tcW w:w="2340" w:type="dxa"/>
            <w:tcMar>
              <w:top w:w="100" w:type="dxa"/>
              <w:left w:w="100" w:type="dxa"/>
              <w:bottom w:w="100" w:type="dxa"/>
              <w:right w:w="100" w:type="dxa"/>
            </w:tcMar>
          </w:tcPr>
          <w:p w14:paraId="64F46712" w14:textId="77777777" w:rsidR="00B03AC2" w:rsidRDefault="00B03AC2" w:rsidP="001D3832">
            <w:pPr>
              <w:widowControl w:val="0"/>
              <w:rPr>
                <w:rFonts w:ascii="Arial" w:eastAsia="Arial" w:hAnsi="Arial" w:cs="Arial"/>
                <w:b/>
                <w:i/>
              </w:rPr>
            </w:pPr>
          </w:p>
        </w:tc>
      </w:tr>
      <w:tr w:rsidR="00B03AC2" w14:paraId="7B0E8CEA" w14:textId="77777777" w:rsidTr="001D3832">
        <w:trPr>
          <w:trHeight w:val="420"/>
        </w:trPr>
        <w:tc>
          <w:tcPr>
            <w:tcW w:w="2340" w:type="dxa"/>
            <w:tcMar>
              <w:top w:w="100" w:type="dxa"/>
              <w:left w:w="100" w:type="dxa"/>
              <w:bottom w:w="100" w:type="dxa"/>
              <w:right w:w="100" w:type="dxa"/>
            </w:tcMar>
          </w:tcPr>
          <w:p w14:paraId="4DA6CAAF" w14:textId="77777777" w:rsidR="00B03AC2" w:rsidRDefault="00B03AC2" w:rsidP="001D3832">
            <w:pPr>
              <w:widowControl w:val="0"/>
              <w:rPr>
                <w:rFonts w:ascii="Arial" w:eastAsia="Arial" w:hAnsi="Arial" w:cs="Arial"/>
                <w:b/>
                <w:i/>
              </w:rPr>
            </w:pPr>
            <w:r>
              <w:rPr>
                <w:rFonts w:ascii="Arial" w:eastAsia="Arial" w:hAnsi="Arial" w:cs="Arial"/>
                <w:b/>
                <w:i/>
              </w:rPr>
              <w:t>9</w:t>
            </w:r>
          </w:p>
        </w:tc>
        <w:tc>
          <w:tcPr>
            <w:tcW w:w="2340" w:type="dxa"/>
            <w:tcMar>
              <w:top w:w="100" w:type="dxa"/>
              <w:left w:w="100" w:type="dxa"/>
              <w:bottom w:w="100" w:type="dxa"/>
              <w:right w:w="100" w:type="dxa"/>
            </w:tcMar>
          </w:tcPr>
          <w:p w14:paraId="12BA6BE7" w14:textId="77777777" w:rsidR="00B03AC2" w:rsidRDefault="00B03AC2" w:rsidP="001D3832">
            <w:pPr>
              <w:widowControl w:val="0"/>
              <w:rPr>
                <w:rFonts w:ascii="Arial" w:eastAsia="Arial" w:hAnsi="Arial" w:cs="Arial"/>
                <w:b/>
                <w:i/>
              </w:rPr>
            </w:pPr>
          </w:p>
        </w:tc>
        <w:tc>
          <w:tcPr>
            <w:tcW w:w="2340" w:type="dxa"/>
            <w:tcMar>
              <w:top w:w="100" w:type="dxa"/>
              <w:left w:w="100" w:type="dxa"/>
              <w:bottom w:w="100" w:type="dxa"/>
              <w:right w:w="100" w:type="dxa"/>
            </w:tcMar>
          </w:tcPr>
          <w:p w14:paraId="14CA259B" w14:textId="77777777" w:rsidR="00B03AC2" w:rsidRDefault="00B03AC2" w:rsidP="001D3832">
            <w:pPr>
              <w:widowControl w:val="0"/>
              <w:rPr>
                <w:rFonts w:ascii="Arial" w:eastAsia="Arial" w:hAnsi="Arial" w:cs="Arial"/>
                <w:b/>
                <w:i/>
              </w:rPr>
            </w:pPr>
          </w:p>
        </w:tc>
        <w:tc>
          <w:tcPr>
            <w:tcW w:w="2340" w:type="dxa"/>
            <w:tcMar>
              <w:top w:w="100" w:type="dxa"/>
              <w:left w:w="100" w:type="dxa"/>
              <w:bottom w:w="100" w:type="dxa"/>
              <w:right w:w="100" w:type="dxa"/>
            </w:tcMar>
          </w:tcPr>
          <w:p w14:paraId="2A1176FD" w14:textId="77777777" w:rsidR="00B03AC2" w:rsidRDefault="00B03AC2" w:rsidP="001D3832">
            <w:pPr>
              <w:widowControl w:val="0"/>
              <w:rPr>
                <w:rFonts w:ascii="Arial" w:eastAsia="Arial" w:hAnsi="Arial" w:cs="Arial"/>
                <w:b/>
                <w:i/>
              </w:rPr>
            </w:pPr>
          </w:p>
        </w:tc>
      </w:tr>
      <w:tr w:rsidR="00B03AC2" w14:paraId="086D5587" w14:textId="77777777" w:rsidTr="001D3832">
        <w:trPr>
          <w:trHeight w:val="420"/>
        </w:trPr>
        <w:tc>
          <w:tcPr>
            <w:tcW w:w="2340" w:type="dxa"/>
            <w:tcMar>
              <w:top w:w="100" w:type="dxa"/>
              <w:left w:w="100" w:type="dxa"/>
              <w:bottom w:w="100" w:type="dxa"/>
              <w:right w:w="100" w:type="dxa"/>
            </w:tcMar>
          </w:tcPr>
          <w:p w14:paraId="7840F85F" w14:textId="77777777" w:rsidR="00B03AC2" w:rsidRDefault="00B03AC2" w:rsidP="001D3832">
            <w:pPr>
              <w:widowControl w:val="0"/>
              <w:rPr>
                <w:rFonts w:ascii="Arial" w:eastAsia="Arial" w:hAnsi="Arial" w:cs="Arial"/>
                <w:b/>
                <w:i/>
              </w:rPr>
            </w:pPr>
            <w:r>
              <w:rPr>
                <w:rFonts w:ascii="Arial" w:eastAsia="Arial" w:hAnsi="Arial" w:cs="Arial"/>
                <w:b/>
                <w:i/>
              </w:rPr>
              <w:t>10</w:t>
            </w:r>
          </w:p>
        </w:tc>
        <w:tc>
          <w:tcPr>
            <w:tcW w:w="2340" w:type="dxa"/>
            <w:tcMar>
              <w:top w:w="100" w:type="dxa"/>
              <w:left w:w="100" w:type="dxa"/>
              <w:bottom w:w="100" w:type="dxa"/>
              <w:right w:w="100" w:type="dxa"/>
            </w:tcMar>
          </w:tcPr>
          <w:p w14:paraId="6F854F04" w14:textId="77777777" w:rsidR="00B03AC2" w:rsidRDefault="00B03AC2" w:rsidP="001D3832">
            <w:pPr>
              <w:widowControl w:val="0"/>
              <w:rPr>
                <w:rFonts w:ascii="Arial" w:eastAsia="Arial" w:hAnsi="Arial" w:cs="Arial"/>
                <w:b/>
                <w:i/>
              </w:rPr>
            </w:pPr>
          </w:p>
        </w:tc>
        <w:tc>
          <w:tcPr>
            <w:tcW w:w="2340" w:type="dxa"/>
            <w:tcMar>
              <w:top w:w="100" w:type="dxa"/>
              <w:left w:w="100" w:type="dxa"/>
              <w:bottom w:w="100" w:type="dxa"/>
              <w:right w:w="100" w:type="dxa"/>
            </w:tcMar>
          </w:tcPr>
          <w:p w14:paraId="68354C0E" w14:textId="77777777" w:rsidR="00B03AC2" w:rsidRDefault="00B03AC2" w:rsidP="001D3832">
            <w:pPr>
              <w:widowControl w:val="0"/>
              <w:rPr>
                <w:rFonts w:ascii="Arial" w:eastAsia="Arial" w:hAnsi="Arial" w:cs="Arial"/>
                <w:b/>
                <w:i/>
              </w:rPr>
            </w:pPr>
          </w:p>
        </w:tc>
        <w:tc>
          <w:tcPr>
            <w:tcW w:w="2340" w:type="dxa"/>
            <w:tcMar>
              <w:top w:w="100" w:type="dxa"/>
              <w:left w:w="100" w:type="dxa"/>
              <w:bottom w:w="100" w:type="dxa"/>
              <w:right w:w="100" w:type="dxa"/>
            </w:tcMar>
          </w:tcPr>
          <w:p w14:paraId="5FB39BD0" w14:textId="77777777" w:rsidR="00B03AC2" w:rsidRDefault="00B03AC2" w:rsidP="001D3832">
            <w:pPr>
              <w:widowControl w:val="0"/>
              <w:rPr>
                <w:rFonts w:ascii="Arial" w:eastAsia="Arial" w:hAnsi="Arial" w:cs="Arial"/>
                <w:b/>
                <w:i/>
              </w:rPr>
            </w:pPr>
          </w:p>
        </w:tc>
      </w:tr>
      <w:tr w:rsidR="00B03AC2" w14:paraId="009E0CA8" w14:textId="77777777" w:rsidTr="001D3832">
        <w:trPr>
          <w:trHeight w:val="420"/>
        </w:trPr>
        <w:tc>
          <w:tcPr>
            <w:tcW w:w="7020" w:type="dxa"/>
            <w:gridSpan w:val="3"/>
            <w:tcMar>
              <w:top w:w="100" w:type="dxa"/>
              <w:left w:w="100" w:type="dxa"/>
              <w:bottom w:w="100" w:type="dxa"/>
              <w:right w:w="100" w:type="dxa"/>
            </w:tcMar>
          </w:tcPr>
          <w:p w14:paraId="6576E326" w14:textId="77777777" w:rsidR="00B03AC2" w:rsidRDefault="00B03AC2" w:rsidP="001D3832">
            <w:pPr>
              <w:widowControl w:val="0"/>
              <w:rPr>
                <w:rFonts w:ascii="Arial" w:eastAsia="Arial" w:hAnsi="Arial" w:cs="Arial"/>
                <w:b/>
                <w:i/>
              </w:rPr>
            </w:pPr>
            <w:r>
              <w:rPr>
                <w:rFonts w:ascii="Arial" w:eastAsia="Arial" w:hAnsi="Arial" w:cs="Arial"/>
                <w:b/>
                <w:i/>
              </w:rPr>
              <w:t>Total Volume</w:t>
            </w:r>
          </w:p>
        </w:tc>
        <w:tc>
          <w:tcPr>
            <w:tcW w:w="2340" w:type="dxa"/>
            <w:tcMar>
              <w:top w:w="100" w:type="dxa"/>
              <w:left w:w="100" w:type="dxa"/>
              <w:bottom w:w="100" w:type="dxa"/>
              <w:right w:w="100" w:type="dxa"/>
            </w:tcMar>
          </w:tcPr>
          <w:p w14:paraId="1CF5111B" w14:textId="77777777" w:rsidR="00B03AC2" w:rsidRDefault="00B03AC2" w:rsidP="001D3832">
            <w:pPr>
              <w:widowControl w:val="0"/>
              <w:rPr>
                <w:rFonts w:ascii="Arial" w:eastAsia="Arial" w:hAnsi="Arial" w:cs="Arial"/>
                <w:b/>
                <w:i/>
              </w:rPr>
            </w:pPr>
          </w:p>
        </w:tc>
      </w:tr>
    </w:tbl>
    <w:p w14:paraId="4A584653" w14:textId="77777777" w:rsidR="00B03AC2" w:rsidRDefault="00057314" w:rsidP="00057314">
      <w:pPr>
        <w:pStyle w:val="StdContestSubHeading"/>
      </w:pPr>
      <w:r>
        <w:br w:type="page"/>
      </w:r>
      <w:r w:rsidR="00B03AC2" w:rsidRPr="00057314">
        <w:lastRenderedPageBreak/>
        <w:t xml:space="preserve">Appendix </w:t>
      </w:r>
      <w:r w:rsidR="00B03AC2">
        <w:t>H</w:t>
      </w:r>
      <w:r w:rsidR="00B03AC2" w:rsidRPr="00057314">
        <w:t xml:space="preserve"> </w:t>
      </w:r>
      <w:r w:rsidR="00B03AC2">
        <w:t>–</w:t>
      </w:r>
      <w:r w:rsidR="00B03AC2" w:rsidRPr="00057314">
        <w:t xml:space="preserve"> </w:t>
      </w:r>
      <w:r w:rsidR="00B03AC2">
        <w:t>Volume Table</w:t>
      </w:r>
    </w:p>
    <w:p w14:paraId="378EA7F5" w14:textId="77777777" w:rsidR="00B03AC2" w:rsidRDefault="00B03AC2" w:rsidP="00B03AC2"/>
    <w:p w14:paraId="6216D0EA" w14:textId="3F51D0C2" w:rsidR="0027034C" w:rsidRDefault="00E124D3" w:rsidP="00057314">
      <w:pPr>
        <w:pStyle w:val="StdContestSubHeading"/>
      </w:pPr>
      <w:r>
        <w:rPr>
          <w:rFonts w:eastAsia="Arial" w:cs="Arial"/>
          <w:b w:val="0"/>
          <w:noProof/>
        </w:rPr>
        <w:drawing>
          <wp:inline distT="114300" distB="114300" distL="114300" distR="114300" wp14:anchorId="40C2823C" wp14:editId="010B16E3">
            <wp:extent cx="3251086" cy="3837623"/>
            <wp:effectExtent l="0" t="0" r="0" b="0"/>
            <wp:docPr id="965828477" name="Picture 965828477" descr="A table of numbers and a numb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965828477" name="Picture 965828477" descr="A table of numbers and a number&#10;&#10;Description automatically generated with medium confidence"/>
                    <pic:cNvPicPr preferRelativeResize="0"/>
                  </pic:nvPicPr>
                  <pic:blipFill>
                    <a:blip r:embed="rId12"/>
                    <a:srcRect/>
                    <a:stretch>
                      <a:fillRect/>
                    </a:stretch>
                  </pic:blipFill>
                  <pic:spPr>
                    <a:xfrm>
                      <a:off x="0" y="0"/>
                      <a:ext cx="3251086" cy="3837623"/>
                    </a:xfrm>
                    <a:prstGeom prst="rect">
                      <a:avLst/>
                    </a:prstGeom>
                    <a:ln/>
                  </pic:spPr>
                </pic:pic>
              </a:graphicData>
            </a:graphic>
          </wp:inline>
        </w:drawing>
      </w:r>
    </w:p>
    <w:p w14:paraId="20598171" w14:textId="77777777" w:rsidR="0027034C" w:rsidRDefault="0027034C" w:rsidP="00057314">
      <w:pPr>
        <w:pStyle w:val="StdContestSubHeading"/>
      </w:pPr>
    </w:p>
    <w:p w14:paraId="24C79D20" w14:textId="77777777" w:rsidR="0027034C" w:rsidRDefault="0027034C" w:rsidP="00057314">
      <w:pPr>
        <w:pStyle w:val="StdContestSubHeading"/>
      </w:pPr>
      <w:r w:rsidRPr="00057314">
        <w:t xml:space="preserve">Appendix </w:t>
      </w:r>
      <w:r>
        <w:t>I</w:t>
      </w:r>
      <w:r w:rsidRPr="00057314">
        <w:t xml:space="preserve"> </w:t>
      </w:r>
      <w:r>
        <w:t>–</w:t>
      </w:r>
      <w:r w:rsidRPr="00057314">
        <w:t xml:space="preserve"> </w:t>
      </w:r>
      <w:r>
        <w:t>Basal Area</w:t>
      </w:r>
    </w:p>
    <w:p w14:paraId="18E39CA2" w14:textId="77777777" w:rsidR="0027034C" w:rsidRDefault="0027034C" w:rsidP="0027034C"/>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5"/>
        <w:gridCol w:w="3900"/>
        <w:gridCol w:w="810"/>
        <w:gridCol w:w="1305"/>
        <w:gridCol w:w="1440"/>
      </w:tblGrid>
      <w:tr w:rsidR="0027034C" w14:paraId="70B8F154" w14:textId="77777777" w:rsidTr="001D3832">
        <w:trPr>
          <w:trHeight w:val="420"/>
        </w:trPr>
        <w:tc>
          <w:tcPr>
            <w:tcW w:w="9360" w:type="dxa"/>
            <w:gridSpan w:val="5"/>
            <w:tcMar>
              <w:top w:w="100" w:type="dxa"/>
              <w:left w:w="100" w:type="dxa"/>
              <w:bottom w:w="100" w:type="dxa"/>
              <w:right w:w="100" w:type="dxa"/>
            </w:tcMar>
          </w:tcPr>
          <w:p w14:paraId="6EFCBBAE" w14:textId="77777777" w:rsidR="0027034C" w:rsidRDefault="00486E63" w:rsidP="00A8581C">
            <w:pPr>
              <w:spacing w:line="276" w:lineRule="auto"/>
              <w:rPr>
                <w:rFonts w:ascii="Arial" w:eastAsia="Arial" w:hAnsi="Arial" w:cs="Arial"/>
                <w:b/>
                <w:i/>
              </w:rPr>
            </w:pPr>
            <w:r>
              <w:rPr>
                <w:rFonts w:ascii="Arial" w:eastAsia="Arial" w:hAnsi="Arial" w:cs="Arial"/>
                <w:b/>
                <w:i/>
              </w:rPr>
              <w:t xml:space="preserve">Basal Area: </w:t>
            </w:r>
            <w:r w:rsidR="00D16477">
              <w:rPr>
                <w:rFonts w:ascii="Arial" w:eastAsia="Arial" w:hAnsi="Arial" w:cs="Arial"/>
                <w:b/>
                <w:i/>
              </w:rPr>
              <w:t xml:space="preserve"> Skillset V</w:t>
            </w:r>
            <w:r w:rsidR="0027034C">
              <w:rPr>
                <w:rFonts w:ascii="Arial" w:eastAsia="Arial" w:hAnsi="Arial" w:cs="Arial"/>
                <w:b/>
                <w:i/>
              </w:rPr>
              <w:t xml:space="preserve"> (</w:t>
            </w:r>
            <w:r w:rsidR="00D16477">
              <w:rPr>
                <w:rFonts w:ascii="Arial" w:eastAsia="Arial" w:hAnsi="Arial" w:cs="Arial"/>
                <w:b/>
                <w:i/>
              </w:rPr>
              <w:t>60</w:t>
            </w:r>
            <w:r w:rsidR="0027034C">
              <w:rPr>
                <w:rFonts w:ascii="Arial" w:eastAsia="Arial" w:hAnsi="Arial" w:cs="Arial"/>
                <w:b/>
                <w:i/>
              </w:rPr>
              <w:t xml:space="preserve"> points- team score only)</w:t>
            </w:r>
          </w:p>
        </w:tc>
      </w:tr>
      <w:tr w:rsidR="0027034C" w14:paraId="3DE544F2" w14:textId="77777777" w:rsidTr="001D3832">
        <w:tc>
          <w:tcPr>
            <w:tcW w:w="1905" w:type="dxa"/>
            <w:tcMar>
              <w:top w:w="100" w:type="dxa"/>
              <w:left w:w="100" w:type="dxa"/>
              <w:bottom w:w="100" w:type="dxa"/>
              <w:right w:w="100" w:type="dxa"/>
            </w:tcMar>
          </w:tcPr>
          <w:p w14:paraId="020F0BBF" w14:textId="77777777" w:rsidR="0027034C" w:rsidRDefault="0027034C" w:rsidP="001D3832">
            <w:pPr>
              <w:widowControl w:val="0"/>
              <w:rPr>
                <w:rFonts w:ascii="Arial" w:eastAsia="Arial" w:hAnsi="Arial" w:cs="Arial"/>
                <w:b/>
                <w:i/>
              </w:rPr>
            </w:pPr>
          </w:p>
        </w:tc>
        <w:tc>
          <w:tcPr>
            <w:tcW w:w="3900" w:type="dxa"/>
            <w:tcMar>
              <w:top w:w="100" w:type="dxa"/>
              <w:left w:w="100" w:type="dxa"/>
              <w:bottom w:w="100" w:type="dxa"/>
              <w:right w:w="100" w:type="dxa"/>
            </w:tcMar>
          </w:tcPr>
          <w:p w14:paraId="164244FA" w14:textId="77777777" w:rsidR="0027034C" w:rsidRDefault="0027034C" w:rsidP="001D3832">
            <w:pPr>
              <w:widowControl w:val="0"/>
              <w:rPr>
                <w:rFonts w:ascii="Arial" w:eastAsia="Arial" w:hAnsi="Arial" w:cs="Arial"/>
                <w:b/>
                <w:i/>
              </w:rPr>
            </w:pPr>
            <w:r>
              <w:rPr>
                <w:rFonts w:ascii="Arial" w:eastAsia="Arial" w:hAnsi="Arial" w:cs="Arial"/>
                <w:b/>
                <w:i/>
              </w:rPr>
              <w:t xml:space="preserve">Total Basal Area measured in </w:t>
            </w:r>
          </w:p>
          <w:p w14:paraId="075CF335" w14:textId="77777777" w:rsidR="0027034C" w:rsidRDefault="0027034C" w:rsidP="001D3832">
            <w:pPr>
              <w:widowControl w:val="0"/>
              <w:rPr>
                <w:rFonts w:ascii="Arial" w:eastAsia="Arial" w:hAnsi="Arial" w:cs="Arial"/>
                <w:b/>
                <w:i/>
              </w:rPr>
            </w:pPr>
            <w:r>
              <w:rPr>
                <w:rFonts w:ascii="Arial" w:eastAsia="Arial" w:hAnsi="Arial" w:cs="Arial"/>
                <w:b/>
                <w:i/>
              </w:rPr>
              <w:t>square feet per acre</w:t>
            </w:r>
          </w:p>
        </w:tc>
        <w:tc>
          <w:tcPr>
            <w:tcW w:w="810" w:type="dxa"/>
            <w:tcMar>
              <w:top w:w="100" w:type="dxa"/>
              <w:left w:w="100" w:type="dxa"/>
              <w:bottom w:w="100" w:type="dxa"/>
              <w:right w:w="100" w:type="dxa"/>
            </w:tcMar>
          </w:tcPr>
          <w:p w14:paraId="13EAEE35" w14:textId="77777777" w:rsidR="0027034C" w:rsidRDefault="0027034C" w:rsidP="001D3832">
            <w:pPr>
              <w:widowControl w:val="0"/>
              <w:rPr>
                <w:rFonts w:ascii="Arial" w:eastAsia="Arial" w:hAnsi="Arial" w:cs="Arial"/>
                <w:b/>
                <w:i/>
              </w:rPr>
            </w:pPr>
          </w:p>
        </w:tc>
        <w:tc>
          <w:tcPr>
            <w:tcW w:w="1305" w:type="dxa"/>
            <w:tcMar>
              <w:top w:w="100" w:type="dxa"/>
              <w:left w:w="100" w:type="dxa"/>
              <w:bottom w:w="100" w:type="dxa"/>
              <w:right w:w="100" w:type="dxa"/>
            </w:tcMar>
          </w:tcPr>
          <w:p w14:paraId="36C11257" w14:textId="77777777" w:rsidR="0027034C" w:rsidRDefault="0027034C" w:rsidP="001D3832">
            <w:pPr>
              <w:widowControl w:val="0"/>
              <w:rPr>
                <w:rFonts w:ascii="Arial" w:eastAsia="Arial" w:hAnsi="Arial" w:cs="Arial"/>
                <w:b/>
                <w:i/>
              </w:rPr>
            </w:pPr>
          </w:p>
        </w:tc>
        <w:tc>
          <w:tcPr>
            <w:tcW w:w="1440" w:type="dxa"/>
            <w:tcMar>
              <w:top w:w="100" w:type="dxa"/>
              <w:left w:w="100" w:type="dxa"/>
              <w:bottom w:w="100" w:type="dxa"/>
              <w:right w:w="100" w:type="dxa"/>
            </w:tcMar>
          </w:tcPr>
          <w:p w14:paraId="27E95817" w14:textId="77777777" w:rsidR="0027034C" w:rsidRDefault="00D16477" w:rsidP="001D3832">
            <w:pPr>
              <w:widowControl w:val="0"/>
              <w:rPr>
                <w:rFonts w:ascii="Arial" w:eastAsia="Arial" w:hAnsi="Arial" w:cs="Arial"/>
                <w:b/>
                <w:i/>
              </w:rPr>
            </w:pPr>
            <w:r>
              <w:rPr>
                <w:rFonts w:ascii="Arial" w:eastAsia="Arial" w:hAnsi="Arial" w:cs="Arial"/>
                <w:b/>
                <w:i/>
              </w:rPr>
              <w:t>60</w:t>
            </w:r>
          </w:p>
        </w:tc>
      </w:tr>
      <w:tr w:rsidR="0027034C" w14:paraId="1368D2AD" w14:textId="77777777" w:rsidTr="001D3832">
        <w:tc>
          <w:tcPr>
            <w:tcW w:w="1905" w:type="dxa"/>
            <w:tcMar>
              <w:top w:w="100" w:type="dxa"/>
              <w:left w:w="100" w:type="dxa"/>
              <w:bottom w:w="100" w:type="dxa"/>
              <w:right w:w="100" w:type="dxa"/>
            </w:tcMar>
          </w:tcPr>
          <w:p w14:paraId="1F92C28C" w14:textId="77777777" w:rsidR="0027034C" w:rsidRDefault="0027034C" w:rsidP="001D3832">
            <w:pPr>
              <w:widowControl w:val="0"/>
              <w:rPr>
                <w:rFonts w:ascii="Arial" w:eastAsia="Arial" w:hAnsi="Arial" w:cs="Arial"/>
                <w:b/>
                <w:i/>
              </w:rPr>
            </w:pPr>
            <w:r>
              <w:rPr>
                <w:rFonts w:ascii="Arial" w:eastAsia="Arial" w:hAnsi="Arial" w:cs="Arial"/>
                <w:b/>
                <w:i/>
              </w:rPr>
              <w:t>TOTAL</w:t>
            </w:r>
          </w:p>
        </w:tc>
        <w:tc>
          <w:tcPr>
            <w:tcW w:w="3900" w:type="dxa"/>
            <w:tcMar>
              <w:top w:w="100" w:type="dxa"/>
              <w:left w:w="100" w:type="dxa"/>
              <w:bottom w:w="100" w:type="dxa"/>
              <w:right w:w="100" w:type="dxa"/>
            </w:tcMar>
          </w:tcPr>
          <w:p w14:paraId="5C3E2509" w14:textId="77777777" w:rsidR="0027034C" w:rsidRDefault="0027034C" w:rsidP="001D3832">
            <w:pPr>
              <w:widowControl w:val="0"/>
              <w:rPr>
                <w:rFonts w:ascii="Arial" w:eastAsia="Arial" w:hAnsi="Arial" w:cs="Arial"/>
                <w:b/>
                <w:i/>
              </w:rPr>
            </w:pPr>
          </w:p>
        </w:tc>
        <w:tc>
          <w:tcPr>
            <w:tcW w:w="810" w:type="dxa"/>
            <w:tcMar>
              <w:top w:w="100" w:type="dxa"/>
              <w:left w:w="100" w:type="dxa"/>
              <w:bottom w:w="100" w:type="dxa"/>
              <w:right w:w="100" w:type="dxa"/>
            </w:tcMar>
          </w:tcPr>
          <w:p w14:paraId="571FC29A" w14:textId="77777777" w:rsidR="0027034C" w:rsidRDefault="0027034C" w:rsidP="001D3832">
            <w:pPr>
              <w:widowControl w:val="0"/>
              <w:rPr>
                <w:rFonts w:ascii="Arial" w:eastAsia="Arial" w:hAnsi="Arial" w:cs="Arial"/>
                <w:b/>
                <w:i/>
              </w:rPr>
            </w:pPr>
          </w:p>
        </w:tc>
        <w:tc>
          <w:tcPr>
            <w:tcW w:w="1305" w:type="dxa"/>
            <w:tcMar>
              <w:top w:w="100" w:type="dxa"/>
              <w:left w:w="100" w:type="dxa"/>
              <w:bottom w:w="100" w:type="dxa"/>
              <w:right w:w="100" w:type="dxa"/>
            </w:tcMar>
          </w:tcPr>
          <w:p w14:paraId="78798334" w14:textId="77777777" w:rsidR="0027034C" w:rsidRDefault="0027034C" w:rsidP="001D3832">
            <w:pPr>
              <w:widowControl w:val="0"/>
              <w:rPr>
                <w:rFonts w:ascii="Arial" w:eastAsia="Arial" w:hAnsi="Arial" w:cs="Arial"/>
                <w:b/>
                <w:i/>
              </w:rPr>
            </w:pPr>
          </w:p>
        </w:tc>
        <w:tc>
          <w:tcPr>
            <w:tcW w:w="1440" w:type="dxa"/>
            <w:tcMar>
              <w:top w:w="100" w:type="dxa"/>
              <w:left w:w="100" w:type="dxa"/>
              <w:bottom w:w="100" w:type="dxa"/>
              <w:right w:w="100" w:type="dxa"/>
            </w:tcMar>
          </w:tcPr>
          <w:p w14:paraId="68AB6C5B" w14:textId="77777777" w:rsidR="0027034C" w:rsidRDefault="00D16477" w:rsidP="001D3832">
            <w:pPr>
              <w:widowControl w:val="0"/>
              <w:rPr>
                <w:rFonts w:ascii="Arial" w:eastAsia="Arial" w:hAnsi="Arial" w:cs="Arial"/>
                <w:b/>
                <w:i/>
              </w:rPr>
            </w:pPr>
            <w:r>
              <w:rPr>
                <w:rFonts w:ascii="Arial" w:eastAsia="Arial" w:hAnsi="Arial" w:cs="Arial"/>
                <w:b/>
                <w:i/>
              </w:rPr>
              <w:t>60</w:t>
            </w:r>
          </w:p>
        </w:tc>
      </w:tr>
    </w:tbl>
    <w:p w14:paraId="3766F4BD" w14:textId="77777777" w:rsidR="0027034C" w:rsidRDefault="0027034C" w:rsidP="0027034C"/>
    <w:p w14:paraId="03C7D1DA" w14:textId="77777777" w:rsidR="00355894" w:rsidRDefault="00355894" w:rsidP="00057314">
      <w:pPr>
        <w:pStyle w:val="StdContestSubHeading"/>
      </w:pPr>
    </w:p>
    <w:p w14:paraId="23CA4DD9" w14:textId="77777777" w:rsidR="007C6AE4" w:rsidRPr="00057314" w:rsidRDefault="00057314" w:rsidP="00057314">
      <w:pPr>
        <w:pStyle w:val="StdContestSubHeading"/>
      </w:pPr>
      <w:r w:rsidRPr="00057314">
        <w:t xml:space="preserve">Appendix </w:t>
      </w:r>
      <w:r w:rsidR="00B03AC2">
        <w:t>J</w:t>
      </w:r>
      <w:r w:rsidRPr="00057314">
        <w:t xml:space="preserve"> -- References</w:t>
      </w:r>
    </w:p>
    <w:p w14:paraId="23193368" w14:textId="77777777" w:rsidR="007C6AE4" w:rsidRDefault="007C6AE4">
      <w:pPr>
        <w:tabs>
          <w:tab w:val="left" w:pos="288"/>
          <w:tab w:val="left" w:pos="720"/>
          <w:tab w:val="left" w:pos="864"/>
          <w:tab w:val="left" w:pos="1296"/>
          <w:tab w:val="left" w:pos="1728"/>
          <w:tab w:val="left" w:pos="2160"/>
          <w:tab w:val="left" w:pos="3600"/>
          <w:tab w:val="left" w:pos="5040"/>
          <w:tab w:val="left" w:pos="6480"/>
          <w:tab w:val="left" w:pos="7920"/>
        </w:tabs>
        <w:ind w:right="432"/>
        <w:jc w:val="center"/>
        <w:rPr>
          <w:rFonts w:ascii="Times New Roman PS MT" w:hAnsi="Times New Roman PS MT"/>
        </w:rPr>
      </w:pPr>
    </w:p>
    <w:p w14:paraId="18D5F1C1" w14:textId="77777777" w:rsidR="007C6AE4" w:rsidRDefault="007C6AE4" w:rsidP="00C54FE5">
      <w:pPr>
        <w:ind w:left="1440" w:hanging="720"/>
      </w:pPr>
      <w:r>
        <w:t xml:space="preserve">Anderson, Dave, I.I. Holland, and G.L. Rolfe.  </w:t>
      </w:r>
      <w:r>
        <w:rPr>
          <w:u w:val="thick"/>
        </w:rPr>
        <w:t>Forests and Forestry, fifth edition</w:t>
      </w:r>
      <w:r>
        <w:t>.  Interstate Printers &amp; Publishers, 1997.  558 pages.</w:t>
      </w:r>
    </w:p>
    <w:p w14:paraId="62A82BD7" w14:textId="77777777" w:rsidR="007C6AE4" w:rsidRDefault="007C6AE4" w:rsidP="00C54FE5">
      <w:pPr>
        <w:ind w:left="1440" w:hanging="720"/>
      </w:pPr>
    </w:p>
    <w:p w14:paraId="68A6AFD2" w14:textId="77777777" w:rsidR="007C6AE4" w:rsidRDefault="007C6AE4" w:rsidP="00C54FE5">
      <w:pPr>
        <w:ind w:left="1440" w:hanging="720"/>
      </w:pPr>
      <w:r>
        <w:t>Arvola, T. F.  California Forestry Handbook.  Sacramento: Office of Procurement Publications Section, 1978.  232 pages.</w:t>
      </w:r>
    </w:p>
    <w:p w14:paraId="5DB3E786" w14:textId="77777777" w:rsidR="007C6AE4" w:rsidRDefault="007C6AE4" w:rsidP="00C54FE5">
      <w:pPr>
        <w:ind w:left="1440" w:hanging="720"/>
      </w:pPr>
    </w:p>
    <w:p w14:paraId="59C5F085" w14:textId="77777777" w:rsidR="007C6AE4" w:rsidRDefault="007C6AE4" w:rsidP="00C54FE5">
      <w:pPr>
        <w:ind w:left="1440" w:hanging="720"/>
      </w:pPr>
      <w:r>
        <w:t>Chain Saw Manual, current edition, American Pulpwood Association, The Interstate Printers &amp; Publishers, Inc., Danville, IL.</w:t>
      </w:r>
    </w:p>
    <w:p w14:paraId="19A90D4A" w14:textId="77777777" w:rsidR="007C6AE4" w:rsidRDefault="007C6AE4" w:rsidP="00C54FE5">
      <w:pPr>
        <w:ind w:left="1440" w:hanging="720"/>
      </w:pPr>
    </w:p>
    <w:p w14:paraId="056F83BD" w14:textId="77777777" w:rsidR="007C6AE4" w:rsidRDefault="007C6AE4" w:rsidP="00C54FE5">
      <w:pPr>
        <w:ind w:left="1440" w:hanging="720"/>
      </w:pPr>
      <w:r>
        <w:t xml:space="preserve">Dilworth, J. R. </w:t>
      </w:r>
      <w:r>
        <w:rPr>
          <w:u w:val="thick"/>
        </w:rPr>
        <w:t>Log Scaling and Timber Cruising</w:t>
      </w:r>
      <w:r>
        <w:t>.  Corvallis, Oregon: O.S.U. Bookstores, Inc., 1965.  448 pages.</w:t>
      </w:r>
    </w:p>
    <w:p w14:paraId="221D9173" w14:textId="77777777" w:rsidR="007C6AE4" w:rsidRDefault="007C6AE4" w:rsidP="00C54FE5">
      <w:pPr>
        <w:ind w:left="1440" w:hanging="720"/>
      </w:pPr>
    </w:p>
    <w:p w14:paraId="6361AD8F" w14:textId="77777777" w:rsidR="007C6AE4" w:rsidRDefault="007C6AE4" w:rsidP="00C54FE5">
      <w:pPr>
        <w:ind w:left="1440" w:hanging="720"/>
      </w:pPr>
      <w:r>
        <w:t>Forest Curriculum Guidelines from VEP (Timber Cruising, Log Scaling, etc.)</w:t>
      </w:r>
    </w:p>
    <w:p w14:paraId="354C3D69" w14:textId="77777777" w:rsidR="007C6AE4" w:rsidRDefault="007C6AE4" w:rsidP="00C54FE5">
      <w:pPr>
        <w:ind w:left="1440" w:hanging="720"/>
      </w:pPr>
    </w:p>
    <w:p w14:paraId="48DCC5A7" w14:textId="77777777" w:rsidR="007C6AE4" w:rsidRDefault="007C6AE4" w:rsidP="00C54FE5">
      <w:pPr>
        <w:ind w:left="1440" w:hanging="720"/>
      </w:pPr>
      <w:r>
        <w:rPr>
          <w:u w:val="thick"/>
        </w:rPr>
        <w:t>Forestry Suppliers on-line equipment catalogue</w:t>
      </w:r>
      <w:r>
        <w:t>. 2003.  Forestry Suppliers Inc.</w:t>
      </w:r>
    </w:p>
    <w:p w14:paraId="58976FB5" w14:textId="77777777" w:rsidR="007C6AE4" w:rsidRDefault="007C6AE4" w:rsidP="00C54FE5">
      <w:pPr>
        <w:ind w:left="1440" w:hanging="720"/>
      </w:pPr>
      <w:r>
        <w:t>Nov. 2003.  &lt;http://www.forestry-suppliers.com/&gt;.</w:t>
      </w:r>
    </w:p>
    <w:p w14:paraId="44A55D01" w14:textId="77777777" w:rsidR="007C6AE4" w:rsidRDefault="007C6AE4" w:rsidP="00C54FE5">
      <w:pPr>
        <w:ind w:left="1440" w:hanging="720"/>
      </w:pPr>
    </w:p>
    <w:p w14:paraId="16EDB892" w14:textId="77777777" w:rsidR="007C6AE4" w:rsidRDefault="007C6AE4" w:rsidP="00C54FE5">
      <w:pPr>
        <w:ind w:left="1440" w:hanging="720"/>
      </w:pPr>
      <w:r>
        <w:t xml:space="preserve">Helms, John A.  </w:t>
      </w:r>
      <w:r>
        <w:rPr>
          <w:u w:val="thick"/>
        </w:rPr>
        <w:t>The Dictionary of Forestry</w:t>
      </w:r>
      <w:r>
        <w:t>.  Bethesda, MD: The Society of American Foresters, 1998.  210 pages.</w:t>
      </w:r>
    </w:p>
    <w:p w14:paraId="38CE7E46" w14:textId="77777777" w:rsidR="007C6AE4" w:rsidRDefault="007C6AE4" w:rsidP="00C54FE5">
      <w:pPr>
        <w:ind w:left="1440" w:hanging="720"/>
      </w:pPr>
    </w:p>
    <w:p w14:paraId="64CF16F9" w14:textId="77777777" w:rsidR="007C6AE4" w:rsidRDefault="007C6AE4" w:rsidP="00C54FE5">
      <w:pPr>
        <w:ind w:left="1440" w:hanging="720"/>
      </w:pPr>
      <w:proofErr w:type="spellStart"/>
      <w:r>
        <w:t>Homelite</w:t>
      </w:r>
      <w:proofErr w:type="spellEnd"/>
      <w:r>
        <w:t xml:space="preserve"> Owner’s Manual.  Division of Textron, P.O. Box 7047, Charlotte, NC 28217.</w:t>
      </w:r>
    </w:p>
    <w:p w14:paraId="77B13C99" w14:textId="77777777" w:rsidR="007C6AE4" w:rsidRDefault="007C6AE4" w:rsidP="00C54FE5">
      <w:pPr>
        <w:ind w:left="1440" w:hanging="720"/>
      </w:pPr>
    </w:p>
    <w:p w14:paraId="656EBA3B" w14:textId="77777777" w:rsidR="007C6AE4" w:rsidRDefault="007C6AE4" w:rsidP="00C54FE5">
      <w:pPr>
        <w:ind w:left="1440" w:hanging="720"/>
      </w:pPr>
      <w:r>
        <w:t xml:space="preserve">McMinn, Howard </w:t>
      </w:r>
      <w:proofErr w:type="gramStart"/>
      <w:r>
        <w:t>E.</w:t>
      </w:r>
      <w:proofErr w:type="gramEnd"/>
      <w:r>
        <w:t xml:space="preserve"> and Evelyn Maino. </w:t>
      </w:r>
      <w:r>
        <w:rPr>
          <w:u w:val="thick"/>
        </w:rPr>
        <w:t>An Illustrated Manual of Pacific Coast Trees</w:t>
      </w:r>
      <w:r>
        <w:t>, second edition.  Berkley: University California Press, 1981.  409 pages.</w:t>
      </w:r>
    </w:p>
    <w:p w14:paraId="63EB64FD" w14:textId="77777777" w:rsidR="007C6AE4" w:rsidRDefault="007C6AE4" w:rsidP="00C54FE5">
      <w:pPr>
        <w:ind w:left="1440" w:hanging="720"/>
      </w:pPr>
    </w:p>
    <w:p w14:paraId="588E2BE7" w14:textId="77777777" w:rsidR="007C6AE4" w:rsidRDefault="007C6AE4" w:rsidP="00C54FE5">
      <w:pPr>
        <w:ind w:left="1440" w:hanging="720"/>
        <w:rPr>
          <w:i/>
        </w:rPr>
      </w:pPr>
      <w:r>
        <w:t xml:space="preserve">W. M. Harlow, E. S. Harrar, and F. M. White. </w:t>
      </w:r>
      <w:r>
        <w:rPr>
          <w:u w:val="thick"/>
        </w:rPr>
        <w:t>Textbook of Dendrology</w:t>
      </w:r>
      <w:r>
        <w:t>, current edition. New York, NY: McGraw-Hill</w:t>
      </w:r>
      <w:r>
        <w:rPr>
          <w:i/>
        </w:rPr>
        <w:t xml:space="preserve"> </w:t>
      </w:r>
      <w:r>
        <w:t xml:space="preserve">Book Company.  544 pages. </w:t>
      </w:r>
    </w:p>
    <w:p w14:paraId="61372FA2" w14:textId="77777777" w:rsidR="007C6AE4" w:rsidRDefault="007C6AE4" w:rsidP="00C54FE5">
      <w:pPr>
        <w:ind w:left="1440" w:hanging="720"/>
      </w:pPr>
    </w:p>
    <w:p w14:paraId="1D2B3737" w14:textId="77777777" w:rsidR="007C6AE4" w:rsidRDefault="007C6AE4" w:rsidP="00C54FE5">
      <w:pPr>
        <w:ind w:left="1440" w:hanging="720"/>
      </w:pPr>
      <w:r>
        <w:rPr>
          <w:u w:val="thick"/>
        </w:rPr>
        <w:t>National Forest Log Scaling Handbook</w:t>
      </w:r>
      <w:r>
        <w:t>.  San Francisco: US Forest Service and US Department of Agriculture, 1974.  184 pages.</w:t>
      </w:r>
    </w:p>
    <w:p w14:paraId="1DF1F8E6" w14:textId="77777777" w:rsidR="007C6AE4" w:rsidRDefault="007C6AE4" w:rsidP="00C54FE5">
      <w:pPr>
        <w:ind w:left="1440" w:hanging="720"/>
      </w:pPr>
    </w:p>
    <w:p w14:paraId="66E640B5" w14:textId="77777777" w:rsidR="007C6AE4" w:rsidRDefault="007C6AE4" w:rsidP="00C54FE5">
      <w:pPr>
        <w:ind w:left="1440" w:hanging="720"/>
      </w:pPr>
      <w:proofErr w:type="spellStart"/>
      <w:r>
        <w:t>Panshin</w:t>
      </w:r>
      <w:proofErr w:type="spellEnd"/>
      <w:r>
        <w:t xml:space="preserve">, A.J. John and Carl DeZeeuw.  </w:t>
      </w:r>
      <w:r>
        <w:rPr>
          <w:u w:val="thick"/>
        </w:rPr>
        <w:t>Textbook of Wood Technology</w:t>
      </w:r>
      <w:r>
        <w:t>.   The McGraw Hill Book Companies, 1980.  736 pages.</w:t>
      </w:r>
    </w:p>
    <w:p w14:paraId="2A4D3F97" w14:textId="77777777" w:rsidR="007C6AE4" w:rsidRDefault="007C6AE4" w:rsidP="00C54FE5">
      <w:pPr>
        <w:ind w:left="1440" w:hanging="720"/>
      </w:pPr>
    </w:p>
    <w:p w14:paraId="708D438B" w14:textId="77777777" w:rsidR="007C6AE4" w:rsidRDefault="007C6AE4" w:rsidP="00C54FE5">
      <w:pPr>
        <w:ind w:left="1440" w:hanging="720"/>
      </w:pPr>
      <w:r>
        <w:t xml:space="preserve">U.S. Department of Agriculture, Forest Service.  </w:t>
      </w:r>
      <w:r>
        <w:rPr>
          <w:u w:val="thick"/>
        </w:rPr>
        <w:t>Tables for Estimating Board-Foot Volume of Timber</w:t>
      </w:r>
      <w:r>
        <w:t>.  No date.  94 pages.</w:t>
      </w:r>
    </w:p>
    <w:p w14:paraId="76651478" w14:textId="77777777" w:rsidR="007C6AE4" w:rsidRDefault="007C6AE4" w:rsidP="00C54FE5">
      <w:pPr>
        <w:ind w:left="1440" w:hanging="720"/>
      </w:pPr>
    </w:p>
    <w:p w14:paraId="1ECF2BDE" w14:textId="77777777" w:rsidR="007C6AE4" w:rsidRDefault="007C6AE4" w:rsidP="00C54FE5">
      <w:pPr>
        <w:ind w:left="1440" w:hanging="720"/>
      </w:pPr>
      <w:r>
        <w:t>U.S. Department of the Interior, Geological Survey, Topographic Map Information.  A Symbols Key.  Map Distribution, U.S. Geological Survey, Box 25286, Federal Center, Denver, CO  80223.</w:t>
      </w:r>
    </w:p>
    <w:p w14:paraId="0CD2A943" w14:textId="77777777" w:rsidR="007C6AE4" w:rsidRDefault="007C6AE4" w:rsidP="00C54FE5">
      <w:pPr>
        <w:ind w:left="1440" w:hanging="720"/>
      </w:pPr>
    </w:p>
    <w:p w14:paraId="08B41901" w14:textId="77777777" w:rsidR="00834367" w:rsidRDefault="007C6AE4" w:rsidP="00C54FE5">
      <w:pPr>
        <w:ind w:left="1440" w:hanging="720"/>
      </w:pPr>
      <w:r>
        <w:t xml:space="preserve">Wilson, A.L. and Robert L. </w:t>
      </w:r>
      <w:proofErr w:type="gramStart"/>
      <w:r>
        <w:t>Wilson,.</w:t>
      </w:r>
      <w:proofErr w:type="gramEnd"/>
      <w:r>
        <w:t xml:space="preserve">  </w:t>
      </w:r>
      <w:r>
        <w:rPr>
          <w:u w:val="thick"/>
        </w:rPr>
        <w:t>Elementary Forest Surveying and Mapping</w:t>
      </w:r>
      <w:r>
        <w:t xml:space="preserve">.  Corvallis, Oregon: John Bell &amp; </w:t>
      </w:r>
      <w:proofErr w:type="gramStart"/>
      <w:r>
        <w:t>Associates,  1982</w:t>
      </w:r>
      <w:proofErr w:type="gramEnd"/>
      <w:r>
        <w:t>.  108 pages.</w:t>
      </w:r>
    </w:p>
    <w:sectPr w:rsidR="00834367" w:rsidSect="00E15C47">
      <w:headerReference w:type="even" r:id="rId13"/>
      <w:headerReference w:type="default" r:id="rId14"/>
      <w:footerReference w:type="even" r:id="rId15"/>
      <w:footerReference w:type="default" r:id="rId16"/>
      <w:headerReference w:type="first" r:id="rId17"/>
      <w:footerReference w:type="first" r:id="rId18"/>
      <w:pgSz w:w="12240" w:h="15840" w:code="1"/>
      <w:pgMar w:top="1296" w:right="1296" w:bottom="1296" w:left="1296" w:header="720" w:footer="864"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D019D" w14:textId="77777777" w:rsidR="00E15C47" w:rsidRDefault="00E15C47">
      <w:r>
        <w:separator/>
      </w:r>
    </w:p>
  </w:endnote>
  <w:endnote w:type="continuationSeparator" w:id="0">
    <w:p w14:paraId="76AD4F68" w14:textId="77777777" w:rsidR="00E15C47" w:rsidRDefault="00E15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PS MT">
    <w:altName w:val="Times New Roman"/>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535EC" w14:textId="77777777" w:rsidR="006E25D4" w:rsidRDefault="006E25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6B9BA" w14:textId="50101509" w:rsidR="006E25D4" w:rsidRDefault="006E25D4" w:rsidP="00C36E83">
    <w:pPr>
      <w:pStyle w:val="Footer"/>
    </w:pPr>
    <w:r>
      <w:t>21_A05.docx</w:t>
    </w:r>
    <w:r>
      <w:tab/>
    </w:r>
    <w:r>
      <w:fldChar w:fldCharType="begin"/>
    </w:r>
    <w:r>
      <w:instrText xml:space="preserve"> DATE \@ "M/d/yyyy" </w:instrText>
    </w:r>
    <w:r>
      <w:fldChar w:fldCharType="separate"/>
    </w:r>
    <w:r w:rsidR="00C13D08">
      <w:rPr>
        <w:noProof/>
      </w:rPr>
      <w:t>4/16/2024</w:t>
    </w:r>
    <w:r>
      <w:fldChar w:fldCharType="end"/>
    </w:r>
    <w:r>
      <w:tab/>
    </w:r>
    <w:r>
      <w:rPr>
        <w:rStyle w:val="PageNumber"/>
      </w:rPr>
      <w:fldChar w:fldCharType="begin"/>
    </w:r>
    <w:r>
      <w:rPr>
        <w:rStyle w:val="PageNumber"/>
      </w:rPr>
      <w:instrText xml:space="preserve"> PAGE </w:instrText>
    </w:r>
    <w:r>
      <w:rPr>
        <w:rStyle w:val="PageNumber"/>
      </w:rPr>
      <w:fldChar w:fldCharType="separate"/>
    </w:r>
    <w:r w:rsidR="00CF673F">
      <w:rPr>
        <w:rStyle w:val="PageNumber"/>
        <w:noProof/>
      </w:rPr>
      <w:t>16</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C0575" w14:textId="28296647" w:rsidR="006E25D4" w:rsidRDefault="006E25D4" w:rsidP="00C36E83">
    <w:pPr>
      <w:pStyle w:val="Footer"/>
    </w:pPr>
    <w:r>
      <w:t>21_A05.docx</w:t>
    </w:r>
    <w:r>
      <w:tab/>
    </w:r>
    <w:r>
      <w:fldChar w:fldCharType="begin"/>
    </w:r>
    <w:r>
      <w:instrText xml:space="preserve"> DATE \@ "M/d/yyyy" </w:instrText>
    </w:r>
    <w:r>
      <w:fldChar w:fldCharType="separate"/>
    </w:r>
    <w:r w:rsidR="00C13D08">
      <w:rPr>
        <w:noProof/>
      </w:rPr>
      <w:t>4/16/2024</w:t>
    </w:r>
    <w:r>
      <w:fldChar w:fldCharType="end"/>
    </w:r>
    <w:r>
      <w:tab/>
    </w:r>
    <w:r>
      <w:rPr>
        <w:rStyle w:val="PageNumber"/>
      </w:rPr>
      <w:fldChar w:fldCharType="begin"/>
    </w:r>
    <w:r>
      <w:rPr>
        <w:rStyle w:val="PageNumber"/>
      </w:rPr>
      <w:instrText xml:space="preserve"> PAGE </w:instrText>
    </w:r>
    <w:r>
      <w:rPr>
        <w:rStyle w:val="PageNumber"/>
      </w:rPr>
      <w:fldChar w:fldCharType="separate"/>
    </w:r>
    <w:r w:rsidR="003F4F76">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4D080" w14:textId="77777777" w:rsidR="00E15C47" w:rsidRDefault="00E15C47">
      <w:r>
        <w:separator/>
      </w:r>
    </w:p>
  </w:footnote>
  <w:footnote w:type="continuationSeparator" w:id="0">
    <w:p w14:paraId="5909B1E9" w14:textId="77777777" w:rsidR="00E15C47" w:rsidRDefault="00E15C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6C39F" w14:textId="77777777" w:rsidR="006E25D4" w:rsidRDefault="006E25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61EF0" w14:textId="770795B6" w:rsidR="006E25D4" w:rsidRPr="00852467" w:rsidRDefault="006E25D4" w:rsidP="005D21EA">
    <w:pPr>
      <w:pStyle w:val="Header"/>
    </w:pPr>
    <w:r>
      <w:t>CATA Curricular Activities Code</w:t>
    </w:r>
    <w:r>
      <w:tab/>
    </w:r>
    <w:r>
      <w:tab/>
    </w:r>
    <w:fldSimple w:instr=" STYLEREF  &quot;Std Contest Title&quot;  \* MERGEFORMAT ">
      <w:r w:rsidR="001C27F6">
        <w:rPr>
          <w:noProof/>
        </w:rPr>
        <w:t>Forestry</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44FF" w14:textId="77777777" w:rsidR="006E25D4" w:rsidRDefault="006E25D4">
    <w:pPr>
      <w:pStyle w:val="Header"/>
    </w:pPr>
    <w:r>
      <w:t>CATA Curricular Activities Code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A2ECFB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260954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CAE9B8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0F2002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A843D9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FDAE15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9C2607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8E68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6B66D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5E010E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7D26A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BC078BF"/>
    <w:multiLevelType w:val="hybridMultilevel"/>
    <w:tmpl w:val="1AAEC568"/>
    <w:lvl w:ilvl="0" w:tplc="D7D4582E">
      <w:start w:val="1"/>
      <w:numFmt w:val="decimal"/>
      <w:lvlText w:val="%1."/>
      <w:lvlJc w:val="left"/>
      <w:pPr>
        <w:tabs>
          <w:tab w:val="num" w:pos="720"/>
        </w:tabs>
        <w:ind w:left="720" w:hanging="360"/>
      </w:pPr>
    </w:lvl>
    <w:lvl w:ilvl="1" w:tplc="4D60E0F0" w:tentative="1">
      <w:start w:val="1"/>
      <w:numFmt w:val="decimal"/>
      <w:lvlText w:val="%2."/>
      <w:lvlJc w:val="left"/>
      <w:pPr>
        <w:tabs>
          <w:tab w:val="num" w:pos="1440"/>
        </w:tabs>
        <w:ind w:left="1440" w:hanging="360"/>
      </w:pPr>
    </w:lvl>
    <w:lvl w:ilvl="2" w:tplc="DBF8424A" w:tentative="1">
      <w:start w:val="1"/>
      <w:numFmt w:val="decimal"/>
      <w:lvlText w:val="%3."/>
      <w:lvlJc w:val="left"/>
      <w:pPr>
        <w:tabs>
          <w:tab w:val="num" w:pos="2160"/>
        </w:tabs>
        <w:ind w:left="2160" w:hanging="360"/>
      </w:pPr>
    </w:lvl>
    <w:lvl w:ilvl="3" w:tplc="A67EC7F2" w:tentative="1">
      <w:start w:val="1"/>
      <w:numFmt w:val="decimal"/>
      <w:lvlText w:val="%4."/>
      <w:lvlJc w:val="left"/>
      <w:pPr>
        <w:tabs>
          <w:tab w:val="num" w:pos="2880"/>
        </w:tabs>
        <w:ind w:left="2880" w:hanging="360"/>
      </w:pPr>
    </w:lvl>
    <w:lvl w:ilvl="4" w:tplc="1A78E872" w:tentative="1">
      <w:start w:val="1"/>
      <w:numFmt w:val="decimal"/>
      <w:lvlText w:val="%5."/>
      <w:lvlJc w:val="left"/>
      <w:pPr>
        <w:tabs>
          <w:tab w:val="num" w:pos="3600"/>
        </w:tabs>
        <w:ind w:left="3600" w:hanging="360"/>
      </w:pPr>
    </w:lvl>
    <w:lvl w:ilvl="5" w:tplc="23B2E560" w:tentative="1">
      <w:start w:val="1"/>
      <w:numFmt w:val="decimal"/>
      <w:lvlText w:val="%6."/>
      <w:lvlJc w:val="left"/>
      <w:pPr>
        <w:tabs>
          <w:tab w:val="num" w:pos="4320"/>
        </w:tabs>
        <w:ind w:left="4320" w:hanging="360"/>
      </w:pPr>
    </w:lvl>
    <w:lvl w:ilvl="6" w:tplc="23A253A8" w:tentative="1">
      <w:start w:val="1"/>
      <w:numFmt w:val="decimal"/>
      <w:lvlText w:val="%7."/>
      <w:lvlJc w:val="left"/>
      <w:pPr>
        <w:tabs>
          <w:tab w:val="num" w:pos="5040"/>
        </w:tabs>
        <w:ind w:left="5040" w:hanging="360"/>
      </w:pPr>
    </w:lvl>
    <w:lvl w:ilvl="7" w:tplc="D71266D6" w:tentative="1">
      <w:start w:val="1"/>
      <w:numFmt w:val="decimal"/>
      <w:lvlText w:val="%8."/>
      <w:lvlJc w:val="left"/>
      <w:pPr>
        <w:tabs>
          <w:tab w:val="num" w:pos="5760"/>
        </w:tabs>
        <w:ind w:left="5760" w:hanging="360"/>
      </w:pPr>
    </w:lvl>
    <w:lvl w:ilvl="8" w:tplc="9B3A9CF2" w:tentative="1">
      <w:start w:val="1"/>
      <w:numFmt w:val="decimal"/>
      <w:lvlText w:val="%9."/>
      <w:lvlJc w:val="left"/>
      <w:pPr>
        <w:tabs>
          <w:tab w:val="num" w:pos="6480"/>
        </w:tabs>
        <w:ind w:left="6480" w:hanging="360"/>
      </w:pPr>
    </w:lvl>
  </w:abstractNum>
  <w:abstractNum w:abstractNumId="12" w15:restartNumberingAfterBreak="0">
    <w:nsid w:val="0E464BBB"/>
    <w:multiLevelType w:val="hybridMultilevel"/>
    <w:tmpl w:val="38C41E98"/>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10B24066"/>
    <w:multiLevelType w:val="multilevel"/>
    <w:tmpl w:val="67C68C20"/>
    <w:lvl w:ilvl="0">
      <w:start w:val="1"/>
      <w:numFmt w:val="upperRoman"/>
      <w:lvlText w:val="%1."/>
      <w:lvlJc w:val="left"/>
      <w:pPr>
        <w:tabs>
          <w:tab w:val="num" w:pos="720"/>
        </w:tabs>
        <w:ind w:left="720" w:hanging="720"/>
      </w:pPr>
      <w:rPr>
        <w:rFonts w:ascii="Times New Roman" w:hAnsi="Times New Roman" w:hint="default"/>
        <w:b w:val="0"/>
        <w:i w:val="0"/>
        <w:sz w:val="24"/>
        <w:szCs w:val="24"/>
      </w:rPr>
    </w:lvl>
    <w:lvl w:ilvl="1">
      <w:start w:val="1"/>
      <w:numFmt w:val="upperLetter"/>
      <w:lvlText w:val="%2."/>
      <w:lvlJc w:val="left"/>
      <w:pPr>
        <w:tabs>
          <w:tab w:val="num" w:pos="1080"/>
        </w:tabs>
        <w:ind w:left="1080" w:hanging="360"/>
      </w:pPr>
      <w:rPr>
        <w:rFonts w:ascii="Times New Roman" w:hAnsi="Times New Roman" w:hint="default"/>
        <w:b w:val="0"/>
        <w:i w:val="0"/>
        <w:sz w:val="24"/>
        <w:szCs w:val="24"/>
      </w:rPr>
    </w:lvl>
    <w:lvl w:ilvl="2">
      <w:start w:val="1"/>
      <w:numFmt w:val="decimal"/>
      <w:lvlText w:val="%3."/>
      <w:lvlJc w:val="left"/>
      <w:pPr>
        <w:tabs>
          <w:tab w:val="num" w:pos="1800"/>
        </w:tabs>
        <w:ind w:left="1800" w:hanging="360"/>
      </w:pPr>
      <w:rPr>
        <w:rFonts w:ascii="Times New Roman" w:hAnsi="Times New Roman" w:hint="default"/>
        <w:b w:val="0"/>
        <w:i w:val="0"/>
        <w:sz w:val="24"/>
        <w:szCs w:val="24"/>
      </w:rPr>
    </w:lvl>
    <w:lvl w:ilvl="3">
      <w:start w:val="1"/>
      <w:numFmt w:val="lowerLetter"/>
      <w:lvlText w:val="%4)"/>
      <w:lvlJc w:val="left"/>
      <w:pPr>
        <w:tabs>
          <w:tab w:val="num" w:pos="2520"/>
        </w:tabs>
        <w:ind w:left="2520" w:hanging="360"/>
      </w:pPr>
      <w:rPr>
        <w:rFonts w:ascii="Times New Roman" w:hAnsi="Times New Roman" w:hint="default"/>
        <w:b w:val="0"/>
        <w:i w:val="0"/>
        <w:sz w:val="24"/>
        <w:szCs w:val="24"/>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4" w15:restartNumberingAfterBreak="0">
    <w:nsid w:val="124053CB"/>
    <w:multiLevelType w:val="hybridMultilevel"/>
    <w:tmpl w:val="CC9E3D9A"/>
    <w:lvl w:ilvl="0" w:tplc="8594F8B0">
      <w:start w:val="1"/>
      <w:numFmt w:val="decimal"/>
      <w:lvlText w:val="%1."/>
      <w:lvlJc w:val="left"/>
      <w:pPr>
        <w:tabs>
          <w:tab w:val="num" w:pos="720"/>
        </w:tabs>
        <w:ind w:left="720" w:hanging="360"/>
      </w:pPr>
    </w:lvl>
    <w:lvl w:ilvl="1" w:tplc="364EAF2C">
      <w:start w:val="1"/>
      <w:numFmt w:val="decimal"/>
      <w:lvlText w:val="%2."/>
      <w:lvlJc w:val="left"/>
      <w:pPr>
        <w:tabs>
          <w:tab w:val="num" w:pos="1440"/>
        </w:tabs>
        <w:ind w:left="1440" w:hanging="360"/>
      </w:pPr>
    </w:lvl>
    <w:lvl w:ilvl="2" w:tplc="C7FEE606">
      <w:start w:val="1"/>
      <w:numFmt w:val="decimal"/>
      <w:lvlText w:val="%3."/>
      <w:lvlJc w:val="left"/>
      <w:pPr>
        <w:tabs>
          <w:tab w:val="num" w:pos="2160"/>
        </w:tabs>
        <w:ind w:left="2160" w:hanging="360"/>
      </w:pPr>
    </w:lvl>
    <w:lvl w:ilvl="3" w:tplc="1F240A46">
      <w:start w:val="1"/>
      <w:numFmt w:val="decimal"/>
      <w:lvlText w:val="%4."/>
      <w:lvlJc w:val="left"/>
      <w:pPr>
        <w:tabs>
          <w:tab w:val="num" w:pos="2880"/>
        </w:tabs>
        <w:ind w:left="2880" w:hanging="360"/>
      </w:pPr>
    </w:lvl>
    <w:lvl w:ilvl="4" w:tplc="8056C9DA">
      <w:start w:val="1"/>
      <w:numFmt w:val="decimal"/>
      <w:lvlText w:val="%5."/>
      <w:lvlJc w:val="left"/>
      <w:pPr>
        <w:tabs>
          <w:tab w:val="num" w:pos="3600"/>
        </w:tabs>
        <w:ind w:left="3600" w:hanging="360"/>
      </w:pPr>
    </w:lvl>
    <w:lvl w:ilvl="5" w:tplc="2CBED718">
      <w:start w:val="1"/>
      <w:numFmt w:val="decimal"/>
      <w:lvlText w:val="%6."/>
      <w:lvlJc w:val="left"/>
      <w:pPr>
        <w:tabs>
          <w:tab w:val="num" w:pos="4320"/>
        </w:tabs>
        <w:ind w:left="4320" w:hanging="360"/>
      </w:pPr>
    </w:lvl>
    <w:lvl w:ilvl="6" w:tplc="45CC0A78">
      <w:start w:val="1"/>
      <w:numFmt w:val="decimal"/>
      <w:lvlText w:val="%7."/>
      <w:lvlJc w:val="left"/>
      <w:pPr>
        <w:tabs>
          <w:tab w:val="num" w:pos="5040"/>
        </w:tabs>
        <w:ind w:left="5040" w:hanging="360"/>
      </w:pPr>
    </w:lvl>
    <w:lvl w:ilvl="7" w:tplc="1F72DBDC">
      <w:start w:val="1"/>
      <w:numFmt w:val="decimal"/>
      <w:lvlText w:val="%8."/>
      <w:lvlJc w:val="left"/>
      <w:pPr>
        <w:tabs>
          <w:tab w:val="num" w:pos="5760"/>
        </w:tabs>
        <w:ind w:left="5760" w:hanging="360"/>
      </w:pPr>
    </w:lvl>
    <w:lvl w:ilvl="8" w:tplc="43126584">
      <w:start w:val="1"/>
      <w:numFmt w:val="decimal"/>
      <w:lvlText w:val="%9."/>
      <w:lvlJc w:val="left"/>
      <w:pPr>
        <w:tabs>
          <w:tab w:val="num" w:pos="6480"/>
        </w:tabs>
        <w:ind w:left="6480" w:hanging="360"/>
      </w:pPr>
    </w:lvl>
  </w:abstractNum>
  <w:abstractNum w:abstractNumId="15" w15:restartNumberingAfterBreak="0">
    <w:nsid w:val="13FE3781"/>
    <w:multiLevelType w:val="multilevel"/>
    <w:tmpl w:val="41280F02"/>
    <w:lvl w:ilvl="0">
      <w:start w:val="1"/>
      <w:numFmt w:val="upperRoman"/>
      <w:lvlText w:val="%1."/>
      <w:lvlJc w:val="left"/>
      <w:pPr>
        <w:ind w:left="576" w:hanging="576"/>
      </w:pPr>
      <w:rPr>
        <w:rFonts w:ascii="Calibri" w:eastAsia="Calibri" w:hAnsi="Calibri" w:cs="Calibri"/>
        <w:b w:val="0"/>
        <w:i w:val="0"/>
        <w:sz w:val="22"/>
        <w:szCs w:val="22"/>
      </w:rPr>
    </w:lvl>
    <w:lvl w:ilvl="1">
      <w:start w:val="1"/>
      <w:numFmt w:val="upperLetter"/>
      <w:lvlText w:val="%2."/>
      <w:lvlJc w:val="left"/>
      <w:pPr>
        <w:ind w:left="1080" w:hanging="360"/>
      </w:pPr>
      <w:rPr>
        <w:rFonts w:ascii="Calibri" w:eastAsia="Calibri" w:hAnsi="Calibri" w:cs="Calibri"/>
        <w:b w:val="0"/>
        <w:i w:val="0"/>
        <w:sz w:val="22"/>
        <w:szCs w:val="22"/>
      </w:rPr>
    </w:lvl>
    <w:lvl w:ilvl="2">
      <w:start w:val="1"/>
      <w:numFmt w:val="decimal"/>
      <w:lvlText w:val="%3."/>
      <w:lvlJc w:val="left"/>
      <w:pPr>
        <w:ind w:left="1800" w:hanging="360"/>
      </w:pPr>
      <w:rPr>
        <w:rFonts w:ascii="Calibri" w:eastAsia="Calibri" w:hAnsi="Calibri" w:cs="Calibri"/>
        <w:b w:val="0"/>
        <w:i w:val="0"/>
        <w:sz w:val="22"/>
        <w:szCs w:val="22"/>
      </w:rPr>
    </w:lvl>
    <w:lvl w:ilvl="3">
      <w:start w:val="1"/>
      <w:numFmt w:val="lowerLetter"/>
      <w:lvlText w:val="%4)"/>
      <w:lvlJc w:val="left"/>
      <w:pPr>
        <w:ind w:left="2520" w:hanging="360"/>
      </w:pPr>
      <w:rPr>
        <w:rFonts w:ascii="Times New Roman" w:eastAsia="Times New Roman" w:hAnsi="Times New Roman" w:cs="Times New Roman"/>
        <w:b w:val="0"/>
        <w:i w:val="0"/>
        <w:sz w:val="24"/>
        <w:szCs w:val="24"/>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6" w15:restartNumberingAfterBreak="0">
    <w:nsid w:val="1AFB4F8A"/>
    <w:multiLevelType w:val="hybridMultilevel"/>
    <w:tmpl w:val="5D0AE5C0"/>
    <w:lvl w:ilvl="0" w:tplc="792ABD14">
      <w:start w:val="3"/>
      <w:numFmt w:val="decimal"/>
      <w:lvlText w:val="%1."/>
      <w:lvlJc w:val="left"/>
      <w:pPr>
        <w:tabs>
          <w:tab w:val="num" w:pos="720"/>
        </w:tabs>
        <w:ind w:left="720" w:hanging="360"/>
      </w:pPr>
    </w:lvl>
    <w:lvl w:ilvl="1" w:tplc="34B2EA24">
      <w:start w:val="1"/>
      <w:numFmt w:val="decimal"/>
      <w:lvlText w:val="%2."/>
      <w:lvlJc w:val="left"/>
      <w:pPr>
        <w:tabs>
          <w:tab w:val="num" w:pos="1440"/>
        </w:tabs>
        <w:ind w:left="1440" w:hanging="360"/>
      </w:pPr>
    </w:lvl>
    <w:lvl w:ilvl="2" w:tplc="1F1E2890" w:tentative="1">
      <w:start w:val="1"/>
      <w:numFmt w:val="decimal"/>
      <w:lvlText w:val="%3."/>
      <w:lvlJc w:val="left"/>
      <w:pPr>
        <w:tabs>
          <w:tab w:val="num" w:pos="2160"/>
        </w:tabs>
        <w:ind w:left="2160" w:hanging="360"/>
      </w:pPr>
    </w:lvl>
    <w:lvl w:ilvl="3" w:tplc="839C64F4" w:tentative="1">
      <w:start w:val="1"/>
      <w:numFmt w:val="decimal"/>
      <w:lvlText w:val="%4."/>
      <w:lvlJc w:val="left"/>
      <w:pPr>
        <w:tabs>
          <w:tab w:val="num" w:pos="2880"/>
        </w:tabs>
        <w:ind w:left="2880" w:hanging="360"/>
      </w:pPr>
    </w:lvl>
    <w:lvl w:ilvl="4" w:tplc="39BC6118" w:tentative="1">
      <w:start w:val="1"/>
      <w:numFmt w:val="decimal"/>
      <w:lvlText w:val="%5."/>
      <w:lvlJc w:val="left"/>
      <w:pPr>
        <w:tabs>
          <w:tab w:val="num" w:pos="3600"/>
        </w:tabs>
        <w:ind w:left="3600" w:hanging="360"/>
      </w:pPr>
    </w:lvl>
    <w:lvl w:ilvl="5" w:tplc="700E28F0" w:tentative="1">
      <w:start w:val="1"/>
      <w:numFmt w:val="decimal"/>
      <w:lvlText w:val="%6."/>
      <w:lvlJc w:val="left"/>
      <w:pPr>
        <w:tabs>
          <w:tab w:val="num" w:pos="4320"/>
        </w:tabs>
        <w:ind w:left="4320" w:hanging="360"/>
      </w:pPr>
    </w:lvl>
    <w:lvl w:ilvl="6" w:tplc="CAAA916E" w:tentative="1">
      <w:start w:val="1"/>
      <w:numFmt w:val="decimal"/>
      <w:lvlText w:val="%7."/>
      <w:lvlJc w:val="left"/>
      <w:pPr>
        <w:tabs>
          <w:tab w:val="num" w:pos="5040"/>
        </w:tabs>
        <w:ind w:left="5040" w:hanging="360"/>
      </w:pPr>
    </w:lvl>
    <w:lvl w:ilvl="7" w:tplc="C264273E" w:tentative="1">
      <w:start w:val="1"/>
      <w:numFmt w:val="decimal"/>
      <w:lvlText w:val="%8."/>
      <w:lvlJc w:val="left"/>
      <w:pPr>
        <w:tabs>
          <w:tab w:val="num" w:pos="5760"/>
        </w:tabs>
        <w:ind w:left="5760" w:hanging="360"/>
      </w:pPr>
    </w:lvl>
    <w:lvl w:ilvl="8" w:tplc="B8B6C14E" w:tentative="1">
      <w:start w:val="1"/>
      <w:numFmt w:val="decimal"/>
      <w:lvlText w:val="%9."/>
      <w:lvlJc w:val="left"/>
      <w:pPr>
        <w:tabs>
          <w:tab w:val="num" w:pos="6480"/>
        </w:tabs>
        <w:ind w:left="6480" w:hanging="360"/>
      </w:pPr>
    </w:lvl>
  </w:abstractNum>
  <w:abstractNum w:abstractNumId="17" w15:restartNumberingAfterBreak="0">
    <w:nsid w:val="271B6AB1"/>
    <w:multiLevelType w:val="hybridMultilevel"/>
    <w:tmpl w:val="92DA4850"/>
    <w:lvl w:ilvl="0" w:tplc="777AE1BE">
      <w:start w:val="1"/>
      <w:numFmt w:val="upperLetter"/>
      <w:lvlText w:val="%1."/>
      <w:lvlJc w:val="left"/>
      <w:pPr>
        <w:tabs>
          <w:tab w:val="num" w:pos="720"/>
        </w:tabs>
        <w:ind w:left="720" w:hanging="360"/>
      </w:pPr>
    </w:lvl>
    <w:lvl w:ilvl="1" w:tplc="E4DA04B6">
      <w:start w:val="1"/>
      <w:numFmt w:val="upperLetter"/>
      <w:lvlText w:val="%2."/>
      <w:lvlJc w:val="left"/>
      <w:pPr>
        <w:tabs>
          <w:tab w:val="num" w:pos="1440"/>
        </w:tabs>
        <w:ind w:left="1440" w:hanging="360"/>
      </w:pPr>
    </w:lvl>
    <w:lvl w:ilvl="2" w:tplc="21CE2586" w:tentative="1">
      <w:start w:val="1"/>
      <w:numFmt w:val="upperLetter"/>
      <w:lvlText w:val="%3."/>
      <w:lvlJc w:val="left"/>
      <w:pPr>
        <w:tabs>
          <w:tab w:val="num" w:pos="2160"/>
        </w:tabs>
        <w:ind w:left="2160" w:hanging="360"/>
      </w:pPr>
    </w:lvl>
    <w:lvl w:ilvl="3" w:tplc="D140427A" w:tentative="1">
      <w:start w:val="1"/>
      <w:numFmt w:val="upperLetter"/>
      <w:lvlText w:val="%4."/>
      <w:lvlJc w:val="left"/>
      <w:pPr>
        <w:tabs>
          <w:tab w:val="num" w:pos="2880"/>
        </w:tabs>
        <w:ind w:left="2880" w:hanging="360"/>
      </w:pPr>
    </w:lvl>
    <w:lvl w:ilvl="4" w:tplc="BCBCEE5A" w:tentative="1">
      <w:start w:val="1"/>
      <w:numFmt w:val="upperLetter"/>
      <w:lvlText w:val="%5."/>
      <w:lvlJc w:val="left"/>
      <w:pPr>
        <w:tabs>
          <w:tab w:val="num" w:pos="3600"/>
        </w:tabs>
        <w:ind w:left="3600" w:hanging="360"/>
      </w:pPr>
    </w:lvl>
    <w:lvl w:ilvl="5" w:tplc="848EAF22" w:tentative="1">
      <w:start w:val="1"/>
      <w:numFmt w:val="upperLetter"/>
      <w:lvlText w:val="%6."/>
      <w:lvlJc w:val="left"/>
      <w:pPr>
        <w:tabs>
          <w:tab w:val="num" w:pos="4320"/>
        </w:tabs>
        <w:ind w:left="4320" w:hanging="360"/>
      </w:pPr>
    </w:lvl>
    <w:lvl w:ilvl="6" w:tplc="4476BA24" w:tentative="1">
      <w:start w:val="1"/>
      <w:numFmt w:val="upperLetter"/>
      <w:lvlText w:val="%7."/>
      <w:lvlJc w:val="left"/>
      <w:pPr>
        <w:tabs>
          <w:tab w:val="num" w:pos="5040"/>
        </w:tabs>
        <w:ind w:left="5040" w:hanging="360"/>
      </w:pPr>
    </w:lvl>
    <w:lvl w:ilvl="7" w:tplc="764835E2" w:tentative="1">
      <w:start w:val="1"/>
      <w:numFmt w:val="upperLetter"/>
      <w:lvlText w:val="%8."/>
      <w:lvlJc w:val="left"/>
      <w:pPr>
        <w:tabs>
          <w:tab w:val="num" w:pos="5760"/>
        </w:tabs>
        <w:ind w:left="5760" w:hanging="360"/>
      </w:pPr>
    </w:lvl>
    <w:lvl w:ilvl="8" w:tplc="98987540" w:tentative="1">
      <w:start w:val="1"/>
      <w:numFmt w:val="upperLetter"/>
      <w:lvlText w:val="%9."/>
      <w:lvlJc w:val="left"/>
      <w:pPr>
        <w:tabs>
          <w:tab w:val="num" w:pos="6480"/>
        </w:tabs>
        <w:ind w:left="6480" w:hanging="360"/>
      </w:pPr>
    </w:lvl>
  </w:abstractNum>
  <w:abstractNum w:abstractNumId="18" w15:restartNumberingAfterBreak="0">
    <w:nsid w:val="2C1C6545"/>
    <w:multiLevelType w:val="multilevel"/>
    <w:tmpl w:val="6B82CFFE"/>
    <w:lvl w:ilvl="0">
      <w:start w:val="1"/>
      <w:numFmt w:val="upperRoman"/>
      <w:lvlText w:val="%1."/>
      <w:lvlJc w:val="left"/>
      <w:pPr>
        <w:tabs>
          <w:tab w:val="num" w:pos="720"/>
        </w:tabs>
        <w:ind w:left="720" w:hanging="720"/>
      </w:pPr>
      <w:rPr>
        <w:rFonts w:ascii="Times New Roman" w:hAnsi="Times New Roman" w:hint="default"/>
        <w:b w:val="0"/>
        <w:i w:val="0"/>
        <w:sz w:val="24"/>
        <w:szCs w:val="24"/>
      </w:rPr>
    </w:lvl>
    <w:lvl w:ilvl="1">
      <w:start w:val="1"/>
      <w:numFmt w:val="upperLetter"/>
      <w:lvlText w:val="%2."/>
      <w:lvlJc w:val="left"/>
      <w:pPr>
        <w:tabs>
          <w:tab w:val="num" w:pos="1080"/>
        </w:tabs>
        <w:ind w:left="1080" w:hanging="360"/>
      </w:pPr>
      <w:rPr>
        <w:rFonts w:ascii="Times New Roman" w:hAnsi="Times New Roman" w:hint="default"/>
        <w:b w:val="0"/>
        <w:i w:val="0"/>
        <w:sz w:val="24"/>
        <w:szCs w:val="24"/>
      </w:rPr>
    </w:lvl>
    <w:lvl w:ilvl="2">
      <w:start w:val="1"/>
      <w:numFmt w:val="decimal"/>
      <w:lvlText w:val="%3."/>
      <w:lvlJc w:val="left"/>
      <w:pPr>
        <w:tabs>
          <w:tab w:val="num" w:pos="1800"/>
        </w:tabs>
        <w:ind w:left="1800" w:hanging="360"/>
      </w:pPr>
      <w:rPr>
        <w:rFonts w:ascii="Times New Roman" w:hAnsi="Times New Roman" w:hint="default"/>
        <w:b w:val="0"/>
        <w:i w:val="0"/>
        <w:sz w:val="24"/>
        <w:szCs w:val="24"/>
      </w:rPr>
    </w:lvl>
    <w:lvl w:ilvl="3">
      <w:start w:val="1"/>
      <w:numFmt w:val="lowerLetter"/>
      <w:lvlText w:val="%4)"/>
      <w:lvlJc w:val="left"/>
      <w:pPr>
        <w:tabs>
          <w:tab w:val="num" w:pos="2520"/>
        </w:tabs>
        <w:ind w:left="2520" w:hanging="360"/>
      </w:pPr>
      <w:rPr>
        <w:rFonts w:ascii="Times New Roman" w:hAnsi="Times New Roman" w:hint="default"/>
        <w:b w:val="0"/>
        <w:i w:val="0"/>
        <w:sz w:val="24"/>
        <w:szCs w:val="24"/>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9" w15:restartNumberingAfterBreak="0">
    <w:nsid w:val="31123C01"/>
    <w:multiLevelType w:val="multilevel"/>
    <w:tmpl w:val="53FA2F92"/>
    <w:lvl w:ilvl="0">
      <w:start w:val="1"/>
      <w:numFmt w:val="upperRoman"/>
      <w:pStyle w:val="RulesOutline"/>
      <w:lvlText w:val="%1."/>
      <w:lvlJc w:val="left"/>
      <w:pPr>
        <w:tabs>
          <w:tab w:val="num" w:pos="576"/>
        </w:tabs>
        <w:ind w:left="576" w:hanging="576"/>
      </w:pPr>
      <w:rPr>
        <w:rFonts w:ascii="Calibri" w:hAnsi="Calibri" w:hint="default"/>
        <w:b w:val="0"/>
        <w:i w:val="0"/>
        <w:sz w:val="22"/>
        <w:szCs w:val="24"/>
      </w:rPr>
    </w:lvl>
    <w:lvl w:ilvl="1">
      <w:start w:val="1"/>
      <w:numFmt w:val="upperLetter"/>
      <w:lvlText w:val="%2."/>
      <w:lvlJc w:val="left"/>
      <w:pPr>
        <w:tabs>
          <w:tab w:val="num" w:pos="1080"/>
        </w:tabs>
        <w:ind w:left="1080" w:hanging="360"/>
      </w:pPr>
      <w:rPr>
        <w:rFonts w:ascii="Calibri" w:hAnsi="Calibri" w:hint="default"/>
        <w:b w:val="0"/>
        <w:i w:val="0"/>
        <w:sz w:val="22"/>
        <w:szCs w:val="24"/>
      </w:rPr>
    </w:lvl>
    <w:lvl w:ilvl="2">
      <w:start w:val="1"/>
      <w:numFmt w:val="decimal"/>
      <w:lvlText w:val="%3."/>
      <w:lvlJc w:val="left"/>
      <w:pPr>
        <w:tabs>
          <w:tab w:val="num" w:pos="1800"/>
        </w:tabs>
        <w:ind w:left="1800" w:hanging="360"/>
      </w:pPr>
      <w:rPr>
        <w:rFonts w:ascii="Calibri" w:hAnsi="Calibri" w:hint="default"/>
        <w:b w:val="0"/>
        <w:i w:val="0"/>
        <w:sz w:val="22"/>
        <w:szCs w:val="24"/>
      </w:rPr>
    </w:lvl>
    <w:lvl w:ilvl="3">
      <w:start w:val="1"/>
      <w:numFmt w:val="lowerLetter"/>
      <w:lvlText w:val="%4)"/>
      <w:lvlJc w:val="left"/>
      <w:pPr>
        <w:tabs>
          <w:tab w:val="num" w:pos="2520"/>
        </w:tabs>
        <w:ind w:left="2520" w:hanging="360"/>
      </w:pPr>
      <w:rPr>
        <w:rFonts w:ascii="Times New Roman" w:hAnsi="Times New Roman" w:hint="default"/>
        <w:b w:val="0"/>
        <w:i w:val="0"/>
        <w:sz w:val="24"/>
        <w:szCs w:val="24"/>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0" w15:restartNumberingAfterBreak="0">
    <w:nsid w:val="34194FA0"/>
    <w:multiLevelType w:val="hybridMultilevel"/>
    <w:tmpl w:val="EEC8F9A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4711EFA"/>
    <w:multiLevelType w:val="hybridMultilevel"/>
    <w:tmpl w:val="403472D0"/>
    <w:lvl w:ilvl="0" w:tplc="F906EB0E">
      <w:start w:val="1"/>
      <w:numFmt w:val="decimal"/>
      <w:lvlText w:val="%1."/>
      <w:lvlJc w:val="left"/>
      <w:pPr>
        <w:tabs>
          <w:tab w:val="num" w:pos="720"/>
        </w:tabs>
        <w:ind w:left="720" w:hanging="360"/>
      </w:pPr>
    </w:lvl>
    <w:lvl w:ilvl="1" w:tplc="14F2023E" w:tentative="1">
      <w:start w:val="1"/>
      <w:numFmt w:val="decimal"/>
      <w:lvlText w:val="%2."/>
      <w:lvlJc w:val="left"/>
      <w:pPr>
        <w:tabs>
          <w:tab w:val="num" w:pos="1440"/>
        </w:tabs>
        <w:ind w:left="1440" w:hanging="360"/>
      </w:pPr>
    </w:lvl>
    <w:lvl w:ilvl="2" w:tplc="65BC3BC0" w:tentative="1">
      <w:start w:val="1"/>
      <w:numFmt w:val="decimal"/>
      <w:lvlText w:val="%3."/>
      <w:lvlJc w:val="left"/>
      <w:pPr>
        <w:tabs>
          <w:tab w:val="num" w:pos="2160"/>
        </w:tabs>
        <w:ind w:left="2160" w:hanging="360"/>
      </w:pPr>
    </w:lvl>
    <w:lvl w:ilvl="3" w:tplc="80F00522" w:tentative="1">
      <w:start w:val="1"/>
      <w:numFmt w:val="decimal"/>
      <w:lvlText w:val="%4."/>
      <w:lvlJc w:val="left"/>
      <w:pPr>
        <w:tabs>
          <w:tab w:val="num" w:pos="2880"/>
        </w:tabs>
        <w:ind w:left="2880" w:hanging="360"/>
      </w:pPr>
    </w:lvl>
    <w:lvl w:ilvl="4" w:tplc="6738297C" w:tentative="1">
      <w:start w:val="1"/>
      <w:numFmt w:val="decimal"/>
      <w:lvlText w:val="%5."/>
      <w:lvlJc w:val="left"/>
      <w:pPr>
        <w:tabs>
          <w:tab w:val="num" w:pos="3600"/>
        </w:tabs>
        <w:ind w:left="3600" w:hanging="360"/>
      </w:pPr>
    </w:lvl>
    <w:lvl w:ilvl="5" w:tplc="BE46FC28" w:tentative="1">
      <w:start w:val="1"/>
      <w:numFmt w:val="decimal"/>
      <w:lvlText w:val="%6."/>
      <w:lvlJc w:val="left"/>
      <w:pPr>
        <w:tabs>
          <w:tab w:val="num" w:pos="4320"/>
        </w:tabs>
        <w:ind w:left="4320" w:hanging="360"/>
      </w:pPr>
    </w:lvl>
    <w:lvl w:ilvl="6" w:tplc="21A4EE60" w:tentative="1">
      <w:start w:val="1"/>
      <w:numFmt w:val="decimal"/>
      <w:lvlText w:val="%7."/>
      <w:lvlJc w:val="left"/>
      <w:pPr>
        <w:tabs>
          <w:tab w:val="num" w:pos="5040"/>
        </w:tabs>
        <w:ind w:left="5040" w:hanging="360"/>
      </w:pPr>
    </w:lvl>
    <w:lvl w:ilvl="7" w:tplc="84D4499A" w:tentative="1">
      <w:start w:val="1"/>
      <w:numFmt w:val="decimal"/>
      <w:lvlText w:val="%8."/>
      <w:lvlJc w:val="left"/>
      <w:pPr>
        <w:tabs>
          <w:tab w:val="num" w:pos="5760"/>
        </w:tabs>
        <w:ind w:left="5760" w:hanging="360"/>
      </w:pPr>
    </w:lvl>
    <w:lvl w:ilvl="8" w:tplc="FA460514" w:tentative="1">
      <w:start w:val="1"/>
      <w:numFmt w:val="decimal"/>
      <w:lvlText w:val="%9."/>
      <w:lvlJc w:val="left"/>
      <w:pPr>
        <w:tabs>
          <w:tab w:val="num" w:pos="6480"/>
        </w:tabs>
        <w:ind w:left="6480" w:hanging="360"/>
      </w:pPr>
    </w:lvl>
  </w:abstractNum>
  <w:abstractNum w:abstractNumId="22" w15:restartNumberingAfterBreak="0">
    <w:nsid w:val="3AF0361C"/>
    <w:multiLevelType w:val="hybridMultilevel"/>
    <w:tmpl w:val="00FAD18C"/>
    <w:lvl w:ilvl="0" w:tplc="852C5E60">
      <w:start w:val="7"/>
      <w:numFmt w:val="decimal"/>
      <w:lvlText w:val="%1."/>
      <w:lvlJc w:val="left"/>
      <w:pPr>
        <w:tabs>
          <w:tab w:val="num" w:pos="720"/>
        </w:tabs>
        <w:ind w:left="720" w:hanging="360"/>
      </w:pPr>
    </w:lvl>
    <w:lvl w:ilvl="1" w:tplc="F756555E" w:tentative="1">
      <w:start w:val="1"/>
      <w:numFmt w:val="decimal"/>
      <w:lvlText w:val="%2."/>
      <w:lvlJc w:val="left"/>
      <w:pPr>
        <w:tabs>
          <w:tab w:val="num" w:pos="1440"/>
        </w:tabs>
        <w:ind w:left="1440" w:hanging="360"/>
      </w:pPr>
    </w:lvl>
    <w:lvl w:ilvl="2" w:tplc="83F26EFC" w:tentative="1">
      <w:start w:val="1"/>
      <w:numFmt w:val="decimal"/>
      <w:lvlText w:val="%3."/>
      <w:lvlJc w:val="left"/>
      <w:pPr>
        <w:tabs>
          <w:tab w:val="num" w:pos="2160"/>
        </w:tabs>
        <w:ind w:left="2160" w:hanging="360"/>
      </w:pPr>
    </w:lvl>
    <w:lvl w:ilvl="3" w:tplc="1FE60DDE" w:tentative="1">
      <w:start w:val="1"/>
      <w:numFmt w:val="decimal"/>
      <w:lvlText w:val="%4."/>
      <w:lvlJc w:val="left"/>
      <w:pPr>
        <w:tabs>
          <w:tab w:val="num" w:pos="2880"/>
        </w:tabs>
        <w:ind w:left="2880" w:hanging="360"/>
      </w:pPr>
    </w:lvl>
    <w:lvl w:ilvl="4" w:tplc="56EE7A9C" w:tentative="1">
      <w:start w:val="1"/>
      <w:numFmt w:val="decimal"/>
      <w:lvlText w:val="%5."/>
      <w:lvlJc w:val="left"/>
      <w:pPr>
        <w:tabs>
          <w:tab w:val="num" w:pos="3600"/>
        </w:tabs>
        <w:ind w:left="3600" w:hanging="360"/>
      </w:pPr>
    </w:lvl>
    <w:lvl w:ilvl="5" w:tplc="530A3688" w:tentative="1">
      <w:start w:val="1"/>
      <w:numFmt w:val="decimal"/>
      <w:lvlText w:val="%6."/>
      <w:lvlJc w:val="left"/>
      <w:pPr>
        <w:tabs>
          <w:tab w:val="num" w:pos="4320"/>
        </w:tabs>
        <w:ind w:left="4320" w:hanging="360"/>
      </w:pPr>
    </w:lvl>
    <w:lvl w:ilvl="6" w:tplc="50B47BC8" w:tentative="1">
      <w:start w:val="1"/>
      <w:numFmt w:val="decimal"/>
      <w:lvlText w:val="%7."/>
      <w:lvlJc w:val="left"/>
      <w:pPr>
        <w:tabs>
          <w:tab w:val="num" w:pos="5040"/>
        </w:tabs>
        <w:ind w:left="5040" w:hanging="360"/>
      </w:pPr>
    </w:lvl>
    <w:lvl w:ilvl="7" w:tplc="094025CE" w:tentative="1">
      <w:start w:val="1"/>
      <w:numFmt w:val="decimal"/>
      <w:lvlText w:val="%8."/>
      <w:lvlJc w:val="left"/>
      <w:pPr>
        <w:tabs>
          <w:tab w:val="num" w:pos="5760"/>
        </w:tabs>
        <w:ind w:left="5760" w:hanging="360"/>
      </w:pPr>
    </w:lvl>
    <w:lvl w:ilvl="8" w:tplc="C4046C1E" w:tentative="1">
      <w:start w:val="1"/>
      <w:numFmt w:val="decimal"/>
      <w:lvlText w:val="%9."/>
      <w:lvlJc w:val="left"/>
      <w:pPr>
        <w:tabs>
          <w:tab w:val="num" w:pos="6480"/>
        </w:tabs>
        <w:ind w:left="6480" w:hanging="360"/>
      </w:pPr>
    </w:lvl>
  </w:abstractNum>
  <w:abstractNum w:abstractNumId="23" w15:restartNumberingAfterBreak="0">
    <w:nsid w:val="3B822D20"/>
    <w:multiLevelType w:val="hybridMultilevel"/>
    <w:tmpl w:val="B82CEF72"/>
    <w:lvl w:ilvl="0" w:tplc="B2144E66">
      <w:start w:val="1"/>
      <w:numFmt w:val="decimal"/>
      <w:lvlText w:val="%1."/>
      <w:lvlJc w:val="left"/>
      <w:pPr>
        <w:tabs>
          <w:tab w:val="num" w:pos="720"/>
        </w:tabs>
        <w:ind w:left="720" w:hanging="360"/>
      </w:pPr>
    </w:lvl>
    <w:lvl w:ilvl="1" w:tplc="F31E4FE0">
      <w:start w:val="6"/>
      <w:numFmt w:val="decimal"/>
      <w:lvlText w:val="%2."/>
      <w:lvlJc w:val="left"/>
      <w:pPr>
        <w:tabs>
          <w:tab w:val="num" w:pos="1440"/>
        </w:tabs>
        <w:ind w:left="1440" w:hanging="360"/>
      </w:pPr>
    </w:lvl>
    <w:lvl w:ilvl="2" w:tplc="D362DF5A" w:tentative="1">
      <w:start w:val="1"/>
      <w:numFmt w:val="decimal"/>
      <w:lvlText w:val="%3."/>
      <w:lvlJc w:val="left"/>
      <w:pPr>
        <w:tabs>
          <w:tab w:val="num" w:pos="2160"/>
        </w:tabs>
        <w:ind w:left="2160" w:hanging="360"/>
      </w:pPr>
    </w:lvl>
    <w:lvl w:ilvl="3" w:tplc="10165DC6">
      <w:start w:val="1"/>
      <w:numFmt w:val="decimal"/>
      <w:lvlText w:val="%4."/>
      <w:lvlJc w:val="left"/>
      <w:pPr>
        <w:tabs>
          <w:tab w:val="num" w:pos="2880"/>
        </w:tabs>
        <w:ind w:left="2880" w:hanging="360"/>
      </w:pPr>
    </w:lvl>
    <w:lvl w:ilvl="4" w:tplc="F978F248" w:tentative="1">
      <w:start w:val="1"/>
      <w:numFmt w:val="decimal"/>
      <w:lvlText w:val="%5."/>
      <w:lvlJc w:val="left"/>
      <w:pPr>
        <w:tabs>
          <w:tab w:val="num" w:pos="3600"/>
        </w:tabs>
        <w:ind w:left="3600" w:hanging="360"/>
      </w:pPr>
    </w:lvl>
    <w:lvl w:ilvl="5" w:tplc="3A6248B6" w:tentative="1">
      <w:start w:val="1"/>
      <w:numFmt w:val="decimal"/>
      <w:lvlText w:val="%6."/>
      <w:lvlJc w:val="left"/>
      <w:pPr>
        <w:tabs>
          <w:tab w:val="num" w:pos="4320"/>
        </w:tabs>
        <w:ind w:left="4320" w:hanging="360"/>
      </w:pPr>
    </w:lvl>
    <w:lvl w:ilvl="6" w:tplc="DC6E2488" w:tentative="1">
      <w:start w:val="1"/>
      <w:numFmt w:val="decimal"/>
      <w:lvlText w:val="%7."/>
      <w:lvlJc w:val="left"/>
      <w:pPr>
        <w:tabs>
          <w:tab w:val="num" w:pos="5040"/>
        </w:tabs>
        <w:ind w:left="5040" w:hanging="360"/>
      </w:pPr>
    </w:lvl>
    <w:lvl w:ilvl="7" w:tplc="F296F554" w:tentative="1">
      <w:start w:val="1"/>
      <w:numFmt w:val="decimal"/>
      <w:lvlText w:val="%8."/>
      <w:lvlJc w:val="left"/>
      <w:pPr>
        <w:tabs>
          <w:tab w:val="num" w:pos="5760"/>
        </w:tabs>
        <w:ind w:left="5760" w:hanging="360"/>
      </w:pPr>
    </w:lvl>
    <w:lvl w:ilvl="8" w:tplc="17C0728E" w:tentative="1">
      <w:start w:val="1"/>
      <w:numFmt w:val="decimal"/>
      <w:lvlText w:val="%9."/>
      <w:lvlJc w:val="left"/>
      <w:pPr>
        <w:tabs>
          <w:tab w:val="num" w:pos="6480"/>
        </w:tabs>
        <w:ind w:left="6480" w:hanging="360"/>
      </w:pPr>
    </w:lvl>
  </w:abstractNum>
  <w:abstractNum w:abstractNumId="24" w15:restartNumberingAfterBreak="0">
    <w:nsid w:val="43750FB2"/>
    <w:multiLevelType w:val="multilevel"/>
    <w:tmpl w:val="6E5E851E"/>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5" w15:restartNumberingAfterBreak="0">
    <w:nsid w:val="44B76DA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576077D"/>
    <w:multiLevelType w:val="hybridMultilevel"/>
    <w:tmpl w:val="6D36247C"/>
    <w:lvl w:ilvl="0" w:tplc="7D8CD4C2">
      <w:start w:val="1"/>
      <w:numFmt w:val="decimal"/>
      <w:lvlText w:val="%1."/>
      <w:lvlJc w:val="left"/>
      <w:pPr>
        <w:tabs>
          <w:tab w:val="num" w:pos="720"/>
        </w:tabs>
        <w:ind w:left="720" w:hanging="360"/>
      </w:pPr>
    </w:lvl>
    <w:lvl w:ilvl="1" w:tplc="CB2CCA66">
      <w:start w:val="1"/>
      <w:numFmt w:val="bullet"/>
      <w:lvlText w:val="o"/>
      <w:lvlJc w:val="left"/>
      <w:pPr>
        <w:tabs>
          <w:tab w:val="num" w:pos="1440"/>
        </w:tabs>
        <w:ind w:left="1440" w:hanging="360"/>
      </w:pPr>
      <w:rPr>
        <w:rFonts w:ascii="Courier New" w:hAnsi="Courier New" w:hint="default"/>
        <w:sz w:val="20"/>
      </w:rPr>
    </w:lvl>
    <w:lvl w:ilvl="2" w:tplc="04090003">
      <w:start w:val="1"/>
      <w:numFmt w:val="bullet"/>
      <w:lvlText w:val="o"/>
      <w:lvlJc w:val="left"/>
      <w:pPr>
        <w:tabs>
          <w:tab w:val="num" w:pos="2160"/>
        </w:tabs>
        <w:ind w:left="2160" w:hanging="360"/>
      </w:pPr>
      <w:rPr>
        <w:rFonts w:ascii="Courier New" w:hAnsi="Courier New" w:cs="Courier New" w:hint="default"/>
      </w:rPr>
    </w:lvl>
    <w:lvl w:ilvl="3" w:tplc="9F6EDC3E" w:tentative="1">
      <w:start w:val="1"/>
      <w:numFmt w:val="decimal"/>
      <w:lvlText w:val="%4."/>
      <w:lvlJc w:val="left"/>
      <w:pPr>
        <w:tabs>
          <w:tab w:val="num" w:pos="2880"/>
        </w:tabs>
        <w:ind w:left="2880" w:hanging="360"/>
      </w:pPr>
    </w:lvl>
    <w:lvl w:ilvl="4" w:tplc="E2D83D20" w:tentative="1">
      <w:start w:val="1"/>
      <w:numFmt w:val="decimal"/>
      <w:lvlText w:val="%5."/>
      <w:lvlJc w:val="left"/>
      <w:pPr>
        <w:tabs>
          <w:tab w:val="num" w:pos="3600"/>
        </w:tabs>
        <w:ind w:left="3600" w:hanging="360"/>
      </w:pPr>
    </w:lvl>
    <w:lvl w:ilvl="5" w:tplc="6F66FEC8" w:tentative="1">
      <w:start w:val="1"/>
      <w:numFmt w:val="decimal"/>
      <w:lvlText w:val="%6."/>
      <w:lvlJc w:val="left"/>
      <w:pPr>
        <w:tabs>
          <w:tab w:val="num" w:pos="4320"/>
        </w:tabs>
        <w:ind w:left="4320" w:hanging="360"/>
      </w:pPr>
    </w:lvl>
    <w:lvl w:ilvl="6" w:tplc="DD187822" w:tentative="1">
      <w:start w:val="1"/>
      <w:numFmt w:val="decimal"/>
      <w:lvlText w:val="%7."/>
      <w:lvlJc w:val="left"/>
      <w:pPr>
        <w:tabs>
          <w:tab w:val="num" w:pos="5040"/>
        </w:tabs>
        <w:ind w:left="5040" w:hanging="360"/>
      </w:pPr>
    </w:lvl>
    <w:lvl w:ilvl="7" w:tplc="22382A06" w:tentative="1">
      <w:start w:val="1"/>
      <w:numFmt w:val="decimal"/>
      <w:lvlText w:val="%8."/>
      <w:lvlJc w:val="left"/>
      <w:pPr>
        <w:tabs>
          <w:tab w:val="num" w:pos="5760"/>
        </w:tabs>
        <w:ind w:left="5760" w:hanging="360"/>
      </w:pPr>
    </w:lvl>
    <w:lvl w:ilvl="8" w:tplc="87F68BBC" w:tentative="1">
      <w:start w:val="1"/>
      <w:numFmt w:val="decimal"/>
      <w:lvlText w:val="%9."/>
      <w:lvlJc w:val="left"/>
      <w:pPr>
        <w:tabs>
          <w:tab w:val="num" w:pos="6480"/>
        </w:tabs>
        <w:ind w:left="6480" w:hanging="360"/>
      </w:pPr>
    </w:lvl>
  </w:abstractNum>
  <w:abstractNum w:abstractNumId="27" w15:restartNumberingAfterBreak="0">
    <w:nsid w:val="48512203"/>
    <w:multiLevelType w:val="hybridMultilevel"/>
    <w:tmpl w:val="F3F253FE"/>
    <w:lvl w:ilvl="0" w:tplc="A7E69D72">
      <w:start w:val="1"/>
      <w:numFmt w:val="lowerLetter"/>
      <w:lvlText w:val="%1."/>
      <w:lvlJc w:val="left"/>
      <w:pPr>
        <w:tabs>
          <w:tab w:val="num" w:pos="720"/>
        </w:tabs>
        <w:ind w:left="720" w:hanging="360"/>
      </w:pPr>
    </w:lvl>
    <w:lvl w:ilvl="1" w:tplc="985CB02E">
      <w:start w:val="1"/>
      <w:numFmt w:val="lowerLetter"/>
      <w:lvlText w:val="%2."/>
      <w:lvlJc w:val="left"/>
      <w:pPr>
        <w:tabs>
          <w:tab w:val="num" w:pos="1440"/>
        </w:tabs>
        <w:ind w:left="1440" w:hanging="360"/>
      </w:pPr>
    </w:lvl>
    <w:lvl w:ilvl="2" w:tplc="72C8C8E0" w:tentative="1">
      <w:start w:val="1"/>
      <w:numFmt w:val="lowerLetter"/>
      <w:lvlText w:val="%3."/>
      <w:lvlJc w:val="left"/>
      <w:pPr>
        <w:tabs>
          <w:tab w:val="num" w:pos="2160"/>
        </w:tabs>
        <w:ind w:left="2160" w:hanging="360"/>
      </w:pPr>
    </w:lvl>
    <w:lvl w:ilvl="3" w:tplc="F48C4EE0" w:tentative="1">
      <w:start w:val="1"/>
      <w:numFmt w:val="lowerLetter"/>
      <w:lvlText w:val="%4."/>
      <w:lvlJc w:val="left"/>
      <w:pPr>
        <w:tabs>
          <w:tab w:val="num" w:pos="2880"/>
        </w:tabs>
        <w:ind w:left="2880" w:hanging="360"/>
      </w:pPr>
    </w:lvl>
    <w:lvl w:ilvl="4" w:tplc="433A7658" w:tentative="1">
      <w:start w:val="1"/>
      <w:numFmt w:val="lowerLetter"/>
      <w:lvlText w:val="%5."/>
      <w:lvlJc w:val="left"/>
      <w:pPr>
        <w:tabs>
          <w:tab w:val="num" w:pos="3600"/>
        </w:tabs>
        <w:ind w:left="3600" w:hanging="360"/>
      </w:pPr>
    </w:lvl>
    <w:lvl w:ilvl="5" w:tplc="AADAF17E" w:tentative="1">
      <w:start w:val="1"/>
      <w:numFmt w:val="lowerLetter"/>
      <w:lvlText w:val="%6."/>
      <w:lvlJc w:val="left"/>
      <w:pPr>
        <w:tabs>
          <w:tab w:val="num" w:pos="4320"/>
        </w:tabs>
        <w:ind w:left="4320" w:hanging="360"/>
      </w:pPr>
    </w:lvl>
    <w:lvl w:ilvl="6" w:tplc="11006858" w:tentative="1">
      <w:start w:val="1"/>
      <w:numFmt w:val="lowerLetter"/>
      <w:lvlText w:val="%7."/>
      <w:lvlJc w:val="left"/>
      <w:pPr>
        <w:tabs>
          <w:tab w:val="num" w:pos="5040"/>
        </w:tabs>
        <w:ind w:left="5040" w:hanging="360"/>
      </w:pPr>
    </w:lvl>
    <w:lvl w:ilvl="7" w:tplc="8BA84AD2" w:tentative="1">
      <w:start w:val="1"/>
      <w:numFmt w:val="lowerLetter"/>
      <w:lvlText w:val="%8."/>
      <w:lvlJc w:val="left"/>
      <w:pPr>
        <w:tabs>
          <w:tab w:val="num" w:pos="5760"/>
        </w:tabs>
        <w:ind w:left="5760" w:hanging="360"/>
      </w:pPr>
    </w:lvl>
    <w:lvl w:ilvl="8" w:tplc="EB4AF738" w:tentative="1">
      <w:start w:val="1"/>
      <w:numFmt w:val="lowerLetter"/>
      <w:lvlText w:val="%9."/>
      <w:lvlJc w:val="left"/>
      <w:pPr>
        <w:tabs>
          <w:tab w:val="num" w:pos="6480"/>
        </w:tabs>
        <w:ind w:left="6480" w:hanging="360"/>
      </w:pPr>
    </w:lvl>
  </w:abstractNum>
  <w:abstractNum w:abstractNumId="28" w15:restartNumberingAfterBreak="0">
    <w:nsid w:val="4CCE5222"/>
    <w:multiLevelType w:val="multilevel"/>
    <w:tmpl w:val="B3485500"/>
    <w:lvl w:ilvl="0">
      <w:start w:val="1"/>
      <w:numFmt w:val="upperRoman"/>
      <w:lvlText w:val="%1."/>
      <w:lvlJc w:val="left"/>
      <w:pPr>
        <w:tabs>
          <w:tab w:val="num" w:pos="720"/>
        </w:tabs>
        <w:ind w:left="576" w:hanging="576"/>
      </w:pPr>
      <w:rPr>
        <w:rFonts w:ascii="Times New Roman" w:hAnsi="Times New Roman" w:hint="default"/>
        <w:b w:val="0"/>
        <w:i w:val="0"/>
        <w:sz w:val="24"/>
        <w:szCs w:val="24"/>
      </w:rPr>
    </w:lvl>
    <w:lvl w:ilvl="1">
      <w:start w:val="1"/>
      <w:numFmt w:val="upperLetter"/>
      <w:lvlText w:val="%2."/>
      <w:lvlJc w:val="left"/>
      <w:pPr>
        <w:tabs>
          <w:tab w:val="num" w:pos="1080"/>
        </w:tabs>
        <w:ind w:left="1080" w:hanging="360"/>
      </w:pPr>
      <w:rPr>
        <w:rFonts w:ascii="Times New Roman" w:hAnsi="Times New Roman" w:hint="default"/>
        <w:b w:val="0"/>
        <w:i w:val="0"/>
        <w:sz w:val="24"/>
        <w:szCs w:val="24"/>
      </w:rPr>
    </w:lvl>
    <w:lvl w:ilvl="2">
      <w:start w:val="1"/>
      <w:numFmt w:val="decimal"/>
      <w:lvlText w:val="%3."/>
      <w:lvlJc w:val="left"/>
      <w:pPr>
        <w:tabs>
          <w:tab w:val="num" w:pos="1800"/>
        </w:tabs>
        <w:ind w:left="1800" w:hanging="360"/>
      </w:pPr>
      <w:rPr>
        <w:rFonts w:ascii="Times New Roman" w:hAnsi="Times New Roman" w:hint="default"/>
        <w:b w:val="0"/>
        <w:i w:val="0"/>
        <w:sz w:val="24"/>
        <w:szCs w:val="24"/>
      </w:rPr>
    </w:lvl>
    <w:lvl w:ilvl="3">
      <w:start w:val="1"/>
      <w:numFmt w:val="lowerLetter"/>
      <w:lvlText w:val="%4)"/>
      <w:lvlJc w:val="left"/>
      <w:pPr>
        <w:tabs>
          <w:tab w:val="num" w:pos="2520"/>
        </w:tabs>
        <w:ind w:left="2520" w:hanging="360"/>
      </w:pPr>
      <w:rPr>
        <w:rFonts w:ascii="Times New Roman" w:hAnsi="Times New Roman" w:hint="default"/>
        <w:b w:val="0"/>
        <w:i w:val="0"/>
        <w:sz w:val="24"/>
        <w:szCs w:val="24"/>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9" w15:restartNumberingAfterBreak="0">
    <w:nsid w:val="4CF21878"/>
    <w:multiLevelType w:val="hybridMultilevel"/>
    <w:tmpl w:val="AF8AF4A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E776F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52D6272D"/>
    <w:multiLevelType w:val="hybridMultilevel"/>
    <w:tmpl w:val="5CDE4A76"/>
    <w:lvl w:ilvl="0" w:tplc="0B622EB6">
      <w:start w:val="1"/>
      <w:numFmt w:val="bullet"/>
      <w:pStyle w:val="Bulltets"/>
      <w:lvlText w:val=""/>
      <w:lvlJc w:val="left"/>
      <w:pPr>
        <w:tabs>
          <w:tab w:val="num" w:pos="720"/>
        </w:tabs>
        <w:ind w:left="720"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30B03C3"/>
    <w:multiLevelType w:val="hybridMultilevel"/>
    <w:tmpl w:val="033696E4"/>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3" w15:restartNumberingAfterBreak="0">
    <w:nsid w:val="5BF04EF3"/>
    <w:multiLevelType w:val="hybridMultilevel"/>
    <w:tmpl w:val="0622C774"/>
    <w:lvl w:ilvl="0" w:tplc="69844C44">
      <w:start w:val="1"/>
      <w:numFmt w:val="decimal"/>
      <w:lvlText w:val="%1."/>
      <w:lvlJc w:val="left"/>
      <w:pPr>
        <w:tabs>
          <w:tab w:val="num" w:pos="720"/>
        </w:tabs>
        <w:ind w:left="720" w:hanging="360"/>
      </w:pPr>
    </w:lvl>
    <w:lvl w:ilvl="1" w:tplc="6054E6D0">
      <w:start w:val="1"/>
      <w:numFmt w:val="decimal"/>
      <w:lvlText w:val="%2."/>
      <w:lvlJc w:val="left"/>
      <w:pPr>
        <w:tabs>
          <w:tab w:val="num" w:pos="1440"/>
        </w:tabs>
        <w:ind w:left="1440" w:hanging="360"/>
      </w:pPr>
    </w:lvl>
    <w:lvl w:ilvl="2" w:tplc="5C1E62E6" w:tentative="1">
      <w:start w:val="1"/>
      <w:numFmt w:val="decimal"/>
      <w:lvlText w:val="%3."/>
      <w:lvlJc w:val="left"/>
      <w:pPr>
        <w:tabs>
          <w:tab w:val="num" w:pos="2160"/>
        </w:tabs>
        <w:ind w:left="2160" w:hanging="360"/>
      </w:pPr>
    </w:lvl>
    <w:lvl w:ilvl="3" w:tplc="76BC8FAA" w:tentative="1">
      <w:start w:val="1"/>
      <w:numFmt w:val="decimal"/>
      <w:lvlText w:val="%4."/>
      <w:lvlJc w:val="left"/>
      <w:pPr>
        <w:tabs>
          <w:tab w:val="num" w:pos="2880"/>
        </w:tabs>
        <w:ind w:left="2880" w:hanging="360"/>
      </w:pPr>
    </w:lvl>
    <w:lvl w:ilvl="4" w:tplc="E4982C46" w:tentative="1">
      <w:start w:val="1"/>
      <w:numFmt w:val="decimal"/>
      <w:lvlText w:val="%5."/>
      <w:lvlJc w:val="left"/>
      <w:pPr>
        <w:tabs>
          <w:tab w:val="num" w:pos="3600"/>
        </w:tabs>
        <w:ind w:left="3600" w:hanging="360"/>
      </w:pPr>
    </w:lvl>
    <w:lvl w:ilvl="5" w:tplc="E2B6F04C" w:tentative="1">
      <w:start w:val="1"/>
      <w:numFmt w:val="decimal"/>
      <w:lvlText w:val="%6."/>
      <w:lvlJc w:val="left"/>
      <w:pPr>
        <w:tabs>
          <w:tab w:val="num" w:pos="4320"/>
        </w:tabs>
        <w:ind w:left="4320" w:hanging="360"/>
      </w:pPr>
    </w:lvl>
    <w:lvl w:ilvl="6" w:tplc="56F43196" w:tentative="1">
      <w:start w:val="1"/>
      <w:numFmt w:val="decimal"/>
      <w:lvlText w:val="%7."/>
      <w:lvlJc w:val="left"/>
      <w:pPr>
        <w:tabs>
          <w:tab w:val="num" w:pos="5040"/>
        </w:tabs>
        <w:ind w:left="5040" w:hanging="360"/>
      </w:pPr>
    </w:lvl>
    <w:lvl w:ilvl="7" w:tplc="974A8D60" w:tentative="1">
      <w:start w:val="1"/>
      <w:numFmt w:val="decimal"/>
      <w:lvlText w:val="%8."/>
      <w:lvlJc w:val="left"/>
      <w:pPr>
        <w:tabs>
          <w:tab w:val="num" w:pos="5760"/>
        </w:tabs>
        <w:ind w:left="5760" w:hanging="360"/>
      </w:pPr>
    </w:lvl>
    <w:lvl w:ilvl="8" w:tplc="047C7968" w:tentative="1">
      <w:start w:val="1"/>
      <w:numFmt w:val="decimal"/>
      <w:lvlText w:val="%9."/>
      <w:lvlJc w:val="left"/>
      <w:pPr>
        <w:tabs>
          <w:tab w:val="num" w:pos="6480"/>
        </w:tabs>
        <w:ind w:left="6480" w:hanging="360"/>
      </w:pPr>
    </w:lvl>
  </w:abstractNum>
  <w:abstractNum w:abstractNumId="34" w15:restartNumberingAfterBreak="0">
    <w:nsid w:val="5E1D51D2"/>
    <w:multiLevelType w:val="hybridMultilevel"/>
    <w:tmpl w:val="44DAED90"/>
    <w:lvl w:ilvl="0" w:tplc="6724348E">
      <w:start w:val="1"/>
      <w:numFmt w:val="upperLetter"/>
      <w:lvlText w:val="%1."/>
      <w:lvlJc w:val="left"/>
      <w:pPr>
        <w:tabs>
          <w:tab w:val="num" w:pos="720"/>
        </w:tabs>
        <w:ind w:left="720" w:hanging="360"/>
      </w:pPr>
    </w:lvl>
    <w:lvl w:ilvl="1" w:tplc="8340CBE2">
      <w:start w:val="2"/>
      <w:numFmt w:val="upperLetter"/>
      <w:lvlText w:val="%2."/>
      <w:lvlJc w:val="left"/>
      <w:pPr>
        <w:tabs>
          <w:tab w:val="num" w:pos="1440"/>
        </w:tabs>
        <w:ind w:left="1440" w:hanging="360"/>
      </w:pPr>
    </w:lvl>
    <w:lvl w:ilvl="2" w:tplc="2272DA78" w:tentative="1">
      <w:start w:val="1"/>
      <w:numFmt w:val="upperLetter"/>
      <w:lvlText w:val="%3."/>
      <w:lvlJc w:val="left"/>
      <w:pPr>
        <w:tabs>
          <w:tab w:val="num" w:pos="2160"/>
        </w:tabs>
        <w:ind w:left="2160" w:hanging="360"/>
      </w:pPr>
    </w:lvl>
    <w:lvl w:ilvl="3" w:tplc="B268EC78" w:tentative="1">
      <w:start w:val="1"/>
      <w:numFmt w:val="upperLetter"/>
      <w:lvlText w:val="%4."/>
      <w:lvlJc w:val="left"/>
      <w:pPr>
        <w:tabs>
          <w:tab w:val="num" w:pos="2880"/>
        </w:tabs>
        <w:ind w:left="2880" w:hanging="360"/>
      </w:pPr>
    </w:lvl>
    <w:lvl w:ilvl="4" w:tplc="6DA6F0BA" w:tentative="1">
      <w:start w:val="1"/>
      <w:numFmt w:val="upperLetter"/>
      <w:lvlText w:val="%5."/>
      <w:lvlJc w:val="left"/>
      <w:pPr>
        <w:tabs>
          <w:tab w:val="num" w:pos="3600"/>
        </w:tabs>
        <w:ind w:left="3600" w:hanging="360"/>
      </w:pPr>
    </w:lvl>
    <w:lvl w:ilvl="5" w:tplc="B26C8B94" w:tentative="1">
      <w:start w:val="1"/>
      <w:numFmt w:val="upperLetter"/>
      <w:lvlText w:val="%6."/>
      <w:lvlJc w:val="left"/>
      <w:pPr>
        <w:tabs>
          <w:tab w:val="num" w:pos="4320"/>
        </w:tabs>
        <w:ind w:left="4320" w:hanging="360"/>
      </w:pPr>
    </w:lvl>
    <w:lvl w:ilvl="6" w:tplc="3664E21A" w:tentative="1">
      <w:start w:val="1"/>
      <w:numFmt w:val="upperLetter"/>
      <w:lvlText w:val="%7."/>
      <w:lvlJc w:val="left"/>
      <w:pPr>
        <w:tabs>
          <w:tab w:val="num" w:pos="5040"/>
        </w:tabs>
        <w:ind w:left="5040" w:hanging="360"/>
      </w:pPr>
    </w:lvl>
    <w:lvl w:ilvl="7" w:tplc="9378E922" w:tentative="1">
      <w:start w:val="1"/>
      <w:numFmt w:val="upperLetter"/>
      <w:lvlText w:val="%8."/>
      <w:lvlJc w:val="left"/>
      <w:pPr>
        <w:tabs>
          <w:tab w:val="num" w:pos="5760"/>
        </w:tabs>
        <w:ind w:left="5760" w:hanging="360"/>
      </w:pPr>
    </w:lvl>
    <w:lvl w:ilvl="8" w:tplc="54500A7C" w:tentative="1">
      <w:start w:val="1"/>
      <w:numFmt w:val="upperLetter"/>
      <w:lvlText w:val="%9."/>
      <w:lvlJc w:val="left"/>
      <w:pPr>
        <w:tabs>
          <w:tab w:val="num" w:pos="6480"/>
        </w:tabs>
        <w:ind w:left="6480" w:hanging="360"/>
      </w:pPr>
    </w:lvl>
  </w:abstractNum>
  <w:abstractNum w:abstractNumId="35" w15:restartNumberingAfterBreak="0">
    <w:nsid w:val="605A20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65FA795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67F436D6"/>
    <w:multiLevelType w:val="multilevel"/>
    <w:tmpl w:val="3ACC185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E0B72D4"/>
    <w:multiLevelType w:val="hybridMultilevel"/>
    <w:tmpl w:val="DECA987E"/>
    <w:lvl w:ilvl="0" w:tplc="7D8CD4C2">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E2669C5"/>
    <w:multiLevelType w:val="hybridMultilevel"/>
    <w:tmpl w:val="1854B612"/>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15:restartNumberingAfterBreak="0">
    <w:nsid w:val="73A12C56"/>
    <w:multiLevelType w:val="hybridMultilevel"/>
    <w:tmpl w:val="33A470DC"/>
    <w:lvl w:ilvl="0" w:tplc="2196EE48">
      <w:start w:val="1"/>
      <w:numFmt w:val="decimal"/>
      <w:lvlText w:val="%1."/>
      <w:lvlJc w:val="left"/>
      <w:pPr>
        <w:tabs>
          <w:tab w:val="num" w:pos="720"/>
        </w:tabs>
        <w:ind w:left="720" w:hanging="360"/>
      </w:pPr>
    </w:lvl>
    <w:lvl w:ilvl="1" w:tplc="C2FA9B96">
      <w:start w:val="1"/>
      <w:numFmt w:val="decimal"/>
      <w:lvlText w:val="%2."/>
      <w:lvlJc w:val="left"/>
      <w:pPr>
        <w:tabs>
          <w:tab w:val="num" w:pos="1440"/>
        </w:tabs>
        <w:ind w:left="1440" w:hanging="360"/>
      </w:pPr>
    </w:lvl>
    <w:lvl w:ilvl="2" w:tplc="366C30B4">
      <w:start w:val="1"/>
      <w:numFmt w:val="decimal"/>
      <w:lvlText w:val="%3."/>
      <w:lvlJc w:val="left"/>
      <w:pPr>
        <w:tabs>
          <w:tab w:val="num" w:pos="2160"/>
        </w:tabs>
        <w:ind w:left="2160" w:hanging="360"/>
      </w:pPr>
    </w:lvl>
    <w:lvl w:ilvl="3" w:tplc="D3D29520">
      <w:start w:val="1"/>
      <w:numFmt w:val="decimal"/>
      <w:lvlText w:val="%4."/>
      <w:lvlJc w:val="left"/>
      <w:pPr>
        <w:tabs>
          <w:tab w:val="num" w:pos="2880"/>
        </w:tabs>
        <w:ind w:left="2880" w:hanging="360"/>
      </w:pPr>
    </w:lvl>
    <w:lvl w:ilvl="4" w:tplc="8954C252">
      <w:start w:val="1"/>
      <w:numFmt w:val="decimal"/>
      <w:lvlText w:val="%5."/>
      <w:lvlJc w:val="left"/>
      <w:pPr>
        <w:tabs>
          <w:tab w:val="num" w:pos="3600"/>
        </w:tabs>
        <w:ind w:left="3600" w:hanging="360"/>
      </w:pPr>
    </w:lvl>
    <w:lvl w:ilvl="5" w:tplc="7824666C" w:tentative="1">
      <w:start w:val="1"/>
      <w:numFmt w:val="decimal"/>
      <w:lvlText w:val="%6."/>
      <w:lvlJc w:val="left"/>
      <w:pPr>
        <w:tabs>
          <w:tab w:val="num" w:pos="4320"/>
        </w:tabs>
        <w:ind w:left="4320" w:hanging="360"/>
      </w:pPr>
    </w:lvl>
    <w:lvl w:ilvl="6" w:tplc="ACEEAA58" w:tentative="1">
      <w:start w:val="1"/>
      <w:numFmt w:val="decimal"/>
      <w:lvlText w:val="%7."/>
      <w:lvlJc w:val="left"/>
      <w:pPr>
        <w:tabs>
          <w:tab w:val="num" w:pos="5040"/>
        </w:tabs>
        <w:ind w:left="5040" w:hanging="360"/>
      </w:pPr>
    </w:lvl>
    <w:lvl w:ilvl="7" w:tplc="70FE536E" w:tentative="1">
      <w:start w:val="1"/>
      <w:numFmt w:val="decimal"/>
      <w:lvlText w:val="%8."/>
      <w:lvlJc w:val="left"/>
      <w:pPr>
        <w:tabs>
          <w:tab w:val="num" w:pos="5760"/>
        </w:tabs>
        <w:ind w:left="5760" w:hanging="360"/>
      </w:pPr>
    </w:lvl>
    <w:lvl w:ilvl="8" w:tplc="2244F194" w:tentative="1">
      <w:start w:val="1"/>
      <w:numFmt w:val="decimal"/>
      <w:lvlText w:val="%9."/>
      <w:lvlJc w:val="left"/>
      <w:pPr>
        <w:tabs>
          <w:tab w:val="num" w:pos="6480"/>
        </w:tabs>
        <w:ind w:left="6480" w:hanging="360"/>
      </w:pPr>
    </w:lvl>
  </w:abstractNum>
  <w:abstractNum w:abstractNumId="41" w15:restartNumberingAfterBreak="0">
    <w:nsid w:val="73FB3F90"/>
    <w:multiLevelType w:val="multilevel"/>
    <w:tmpl w:val="A3BC1148"/>
    <w:lvl w:ilvl="0">
      <w:start w:val="1"/>
      <w:numFmt w:val="upperRoman"/>
      <w:lvlText w:val="%1."/>
      <w:lvlJc w:val="left"/>
      <w:pPr>
        <w:tabs>
          <w:tab w:val="num" w:pos="2880"/>
        </w:tabs>
        <w:ind w:left="2880" w:hanging="720"/>
      </w:pPr>
      <w:rPr>
        <w:rFonts w:ascii="Times New Roman" w:hAnsi="Times New Roman" w:hint="default"/>
        <w:b w:val="0"/>
        <w:i w:val="0"/>
        <w:sz w:val="24"/>
        <w:szCs w:val="24"/>
      </w:rPr>
    </w:lvl>
    <w:lvl w:ilvl="1">
      <w:start w:val="1"/>
      <w:numFmt w:val="upperLetter"/>
      <w:lvlText w:val="%2."/>
      <w:lvlJc w:val="left"/>
      <w:pPr>
        <w:tabs>
          <w:tab w:val="num" w:pos="3240"/>
        </w:tabs>
        <w:ind w:left="3240" w:hanging="360"/>
      </w:pPr>
      <w:rPr>
        <w:rFonts w:ascii="Times New Roman" w:hAnsi="Times New Roman" w:hint="default"/>
        <w:b w:val="0"/>
        <w:i w:val="0"/>
        <w:sz w:val="24"/>
        <w:szCs w:val="24"/>
      </w:rPr>
    </w:lvl>
    <w:lvl w:ilvl="2">
      <w:start w:val="1"/>
      <w:numFmt w:val="decimal"/>
      <w:lvlText w:val="%3."/>
      <w:lvlJc w:val="left"/>
      <w:pPr>
        <w:tabs>
          <w:tab w:val="num" w:pos="3960"/>
        </w:tabs>
        <w:ind w:left="3960" w:hanging="360"/>
      </w:pPr>
      <w:rPr>
        <w:rFonts w:ascii="Times New Roman" w:hAnsi="Times New Roman" w:hint="default"/>
        <w:b w:val="0"/>
        <w:i w:val="0"/>
        <w:sz w:val="24"/>
        <w:szCs w:val="24"/>
      </w:rPr>
    </w:lvl>
    <w:lvl w:ilvl="3">
      <w:start w:val="1"/>
      <w:numFmt w:val="lowerLetter"/>
      <w:lvlText w:val="%4)"/>
      <w:lvlJc w:val="left"/>
      <w:pPr>
        <w:tabs>
          <w:tab w:val="num" w:pos="4680"/>
        </w:tabs>
        <w:ind w:left="4680" w:hanging="360"/>
      </w:pPr>
      <w:rPr>
        <w:rFonts w:ascii="Times New Roman" w:hAnsi="Times New Roman" w:hint="default"/>
        <w:b w:val="0"/>
        <w:i w:val="0"/>
        <w:sz w:val="24"/>
        <w:szCs w:val="24"/>
      </w:rPr>
    </w:lvl>
    <w:lvl w:ilvl="4">
      <w:start w:val="1"/>
      <w:numFmt w:val="decimal"/>
      <w:lvlText w:val="(%5)"/>
      <w:lvlJc w:val="left"/>
      <w:pPr>
        <w:tabs>
          <w:tab w:val="num" w:pos="5400"/>
        </w:tabs>
        <w:ind w:left="5040" w:firstLine="0"/>
      </w:pPr>
      <w:rPr>
        <w:rFonts w:hint="default"/>
      </w:rPr>
    </w:lvl>
    <w:lvl w:ilvl="5">
      <w:start w:val="1"/>
      <w:numFmt w:val="lowerLetter"/>
      <w:lvlText w:val="(%6)"/>
      <w:lvlJc w:val="left"/>
      <w:pPr>
        <w:tabs>
          <w:tab w:val="num" w:pos="6120"/>
        </w:tabs>
        <w:ind w:left="5760" w:firstLine="0"/>
      </w:pPr>
      <w:rPr>
        <w:rFonts w:hint="default"/>
      </w:rPr>
    </w:lvl>
    <w:lvl w:ilvl="6">
      <w:start w:val="1"/>
      <w:numFmt w:val="lowerRoman"/>
      <w:lvlText w:val="(%7)"/>
      <w:lvlJc w:val="left"/>
      <w:pPr>
        <w:tabs>
          <w:tab w:val="num" w:pos="6840"/>
        </w:tabs>
        <w:ind w:left="6480" w:firstLine="0"/>
      </w:pPr>
      <w:rPr>
        <w:rFonts w:hint="default"/>
      </w:rPr>
    </w:lvl>
    <w:lvl w:ilvl="7">
      <w:start w:val="1"/>
      <w:numFmt w:val="lowerLetter"/>
      <w:lvlText w:val="(%8)"/>
      <w:lvlJc w:val="left"/>
      <w:pPr>
        <w:tabs>
          <w:tab w:val="num" w:pos="7560"/>
        </w:tabs>
        <w:ind w:left="7200" w:firstLine="0"/>
      </w:pPr>
      <w:rPr>
        <w:rFonts w:hint="default"/>
      </w:rPr>
    </w:lvl>
    <w:lvl w:ilvl="8">
      <w:start w:val="1"/>
      <w:numFmt w:val="lowerRoman"/>
      <w:lvlText w:val="(%9)"/>
      <w:lvlJc w:val="left"/>
      <w:pPr>
        <w:tabs>
          <w:tab w:val="num" w:pos="8280"/>
        </w:tabs>
        <w:ind w:left="7920" w:firstLine="0"/>
      </w:pPr>
      <w:rPr>
        <w:rFonts w:hint="default"/>
      </w:rPr>
    </w:lvl>
  </w:abstractNum>
  <w:abstractNum w:abstractNumId="42" w15:restartNumberingAfterBreak="0">
    <w:nsid w:val="782043B9"/>
    <w:multiLevelType w:val="hybridMultilevel"/>
    <w:tmpl w:val="C64282AA"/>
    <w:lvl w:ilvl="0" w:tplc="EEACF82C">
      <w:start w:val="1"/>
      <w:numFmt w:val="lowerLetter"/>
      <w:lvlText w:val="%1."/>
      <w:lvlJc w:val="left"/>
      <w:pPr>
        <w:tabs>
          <w:tab w:val="num" w:pos="720"/>
        </w:tabs>
        <w:ind w:left="720" w:hanging="360"/>
      </w:pPr>
    </w:lvl>
    <w:lvl w:ilvl="1" w:tplc="6890CC9E">
      <w:start w:val="1"/>
      <w:numFmt w:val="lowerLetter"/>
      <w:lvlText w:val="%2."/>
      <w:lvlJc w:val="left"/>
      <w:pPr>
        <w:tabs>
          <w:tab w:val="num" w:pos="1440"/>
        </w:tabs>
        <w:ind w:left="1440" w:hanging="360"/>
      </w:pPr>
    </w:lvl>
    <w:lvl w:ilvl="2" w:tplc="288601A0">
      <w:start w:val="8"/>
      <w:numFmt w:val="decimal"/>
      <w:lvlText w:val="%3."/>
      <w:lvlJc w:val="left"/>
      <w:pPr>
        <w:tabs>
          <w:tab w:val="num" w:pos="2160"/>
        </w:tabs>
        <w:ind w:left="2160" w:hanging="360"/>
      </w:pPr>
      <w:rPr>
        <w:rFonts w:ascii="Times New Roman" w:hAnsi="Times New Roman" w:cs="Times New Roman" w:hint="default"/>
      </w:rPr>
    </w:lvl>
    <w:lvl w:ilvl="3" w:tplc="14C2C950" w:tentative="1">
      <w:start w:val="1"/>
      <w:numFmt w:val="lowerLetter"/>
      <w:lvlText w:val="%4."/>
      <w:lvlJc w:val="left"/>
      <w:pPr>
        <w:tabs>
          <w:tab w:val="num" w:pos="2880"/>
        </w:tabs>
        <w:ind w:left="2880" w:hanging="360"/>
      </w:pPr>
    </w:lvl>
    <w:lvl w:ilvl="4" w:tplc="98CC773A" w:tentative="1">
      <w:start w:val="1"/>
      <w:numFmt w:val="lowerLetter"/>
      <w:lvlText w:val="%5."/>
      <w:lvlJc w:val="left"/>
      <w:pPr>
        <w:tabs>
          <w:tab w:val="num" w:pos="3600"/>
        </w:tabs>
        <w:ind w:left="3600" w:hanging="360"/>
      </w:pPr>
    </w:lvl>
    <w:lvl w:ilvl="5" w:tplc="59BE67DC" w:tentative="1">
      <w:start w:val="1"/>
      <w:numFmt w:val="lowerLetter"/>
      <w:lvlText w:val="%6."/>
      <w:lvlJc w:val="left"/>
      <w:pPr>
        <w:tabs>
          <w:tab w:val="num" w:pos="4320"/>
        </w:tabs>
        <w:ind w:left="4320" w:hanging="360"/>
      </w:pPr>
    </w:lvl>
    <w:lvl w:ilvl="6" w:tplc="D1C07170" w:tentative="1">
      <w:start w:val="1"/>
      <w:numFmt w:val="lowerLetter"/>
      <w:lvlText w:val="%7."/>
      <w:lvlJc w:val="left"/>
      <w:pPr>
        <w:tabs>
          <w:tab w:val="num" w:pos="5040"/>
        </w:tabs>
        <w:ind w:left="5040" w:hanging="360"/>
      </w:pPr>
    </w:lvl>
    <w:lvl w:ilvl="7" w:tplc="68DC518C" w:tentative="1">
      <w:start w:val="1"/>
      <w:numFmt w:val="lowerLetter"/>
      <w:lvlText w:val="%8."/>
      <w:lvlJc w:val="left"/>
      <w:pPr>
        <w:tabs>
          <w:tab w:val="num" w:pos="5760"/>
        </w:tabs>
        <w:ind w:left="5760" w:hanging="360"/>
      </w:pPr>
    </w:lvl>
    <w:lvl w:ilvl="8" w:tplc="CF92BA44" w:tentative="1">
      <w:start w:val="1"/>
      <w:numFmt w:val="lowerLetter"/>
      <w:lvlText w:val="%9."/>
      <w:lvlJc w:val="left"/>
      <w:pPr>
        <w:tabs>
          <w:tab w:val="num" w:pos="6480"/>
        </w:tabs>
        <w:ind w:left="6480" w:hanging="360"/>
      </w:pPr>
    </w:lvl>
  </w:abstractNum>
  <w:abstractNum w:abstractNumId="43" w15:restartNumberingAfterBreak="0">
    <w:nsid w:val="7E2101A2"/>
    <w:multiLevelType w:val="hybridMultilevel"/>
    <w:tmpl w:val="8A8C9856"/>
    <w:lvl w:ilvl="0" w:tplc="E8B4F6B8">
      <w:start w:val="1"/>
      <w:numFmt w:val="upperLetter"/>
      <w:lvlText w:val="%1."/>
      <w:lvlJc w:val="left"/>
      <w:pPr>
        <w:tabs>
          <w:tab w:val="num" w:pos="720"/>
        </w:tabs>
        <w:ind w:left="720" w:hanging="360"/>
      </w:pPr>
    </w:lvl>
    <w:lvl w:ilvl="1" w:tplc="9544F4F6">
      <w:start w:val="1"/>
      <w:numFmt w:val="decimal"/>
      <w:lvlText w:val="%2."/>
      <w:lvlJc w:val="left"/>
      <w:pPr>
        <w:tabs>
          <w:tab w:val="num" w:pos="1440"/>
        </w:tabs>
        <w:ind w:left="1440" w:hanging="360"/>
      </w:pPr>
    </w:lvl>
    <w:lvl w:ilvl="2" w:tplc="21288838">
      <w:start w:val="1"/>
      <w:numFmt w:val="decimal"/>
      <w:lvlText w:val="%3."/>
      <w:lvlJc w:val="left"/>
      <w:pPr>
        <w:tabs>
          <w:tab w:val="num" w:pos="2160"/>
        </w:tabs>
        <w:ind w:left="2160" w:hanging="360"/>
      </w:pPr>
    </w:lvl>
    <w:lvl w:ilvl="3" w:tplc="778227A8">
      <w:start w:val="1"/>
      <w:numFmt w:val="decimal"/>
      <w:lvlText w:val="%4."/>
      <w:lvlJc w:val="left"/>
      <w:pPr>
        <w:tabs>
          <w:tab w:val="num" w:pos="2880"/>
        </w:tabs>
        <w:ind w:left="2880" w:hanging="360"/>
      </w:pPr>
    </w:lvl>
    <w:lvl w:ilvl="4" w:tplc="BB58AC52">
      <w:start w:val="1"/>
      <w:numFmt w:val="decimal"/>
      <w:lvlText w:val="%5."/>
      <w:lvlJc w:val="left"/>
      <w:pPr>
        <w:tabs>
          <w:tab w:val="num" w:pos="3600"/>
        </w:tabs>
        <w:ind w:left="3600" w:hanging="360"/>
      </w:pPr>
    </w:lvl>
    <w:lvl w:ilvl="5" w:tplc="30D60506">
      <w:start w:val="1"/>
      <w:numFmt w:val="decimal"/>
      <w:lvlText w:val="%6."/>
      <w:lvlJc w:val="left"/>
      <w:pPr>
        <w:tabs>
          <w:tab w:val="num" w:pos="4320"/>
        </w:tabs>
        <w:ind w:left="4320" w:hanging="360"/>
      </w:pPr>
    </w:lvl>
    <w:lvl w:ilvl="6" w:tplc="34BA51BA">
      <w:start w:val="1"/>
      <w:numFmt w:val="decimal"/>
      <w:lvlText w:val="%7."/>
      <w:lvlJc w:val="left"/>
      <w:pPr>
        <w:tabs>
          <w:tab w:val="num" w:pos="5040"/>
        </w:tabs>
        <w:ind w:left="5040" w:hanging="360"/>
      </w:pPr>
    </w:lvl>
    <w:lvl w:ilvl="7" w:tplc="E4D8F2BA">
      <w:start w:val="1"/>
      <w:numFmt w:val="decimal"/>
      <w:lvlText w:val="%8."/>
      <w:lvlJc w:val="left"/>
      <w:pPr>
        <w:tabs>
          <w:tab w:val="num" w:pos="5760"/>
        </w:tabs>
        <w:ind w:left="5760" w:hanging="360"/>
      </w:pPr>
    </w:lvl>
    <w:lvl w:ilvl="8" w:tplc="9142FDAA">
      <w:start w:val="1"/>
      <w:numFmt w:val="decimal"/>
      <w:lvlText w:val="%9."/>
      <w:lvlJc w:val="left"/>
      <w:pPr>
        <w:tabs>
          <w:tab w:val="num" w:pos="6480"/>
        </w:tabs>
        <w:ind w:left="6480" w:hanging="360"/>
      </w:pPr>
    </w:lvl>
  </w:abstractNum>
  <w:num w:numId="1" w16cid:durableId="55046375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51488885">
    <w:abstractNumId w:val="31"/>
  </w:num>
  <w:num w:numId="3" w16cid:durableId="2048947509">
    <w:abstractNumId w:val="26"/>
  </w:num>
  <w:num w:numId="4" w16cid:durableId="1252544487">
    <w:abstractNumId w:val="20"/>
  </w:num>
  <w:num w:numId="5" w16cid:durableId="1525749064">
    <w:abstractNumId w:val="32"/>
  </w:num>
  <w:num w:numId="6" w16cid:durableId="1904489061">
    <w:abstractNumId w:val="12"/>
  </w:num>
  <w:num w:numId="7" w16cid:durableId="1808939078">
    <w:abstractNumId w:val="38"/>
  </w:num>
  <w:num w:numId="8" w16cid:durableId="871109004">
    <w:abstractNumId w:val="19"/>
  </w:num>
  <w:num w:numId="9" w16cid:durableId="2072732605">
    <w:abstractNumId w:val="24"/>
  </w:num>
  <w:num w:numId="10" w16cid:durableId="938827363">
    <w:abstractNumId w:val="19"/>
  </w:num>
  <w:num w:numId="11" w16cid:durableId="698773903">
    <w:abstractNumId w:val="37"/>
  </w:num>
  <w:num w:numId="12" w16cid:durableId="2040619694">
    <w:abstractNumId w:val="35"/>
  </w:num>
  <w:num w:numId="13" w16cid:durableId="1649631946">
    <w:abstractNumId w:val="13"/>
  </w:num>
  <w:num w:numId="14" w16cid:durableId="1611204331">
    <w:abstractNumId w:val="41"/>
  </w:num>
  <w:num w:numId="15" w16cid:durableId="2067407166">
    <w:abstractNumId w:val="18"/>
  </w:num>
  <w:num w:numId="16" w16cid:durableId="95441186">
    <w:abstractNumId w:val="28"/>
  </w:num>
  <w:num w:numId="17" w16cid:durableId="124322080">
    <w:abstractNumId w:val="14"/>
    <w:lvlOverride w:ilvl="0">
      <w:startOverride w:val="1"/>
      <w:lvl w:ilvl="0" w:tplc="8594F8B0">
        <w:start w:val="1"/>
        <w:numFmt w:val="upperLetter"/>
        <w:lvlText w:val="%1."/>
        <w:lvlJc w:val="left"/>
        <w:pPr>
          <w:ind w:left="0" w:firstLine="0"/>
        </w:pPr>
      </w:lvl>
    </w:lvlOverride>
    <w:lvlOverride w:ilvl="1">
      <w:startOverride w:val="1"/>
      <w:lvl w:ilvl="1" w:tplc="364EAF2C">
        <w:start w:val="1"/>
        <w:numFmt w:val="decimal"/>
        <w:lvlText w:val=""/>
        <w:lvlJc w:val="left"/>
      </w:lvl>
    </w:lvlOverride>
    <w:lvlOverride w:ilvl="2">
      <w:startOverride w:val="1"/>
      <w:lvl w:ilvl="2" w:tplc="C7FEE606">
        <w:start w:val="1"/>
        <w:numFmt w:val="decimal"/>
        <w:lvlText w:val=""/>
        <w:lvlJc w:val="left"/>
      </w:lvl>
    </w:lvlOverride>
    <w:lvlOverride w:ilvl="3">
      <w:startOverride w:val="1"/>
      <w:lvl w:ilvl="3" w:tplc="1F240A46">
        <w:start w:val="1"/>
        <w:numFmt w:val="decimal"/>
        <w:lvlText w:val=""/>
        <w:lvlJc w:val="left"/>
      </w:lvl>
    </w:lvlOverride>
    <w:lvlOverride w:ilvl="4">
      <w:startOverride w:val="1"/>
      <w:lvl w:ilvl="4" w:tplc="8056C9DA">
        <w:start w:val="1"/>
        <w:numFmt w:val="decimal"/>
        <w:lvlText w:val=""/>
        <w:lvlJc w:val="left"/>
      </w:lvl>
    </w:lvlOverride>
    <w:lvlOverride w:ilvl="5">
      <w:startOverride w:val="1"/>
      <w:lvl w:ilvl="5" w:tplc="2CBED718">
        <w:start w:val="1"/>
        <w:numFmt w:val="decimal"/>
        <w:lvlText w:val=""/>
        <w:lvlJc w:val="left"/>
      </w:lvl>
    </w:lvlOverride>
    <w:lvlOverride w:ilvl="6">
      <w:startOverride w:val="1"/>
      <w:lvl w:ilvl="6" w:tplc="45CC0A78">
        <w:start w:val="1"/>
        <w:numFmt w:val="decimal"/>
        <w:lvlText w:val=""/>
        <w:lvlJc w:val="left"/>
      </w:lvl>
    </w:lvlOverride>
    <w:lvlOverride w:ilvl="7">
      <w:startOverride w:val="1"/>
      <w:lvl w:ilvl="7" w:tplc="1F72DBDC">
        <w:start w:val="1"/>
        <w:numFmt w:val="decimal"/>
        <w:lvlText w:val=""/>
        <w:lvlJc w:val="left"/>
      </w:lvl>
    </w:lvlOverride>
    <w:lvlOverride w:ilvl="8">
      <w:startOverride w:val="1"/>
      <w:lvl w:ilvl="8" w:tplc="43126584">
        <w:start w:val="1"/>
        <w:numFmt w:val="decimal"/>
        <w:lvlText w:val=""/>
        <w:lvlJc w:val="left"/>
      </w:lvl>
    </w:lvlOverride>
  </w:num>
  <w:num w:numId="18" w16cid:durableId="1924534411">
    <w:abstractNumId w:val="10"/>
  </w:num>
  <w:num w:numId="19" w16cid:durableId="1949967958">
    <w:abstractNumId w:val="25"/>
  </w:num>
  <w:num w:numId="20" w16cid:durableId="1124495065">
    <w:abstractNumId w:val="36"/>
  </w:num>
  <w:num w:numId="21" w16cid:durableId="323557977">
    <w:abstractNumId w:val="30"/>
  </w:num>
  <w:num w:numId="22" w16cid:durableId="1959019797">
    <w:abstractNumId w:val="29"/>
  </w:num>
  <w:num w:numId="23" w16cid:durableId="699400254">
    <w:abstractNumId w:val="40"/>
  </w:num>
  <w:num w:numId="24" w16cid:durableId="1355498947">
    <w:abstractNumId w:val="21"/>
  </w:num>
  <w:num w:numId="25" w16cid:durableId="823737315">
    <w:abstractNumId w:val="17"/>
  </w:num>
  <w:num w:numId="26" w16cid:durableId="1282301820">
    <w:abstractNumId w:val="27"/>
  </w:num>
  <w:num w:numId="27" w16cid:durableId="772824337">
    <w:abstractNumId w:val="34"/>
  </w:num>
  <w:num w:numId="28" w16cid:durableId="1981492323">
    <w:abstractNumId w:val="33"/>
  </w:num>
  <w:num w:numId="29" w16cid:durableId="267130455">
    <w:abstractNumId w:val="42"/>
  </w:num>
  <w:num w:numId="30" w16cid:durableId="672487550">
    <w:abstractNumId w:val="23"/>
  </w:num>
  <w:num w:numId="31" w16cid:durableId="544685068">
    <w:abstractNumId w:val="16"/>
  </w:num>
  <w:num w:numId="32" w16cid:durableId="658000671">
    <w:abstractNumId w:val="22"/>
  </w:num>
  <w:num w:numId="33" w16cid:durableId="1847086007">
    <w:abstractNumId w:val="11"/>
  </w:num>
  <w:num w:numId="34" w16cid:durableId="163984096">
    <w:abstractNumId w:val="39"/>
  </w:num>
  <w:num w:numId="35" w16cid:durableId="312177902">
    <w:abstractNumId w:val="9"/>
  </w:num>
  <w:num w:numId="36" w16cid:durableId="732318997">
    <w:abstractNumId w:val="7"/>
  </w:num>
  <w:num w:numId="37" w16cid:durableId="1645115729">
    <w:abstractNumId w:val="6"/>
  </w:num>
  <w:num w:numId="38" w16cid:durableId="1862039515">
    <w:abstractNumId w:val="5"/>
  </w:num>
  <w:num w:numId="39" w16cid:durableId="513813113">
    <w:abstractNumId w:val="4"/>
  </w:num>
  <w:num w:numId="40" w16cid:durableId="624775719">
    <w:abstractNumId w:val="8"/>
  </w:num>
  <w:num w:numId="41" w16cid:durableId="1341588713">
    <w:abstractNumId w:val="3"/>
  </w:num>
  <w:num w:numId="42" w16cid:durableId="1443378605">
    <w:abstractNumId w:val="2"/>
  </w:num>
  <w:num w:numId="43" w16cid:durableId="1055007487">
    <w:abstractNumId w:val="1"/>
  </w:num>
  <w:num w:numId="44" w16cid:durableId="686374576">
    <w:abstractNumId w:val="0"/>
  </w:num>
  <w:num w:numId="45" w16cid:durableId="858154212">
    <w:abstractNumId w:val="43"/>
  </w:num>
  <w:num w:numId="46" w16cid:durableId="11804667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27026537">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281"/>
    <w:rsid w:val="00010715"/>
    <w:rsid w:val="00016156"/>
    <w:rsid w:val="000327E5"/>
    <w:rsid w:val="000520A0"/>
    <w:rsid w:val="00054EC5"/>
    <w:rsid w:val="00057314"/>
    <w:rsid w:val="000639ED"/>
    <w:rsid w:val="0008288B"/>
    <w:rsid w:val="00084744"/>
    <w:rsid w:val="0009398D"/>
    <w:rsid w:val="000B67E7"/>
    <w:rsid w:val="000D7B8E"/>
    <w:rsid w:val="000E3E19"/>
    <w:rsid w:val="001450B2"/>
    <w:rsid w:val="001840F2"/>
    <w:rsid w:val="00194CAD"/>
    <w:rsid w:val="001C27F6"/>
    <w:rsid w:val="001D351F"/>
    <w:rsid w:val="001D3832"/>
    <w:rsid w:val="00212ED2"/>
    <w:rsid w:val="0021726F"/>
    <w:rsid w:val="00265252"/>
    <w:rsid w:val="0027034C"/>
    <w:rsid w:val="00273938"/>
    <w:rsid w:val="00275D25"/>
    <w:rsid w:val="002D2EE3"/>
    <w:rsid w:val="002D4B5E"/>
    <w:rsid w:val="002E3B4C"/>
    <w:rsid w:val="002F57F6"/>
    <w:rsid w:val="002F65FA"/>
    <w:rsid w:val="0030104C"/>
    <w:rsid w:val="00317120"/>
    <w:rsid w:val="00354C97"/>
    <w:rsid w:val="00355894"/>
    <w:rsid w:val="00356AF1"/>
    <w:rsid w:val="00363E18"/>
    <w:rsid w:val="00370EAA"/>
    <w:rsid w:val="003825C9"/>
    <w:rsid w:val="00382655"/>
    <w:rsid w:val="00384FBE"/>
    <w:rsid w:val="00386F1D"/>
    <w:rsid w:val="00397117"/>
    <w:rsid w:val="003C106C"/>
    <w:rsid w:val="003C15BF"/>
    <w:rsid w:val="003C4311"/>
    <w:rsid w:val="003F4F76"/>
    <w:rsid w:val="003F5868"/>
    <w:rsid w:val="0040709B"/>
    <w:rsid w:val="004138D3"/>
    <w:rsid w:val="004155CE"/>
    <w:rsid w:val="00462C33"/>
    <w:rsid w:val="00463E97"/>
    <w:rsid w:val="00464281"/>
    <w:rsid w:val="0046771E"/>
    <w:rsid w:val="00486E63"/>
    <w:rsid w:val="00487C9C"/>
    <w:rsid w:val="004A01A3"/>
    <w:rsid w:val="004B590B"/>
    <w:rsid w:val="004D0C0F"/>
    <w:rsid w:val="004D328D"/>
    <w:rsid w:val="004F70F7"/>
    <w:rsid w:val="00511FC3"/>
    <w:rsid w:val="00536F5C"/>
    <w:rsid w:val="00545847"/>
    <w:rsid w:val="00565EAE"/>
    <w:rsid w:val="005849E4"/>
    <w:rsid w:val="005928FB"/>
    <w:rsid w:val="00595A1E"/>
    <w:rsid w:val="00596280"/>
    <w:rsid w:val="005C5E7D"/>
    <w:rsid w:val="005D0B17"/>
    <w:rsid w:val="005D21EA"/>
    <w:rsid w:val="006049AC"/>
    <w:rsid w:val="00612E29"/>
    <w:rsid w:val="00625B79"/>
    <w:rsid w:val="006416F1"/>
    <w:rsid w:val="00660E19"/>
    <w:rsid w:val="00676556"/>
    <w:rsid w:val="006812E7"/>
    <w:rsid w:val="0068715B"/>
    <w:rsid w:val="00690C35"/>
    <w:rsid w:val="00692C63"/>
    <w:rsid w:val="006E0266"/>
    <w:rsid w:val="006E25D4"/>
    <w:rsid w:val="007033CE"/>
    <w:rsid w:val="007050E3"/>
    <w:rsid w:val="00722A26"/>
    <w:rsid w:val="00722FB2"/>
    <w:rsid w:val="00727E20"/>
    <w:rsid w:val="00732724"/>
    <w:rsid w:val="0076288F"/>
    <w:rsid w:val="00766EF9"/>
    <w:rsid w:val="00771821"/>
    <w:rsid w:val="007970E5"/>
    <w:rsid w:val="007A63B4"/>
    <w:rsid w:val="007B6752"/>
    <w:rsid w:val="007C51B1"/>
    <w:rsid w:val="007C6AE4"/>
    <w:rsid w:val="007E75FA"/>
    <w:rsid w:val="007E7A74"/>
    <w:rsid w:val="007F0DD7"/>
    <w:rsid w:val="007F4556"/>
    <w:rsid w:val="008065E5"/>
    <w:rsid w:val="00820341"/>
    <w:rsid w:val="00834367"/>
    <w:rsid w:val="008721E6"/>
    <w:rsid w:val="008839B5"/>
    <w:rsid w:val="00887AEF"/>
    <w:rsid w:val="00892F3D"/>
    <w:rsid w:val="00895D25"/>
    <w:rsid w:val="00897D8F"/>
    <w:rsid w:val="008E5F55"/>
    <w:rsid w:val="00921107"/>
    <w:rsid w:val="0094411D"/>
    <w:rsid w:val="00972F9F"/>
    <w:rsid w:val="00982DDB"/>
    <w:rsid w:val="0099036A"/>
    <w:rsid w:val="009A6CB0"/>
    <w:rsid w:val="009B60FA"/>
    <w:rsid w:val="009C0743"/>
    <w:rsid w:val="009D3AAA"/>
    <w:rsid w:val="00A031F8"/>
    <w:rsid w:val="00A078C8"/>
    <w:rsid w:val="00A126B7"/>
    <w:rsid w:val="00A23AD3"/>
    <w:rsid w:val="00A71570"/>
    <w:rsid w:val="00A75174"/>
    <w:rsid w:val="00A76175"/>
    <w:rsid w:val="00A77640"/>
    <w:rsid w:val="00A8314A"/>
    <w:rsid w:val="00A8581C"/>
    <w:rsid w:val="00A91DE8"/>
    <w:rsid w:val="00A936A6"/>
    <w:rsid w:val="00A94963"/>
    <w:rsid w:val="00AB55A7"/>
    <w:rsid w:val="00AF012A"/>
    <w:rsid w:val="00AF4B55"/>
    <w:rsid w:val="00B03AC2"/>
    <w:rsid w:val="00B3133B"/>
    <w:rsid w:val="00B315CD"/>
    <w:rsid w:val="00B46A62"/>
    <w:rsid w:val="00B61874"/>
    <w:rsid w:val="00B61A97"/>
    <w:rsid w:val="00B648C3"/>
    <w:rsid w:val="00B70A81"/>
    <w:rsid w:val="00B754CA"/>
    <w:rsid w:val="00B77B1B"/>
    <w:rsid w:val="00B91389"/>
    <w:rsid w:val="00B948A2"/>
    <w:rsid w:val="00BA65F6"/>
    <w:rsid w:val="00C02AA0"/>
    <w:rsid w:val="00C13D08"/>
    <w:rsid w:val="00C16F32"/>
    <w:rsid w:val="00C27E07"/>
    <w:rsid w:val="00C35A65"/>
    <w:rsid w:val="00C36E83"/>
    <w:rsid w:val="00C41DA9"/>
    <w:rsid w:val="00C42967"/>
    <w:rsid w:val="00C44F0C"/>
    <w:rsid w:val="00C54FE5"/>
    <w:rsid w:val="00C72C3C"/>
    <w:rsid w:val="00C76305"/>
    <w:rsid w:val="00C96D75"/>
    <w:rsid w:val="00CB32D1"/>
    <w:rsid w:val="00CD52D2"/>
    <w:rsid w:val="00CE0ED5"/>
    <w:rsid w:val="00CE3422"/>
    <w:rsid w:val="00CF673F"/>
    <w:rsid w:val="00D16477"/>
    <w:rsid w:val="00D16835"/>
    <w:rsid w:val="00D605F3"/>
    <w:rsid w:val="00D615D0"/>
    <w:rsid w:val="00DA5AFD"/>
    <w:rsid w:val="00DB1315"/>
    <w:rsid w:val="00DC0180"/>
    <w:rsid w:val="00DC0967"/>
    <w:rsid w:val="00DC38A8"/>
    <w:rsid w:val="00DE11FB"/>
    <w:rsid w:val="00DF436F"/>
    <w:rsid w:val="00DF4D22"/>
    <w:rsid w:val="00E10B40"/>
    <w:rsid w:val="00E118D9"/>
    <w:rsid w:val="00E124D3"/>
    <w:rsid w:val="00E15C47"/>
    <w:rsid w:val="00E332F4"/>
    <w:rsid w:val="00E373FF"/>
    <w:rsid w:val="00E460DF"/>
    <w:rsid w:val="00E54FE1"/>
    <w:rsid w:val="00E57145"/>
    <w:rsid w:val="00E7796D"/>
    <w:rsid w:val="00E94F1F"/>
    <w:rsid w:val="00EA06A1"/>
    <w:rsid w:val="00EA0889"/>
    <w:rsid w:val="00EB685C"/>
    <w:rsid w:val="00ED20BC"/>
    <w:rsid w:val="00ED40FB"/>
    <w:rsid w:val="00EF065E"/>
    <w:rsid w:val="00EF6AD0"/>
    <w:rsid w:val="00F02D6E"/>
    <w:rsid w:val="00F04683"/>
    <w:rsid w:val="00F4039D"/>
    <w:rsid w:val="00F44D56"/>
    <w:rsid w:val="00F73D6F"/>
    <w:rsid w:val="00F762A8"/>
    <w:rsid w:val="00F92EE9"/>
    <w:rsid w:val="00F94AC7"/>
    <w:rsid w:val="00FB03F3"/>
    <w:rsid w:val="00FC2C5B"/>
    <w:rsid w:val="00FD05DE"/>
    <w:rsid w:val="00FD0A48"/>
    <w:rsid w:val="00FF48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5AF4B1C6"/>
  <w15:chartTrackingRefBased/>
  <w15:docId w15:val="{85B44C6A-0C73-4CEF-90D4-3D345B537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Default Paragraph Font" w:uiPriority="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6E83"/>
    <w:rPr>
      <w:rFonts w:ascii="Calibri" w:hAnsi="Calibri"/>
      <w:sz w:val="22"/>
      <w:szCs w:val="24"/>
    </w:rPr>
  </w:style>
  <w:style w:type="paragraph" w:styleId="Heading1">
    <w:name w:val="heading 1"/>
    <w:basedOn w:val="Normal"/>
    <w:next w:val="Normal"/>
    <w:qFormat/>
    <w:rsid w:val="00C36E83"/>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36E83"/>
    <w:pPr>
      <w:keepNext/>
      <w:spacing w:before="240" w:after="60"/>
      <w:outlineLvl w:val="1"/>
    </w:pPr>
    <w:rPr>
      <w:rFonts w:ascii="Cambria" w:hAnsi="Cambria" w:cs="Arial"/>
      <w:b/>
      <w:bCs/>
      <w:iCs/>
      <w:sz w:val="28"/>
      <w:szCs w:val="28"/>
    </w:rPr>
  </w:style>
  <w:style w:type="paragraph" w:styleId="Heading3">
    <w:name w:val="heading 3"/>
    <w:basedOn w:val="Normal"/>
    <w:next w:val="Normal"/>
    <w:qFormat/>
    <w:rsid w:val="00C36E83"/>
    <w:pPr>
      <w:keepNext/>
      <w:spacing w:before="240" w:after="60"/>
      <w:outlineLvl w:val="2"/>
    </w:pPr>
    <w:rPr>
      <w:rFonts w:ascii="Arial" w:hAnsi="Arial" w:cs="Arial"/>
      <w:b/>
      <w:bCs/>
      <w:szCs w:val="26"/>
    </w:rPr>
  </w:style>
  <w:style w:type="paragraph" w:styleId="Heading4">
    <w:name w:val="heading 4"/>
    <w:basedOn w:val="Normal"/>
    <w:next w:val="Normal"/>
    <w:qFormat/>
    <w:rsid w:val="00C36E83"/>
    <w:pPr>
      <w:keepNext/>
      <w:spacing w:before="240" w:after="60"/>
      <w:outlineLvl w:val="3"/>
    </w:pPr>
    <w:rPr>
      <w:b/>
      <w:bCs/>
      <w:sz w:val="28"/>
      <w:szCs w:val="28"/>
    </w:rPr>
  </w:style>
  <w:style w:type="paragraph" w:styleId="Heading5">
    <w:name w:val="heading 5"/>
    <w:basedOn w:val="Normal"/>
    <w:next w:val="Normal"/>
    <w:qFormat/>
    <w:rsid w:val="00C36E83"/>
    <w:pPr>
      <w:spacing w:before="240" w:after="60"/>
      <w:outlineLvl w:val="4"/>
    </w:pPr>
    <w:rPr>
      <w:b/>
      <w:bCs/>
      <w:i/>
      <w:iCs/>
      <w:sz w:val="26"/>
      <w:szCs w:val="26"/>
    </w:rPr>
  </w:style>
  <w:style w:type="paragraph" w:styleId="Heading6">
    <w:name w:val="heading 6"/>
    <w:basedOn w:val="Normal"/>
    <w:next w:val="Normal"/>
    <w:qFormat/>
    <w:rsid w:val="00C36E83"/>
    <w:pPr>
      <w:spacing w:before="240" w:after="60"/>
      <w:outlineLvl w:val="5"/>
    </w:pPr>
    <w:rPr>
      <w:b/>
      <w:bCs/>
      <w:szCs w:val="22"/>
    </w:rPr>
  </w:style>
  <w:style w:type="paragraph" w:styleId="Heading7">
    <w:name w:val="heading 7"/>
    <w:basedOn w:val="Normal"/>
    <w:next w:val="Normal"/>
    <w:qFormat/>
    <w:rsid w:val="00C36E83"/>
    <w:pPr>
      <w:spacing w:before="240" w:after="60"/>
      <w:outlineLvl w:val="6"/>
    </w:pPr>
  </w:style>
  <w:style w:type="paragraph" w:styleId="Heading8">
    <w:name w:val="heading 8"/>
    <w:basedOn w:val="Normal"/>
    <w:next w:val="Normal"/>
    <w:qFormat/>
    <w:rsid w:val="00C36E83"/>
    <w:pPr>
      <w:spacing w:before="240" w:after="60"/>
      <w:outlineLvl w:val="7"/>
    </w:pPr>
    <w:rPr>
      <w:i/>
      <w:iCs/>
    </w:rPr>
  </w:style>
  <w:style w:type="paragraph" w:styleId="Heading9">
    <w:name w:val="heading 9"/>
    <w:basedOn w:val="Normal"/>
    <w:next w:val="Normal"/>
    <w:qFormat/>
    <w:rsid w:val="00C36E83"/>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C36E83"/>
    <w:rPr>
      <w:rFonts w:ascii="Cambria" w:hAnsi="Cambria" w:cs="Arial"/>
      <w:b/>
      <w:bCs/>
      <w:iCs/>
      <w:sz w:val="28"/>
      <w:szCs w:val="28"/>
    </w:rPr>
  </w:style>
  <w:style w:type="paragraph" w:customStyle="1" w:styleId="Noparagraphstyle">
    <w:name w:val="[No paragraph style]"/>
    <w:pPr>
      <w:widowControl w:val="0"/>
      <w:autoSpaceDE w:val="0"/>
      <w:autoSpaceDN w:val="0"/>
      <w:adjustRightInd w:val="0"/>
      <w:spacing w:line="288" w:lineRule="auto"/>
      <w:textAlignment w:val="center"/>
    </w:pPr>
    <w:rPr>
      <w:rFonts w:ascii="Times New Roman PS MT" w:hAnsi="Times New Roman PS MT"/>
      <w:color w:val="000000"/>
      <w:sz w:val="24"/>
      <w:szCs w:val="24"/>
    </w:rPr>
  </w:style>
  <w:style w:type="paragraph" w:styleId="Title">
    <w:name w:val="Title"/>
    <w:basedOn w:val="Normal"/>
    <w:link w:val="TitleChar"/>
    <w:qFormat/>
    <w:rsid w:val="00C36E83"/>
    <w:pPr>
      <w:spacing w:before="240" w:after="60"/>
      <w:jc w:val="center"/>
      <w:outlineLvl w:val="0"/>
    </w:pPr>
    <w:rPr>
      <w:rFonts w:ascii="Arial" w:hAnsi="Arial" w:cs="Arial"/>
      <w:b/>
      <w:bCs/>
      <w:kern w:val="28"/>
      <w:sz w:val="32"/>
      <w:szCs w:val="32"/>
    </w:rPr>
  </w:style>
  <w:style w:type="paragraph" w:customStyle="1" w:styleId="xl22">
    <w:name w:val="xl22"/>
    <w:basedOn w:val="Normal"/>
    <w:pPr>
      <w:spacing w:before="100" w:after="100"/>
      <w:textAlignment w:val="top"/>
    </w:pPr>
    <w:rPr>
      <w:sz w:val="24"/>
    </w:rPr>
  </w:style>
  <w:style w:type="paragraph" w:styleId="BodyTextIndent">
    <w:name w:val="Body Text Indent"/>
    <w:basedOn w:val="Normal"/>
    <w:link w:val="BodyTextIndentChar"/>
    <w:rsid w:val="00C36E83"/>
    <w:pPr>
      <w:spacing w:after="120"/>
      <w:ind w:left="360"/>
    </w:pPr>
  </w:style>
  <w:style w:type="paragraph" w:styleId="BodyTextIndent3">
    <w:name w:val="Body Text Indent 3"/>
    <w:basedOn w:val="Normal"/>
    <w:link w:val="BodyTextIndent3Char"/>
    <w:rsid w:val="00C36E83"/>
    <w:pPr>
      <w:spacing w:after="120"/>
      <w:ind w:left="360"/>
    </w:pPr>
    <w:rPr>
      <w:sz w:val="16"/>
      <w:szCs w:val="16"/>
    </w:rPr>
  </w:style>
  <w:style w:type="paragraph" w:styleId="BodyTextIndent2">
    <w:name w:val="Body Text Indent 2"/>
    <w:basedOn w:val="Normal"/>
    <w:link w:val="BodyTextIndent2Char"/>
    <w:rsid w:val="00C36E83"/>
    <w:pPr>
      <w:spacing w:after="120" w:line="480" w:lineRule="auto"/>
      <w:ind w:left="360"/>
    </w:pPr>
  </w:style>
  <w:style w:type="paragraph" w:styleId="Footer">
    <w:name w:val="footer"/>
    <w:basedOn w:val="Normal"/>
    <w:link w:val="FooterChar"/>
    <w:autoRedefine/>
    <w:rsid w:val="00C36E83"/>
    <w:pPr>
      <w:pBdr>
        <w:top w:val="single" w:sz="8" w:space="1" w:color="000000"/>
      </w:pBdr>
      <w:tabs>
        <w:tab w:val="right" w:pos="4680"/>
        <w:tab w:val="right" w:pos="9360"/>
      </w:tabs>
    </w:pPr>
    <w:rPr>
      <w:rFonts w:ascii="Arial" w:hAnsi="Arial"/>
      <w:sz w:val="20"/>
    </w:rPr>
  </w:style>
  <w:style w:type="character" w:customStyle="1" w:styleId="FooterChar">
    <w:name w:val="Footer Char"/>
    <w:link w:val="Footer"/>
    <w:rsid w:val="00C36E83"/>
    <w:rPr>
      <w:rFonts w:ascii="Arial" w:hAnsi="Arial"/>
      <w:szCs w:val="24"/>
    </w:rPr>
  </w:style>
  <w:style w:type="paragraph" w:styleId="Header">
    <w:name w:val="header"/>
    <w:basedOn w:val="Normal"/>
    <w:autoRedefine/>
    <w:rsid w:val="00C36E83"/>
    <w:pPr>
      <w:tabs>
        <w:tab w:val="center" w:pos="4680"/>
        <w:tab w:val="right" w:pos="9360"/>
      </w:tabs>
    </w:pPr>
    <w:rPr>
      <w:rFonts w:ascii="Arial" w:hAnsi="Arial"/>
      <w:sz w:val="20"/>
    </w:rPr>
  </w:style>
  <w:style w:type="character" w:styleId="PageNumber">
    <w:name w:val="page number"/>
    <w:rsid w:val="00C36E83"/>
  </w:style>
  <w:style w:type="table" w:styleId="TableGrid">
    <w:name w:val="Table Grid"/>
    <w:basedOn w:val="TableNormal"/>
    <w:rsid w:val="00C36E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lesOutline">
    <w:name w:val="Rules Outline"/>
    <w:basedOn w:val="Normal"/>
    <w:link w:val="RulesOutlineChar"/>
    <w:rsid w:val="00C36E83"/>
    <w:pPr>
      <w:numPr>
        <w:numId w:val="46"/>
      </w:numPr>
    </w:pPr>
  </w:style>
  <w:style w:type="paragraph" w:styleId="NormalWeb">
    <w:name w:val="Normal (Web)"/>
    <w:basedOn w:val="Normal"/>
    <w:rsid w:val="00C36E83"/>
    <w:pPr>
      <w:spacing w:before="100" w:beforeAutospacing="1" w:after="100" w:afterAutospacing="1"/>
    </w:pPr>
  </w:style>
  <w:style w:type="paragraph" w:styleId="DocumentMap">
    <w:name w:val="Document Map"/>
    <w:basedOn w:val="Normal"/>
    <w:link w:val="DocumentMapChar"/>
    <w:rsid w:val="00C36E83"/>
    <w:pPr>
      <w:shd w:val="clear" w:color="auto" w:fill="000080"/>
    </w:pPr>
    <w:rPr>
      <w:rFonts w:ascii="Tahoma" w:hAnsi="Tahoma" w:cs="Tahoma"/>
      <w:sz w:val="20"/>
      <w:szCs w:val="20"/>
    </w:rPr>
  </w:style>
  <w:style w:type="paragraph" w:styleId="BalloonText">
    <w:name w:val="Balloon Text"/>
    <w:basedOn w:val="Normal"/>
    <w:semiHidden/>
    <w:rsid w:val="00C36E83"/>
    <w:rPr>
      <w:rFonts w:ascii="Tahoma" w:hAnsi="Tahoma" w:cs="Tahoma"/>
      <w:sz w:val="16"/>
      <w:szCs w:val="16"/>
    </w:rPr>
  </w:style>
  <w:style w:type="paragraph" w:styleId="Subtitle">
    <w:name w:val="Subtitle"/>
    <w:basedOn w:val="Normal"/>
    <w:link w:val="SubtitleChar"/>
    <w:qFormat/>
    <w:rsid w:val="00C36E83"/>
    <w:pPr>
      <w:spacing w:after="60"/>
      <w:jc w:val="center"/>
      <w:outlineLvl w:val="1"/>
    </w:pPr>
    <w:rPr>
      <w:rFonts w:ascii="Arial" w:hAnsi="Arial" w:cs="Arial"/>
    </w:rPr>
  </w:style>
  <w:style w:type="paragraph" w:styleId="BlockText">
    <w:name w:val="Block Text"/>
    <w:basedOn w:val="Normal"/>
    <w:rsid w:val="00C36E83"/>
    <w:pPr>
      <w:spacing w:after="120"/>
      <w:ind w:left="1440" w:right="1440"/>
    </w:pPr>
  </w:style>
  <w:style w:type="paragraph" w:customStyle="1" w:styleId="StdContestSubHeading">
    <w:name w:val="Std Contest Sub Heading"/>
    <w:basedOn w:val="Normal"/>
    <w:next w:val="Normal"/>
    <w:link w:val="StdContestSubHeadingCharChar"/>
    <w:rsid w:val="00C36E83"/>
    <w:pPr>
      <w:spacing w:before="120" w:after="60"/>
      <w:ind w:right="432"/>
    </w:pPr>
    <w:rPr>
      <w:rFonts w:ascii="Arial" w:hAnsi="Arial"/>
      <w:b/>
    </w:rPr>
  </w:style>
  <w:style w:type="character" w:customStyle="1" w:styleId="StdContestSubHeadingCharChar">
    <w:name w:val="Std Contest Sub Heading Char Char"/>
    <w:link w:val="StdContestSubHeading"/>
    <w:rsid w:val="00C36E83"/>
    <w:rPr>
      <w:rFonts w:ascii="Arial" w:hAnsi="Arial"/>
      <w:b/>
      <w:sz w:val="22"/>
      <w:szCs w:val="24"/>
    </w:rPr>
  </w:style>
  <w:style w:type="table" w:customStyle="1" w:styleId="StdGridTable">
    <w:name w:val="Std Grid Table"/>
    <w:basedOn w:val="TableNormal"/>
    <w:rsid w:val="00C36E83"/>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29" w:type="dxa"/>
        <w:bottom w:w="14" w:type="dxa"/>
        <w:right w:w="29" w:type="dxa"/>
      </w:tblCellMar>
    </w:tblPr>
    <w:tblStylePr w:type="firstRow">
      <w:rPr>
        <w:b/>
      </w:rPr>
    </w:tblStylePr>
  </w:style>
  <w:style w:type="paragraph" w:customStyle="1" w:styleId="StdContestTitle">
    <w:name w:val="Std Contest Title"/>
    <w:basedOn w:val="Heading1"/>
    <w:next w:val="StdContestSubHeading"/>
    <w:autoRedefine/>
    <w:rsid w:val="00C36E83"/>
    <w:pPr>
      <w:pageBreakBefore/>
      <w:pBdr>
        <w:bottom w:val="double" w:sz="4" w:space="1" w:color="auto"/>
      </w:pBdr>
      <w:spacing w:before="0" w:line="360" w:lineRule="exact"/>
      <w:jc w:val="right"/>
    </w:pPr>
    <w:rPr>
      <w:rFonts w:ascii="Cambria" w:hAnsi="Cambria"/>
      <w:smallCaps/>
      <w:color w:val="000000"/>
      <w:spacing w:val="20"/>
      <w:sz w:val="36"/>
    </w:rPr>
  </w:style>
  <w:style w:type="table" w:customStyle="1" w:styleId="StdNoGridTable">
    <w:name w:val="Std No Grid Table"/>
    <w:basedOn w:val="StdGridTable"/>
    <w:rsid w:val="00C36E83"/>
    <w:tblPr/>
    <w:tblStylePr w:type="firstRow">
      <w:rPr>
        <w:b/>
      </w:rPr>
    </w:tblStylePr>
  </w:style>
  <w:style w:type="paragraph" w:customStyle="1" w:styleId="Bulltets">
    <w:name w:val="Bulltets"/>
    <w:basedOn w:val="Normal"/>
    <w:autoRedefine/>
    <w:rsid w:val="00C36E83"/>
    <w:pPr>
      <w:numPr>
        <w:numId w:val="2"/>
      </w:numPr>
    </w:pPr>
  </w:style>
  <w:style w:type="paragraph" w:styleId="CommentText">
    <w:name w:val="annotation text"/>
    <w:basedOn w:val="Normal"/>
    <w:link w:val="CommentTextChar"/>
    <w:semiHidden/>
    <w:rsid w:val="00C36E83"/>
    <w:rPr>
      <w:sz w:val="20"/>
      <w:szCs w:val="20"/>
    </w:rPr>
  </w:style>
  <w:style w:type="paragraph" w:styleId="CommentSubject">
    <w:name w:val="annotation subject"/>
    <w:basedOn w:val="CommentText"/>
    <w:next w:val="CommentText"/>
    <w:link w:val="CommentSubjectChar"/>
    <w:rsid w:val="00C36E83"/>
    <w:rPr>
      <w:b/>
      <w:bCs/>
    </w:rPr>
  </w:style>
  <w:style w:type="paragraph" w:styleId="TOC1">
    <w:name w:val="toc 1"/>
    <w:basedOn w:val="Normal"/>
    <w:next w:val="Normal"/>
    <w:autoRedefine/>
    <w:rsid w:val="00C36E83"/>
  </w:style>
  <w:style w:type="paragraph" w:styleId="TOC2">
    <w:name w:val="toc 2"/>
    <w:basedOn w:val="Normal"/>
    <w:next w:val="Normal"/>
    <w:autoRedefine/>
    <w:rsid w:val="00C36E83"/>
    <w:pPr>
      <w:ind w:left="240"/>
    </w:pPr>
  </w:style>
  <w:style w:type="paragraph" w:styleId="TOC3">
    <w:name w:val="toc 3"/>
    <w:basedOn w:val="Normal"/>
    <w:next w:val="Normal"/>
    <w:autoRedefine/>
    <w:rsid w:val="00C36E83"/>
    <w:pPr>
      <w:ind w:left="480"/>
    </w:pPr>
  </w:style>
  <w:style w:type="character" w:styleId="Strong">
    <w:name w:val="Strong"/>
    <w:qFormat/>
    <w:rsid w:val="00C36E83"/>
    <w:rPr>
      <w:b/>
      <w:bCs/>
    </w:rPr>
  </w:style>
  <w:style w:type="paragraph" w:customStyle="1" w:styleId="normalFonttimes10point">
    <w:name w:val="normal + Font: times 10 point"/>
    <w:basedOn w:val="Normal"/>
    <w:rsid w:val="0040709B"/>
    <w:rPr>
      <w:rFonts w:ascii="Times New Roman" w:hAnsi="Times New Roman"/>
      <w:b/>
    </w:rPr>
  </w:style>
  <w:style w:type="paragraph" w:customStyle="1" w:styleId="TIMES14POINTBOLDFLUSHLFT">
    <w:name w:val="TIMES 14 POINT BOLD FLUSH LFT"/>
    <w:basedOn w:val="Normal"/>
    <w:rsid w:val="0040709B"/>
    <w:pPr>
      <w:tabs>
        <w:tab w:val="left" w:pos="360"/>
        <w:tab w:val="left" w:pos="720"/>
        <w:tab w:val="left" w:pos="1080"/>
        <w:tab w:val="left" w:pos="3780"/>
      </w:tabs>
      <w:ind w:left="1080" w:hanging="1080"/>
      <w:jc w:val="center"/>
    </w:pPr>
    <w:rPr>
      <w:rFonts w:ascii="Times New Roman" w:hAnsi="Times New Roman"/>
      <w:b/>
      <w:sz w:val="40"/>
    </w:rPr>
  </w:style>
  <w:style w:type="paragraph" w:customStyle="1" w:styleId="Headline">
    <w:name w:val="Headline"/>
    <w:basedOn w:val="Normal"/>
    <w:rsid w:val="0040709B"/>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1080" w:hanging="1080"/>
    </w:pPr>
    <w:rPr>
      <w:rFonts w:ascii="Times New Roman" w:hAnsi="Times New Roman"/>
      <w:b/>
      <w:sz w:val="60"/>
    </w:rPr>
  </w:style>
  <w:style w:type="paragraph" w:customStyle="1" w:styleId="TIMESFLUSHLFT14PTBOLD">
    <w:name w:val="TIMES FLUSH LFT 14 PT BOLD"/>
    <w:basedOn w:val="TIMES14POINTBOLDFLUSHLFT"/>
    <w:rsid w:val="0040709B"/>
  </w:style>
  <w:style w:type="paragraph" w:styleId="BodyText">
    <w:name w:val="Body Text"/>
    <w:basedOn w:val="Normal"/>
    <w:link w:val="BodyTextChar"/>
    <w:rsid w:val="00C36E83"/>
    <w:pPr>
      <w:spacing w:after="120"/>
    </w:pPr>
  </w:style>
  <w:style w:type="character" w:styleId="Hyperlink">
    <w:name w:val="Hyperlink"/>
    <w:rsid w:val="00C36E83"/>
    <w:rPr>
      <w:color w:val="0000FF"/>
      <w:u w:val="single"/>
    </w:rPr>
  </w:style>
  <w:style w:type="character" w:styleId="FollowedHyperlink">
    <w:name w:val="FollowedHyperlink"/>
    <w:rsid w:val="00C36E83"/>
    <w:rPr>
      <w:color w:val="0000FF"/>
      <w:u w:val="single"/>
    </w:rPr>
  </w:style>
  <w:style w:type="character" w:customStyle="1" w:styleId="RulesOutlineChar">
    <w:name w:val="Rules Outline Char"/>
    <w:link w:val="RulesOutline"/>
    <w:rsid w:val="00C36E83"/>
    <w:rPr>
      <w:rFonts w:ascii="Calibri" w:hAnsi="Calibri"/>
      <w:sz w:val="22"/>
      <w:szCs w:val="24"/>
    </w:rPr>
  </w:style>
  <w:style w:type="paragraph" w:styleId="BodyText2">
    <w:name w:val="Body Text 2"/>
    <w:basedOn w:val="Normal"/>
    <w:link w:val="BodyText2Char"/>
    <w:rsid w:val="00C36E83"/>
    <w:pPr>
      <w:spacing w:after="120" w:line="480" w:lineRule="auto"/>
    </w:pPr>
  </w:style>
  <w:style w:type="paragraph" w:styleId="BodyText3">
    <w:name w:val="Body Text 3"/>
    <w:basedOn w:val="Normal"/>
    <w:link w:val="BodyText3Char"/>
    <w:rsid w:val="00C36E83"/>
    <w:pPr>
      <w:spacing w:after="120"/>
    </w:pPr>
    <w:rPr>
      <w:sz w:val="16"/>
      <w:szCs w:val="16"/>
    </w:rPr>
  </w:style>
  <w:style w:type="paragraph" w:styleId="BodyTextFirstIndent">
    <w:name w:val="Body Text First Indent"/>
    <w:basedOn w:val="BodyText"/>
    <w:link w:val="BodyTextFirstIndentChar"/>
    <w:rsid w:val="00C36E83"/>
    <w:pPr>
      <w:ind w:firstLine="210"/>
    </w:pPr>
  </w:style>
  <w:style w:type="paragraph" w:styleId="BodyTextFirstIndent2">
    <w:name w:val="Body Text First Indent 2"/>
    <w:basedOn w:val="BodyTextIndent"/>
    <w:link w:val="BodyTextFirstIndent2Char"/>
    <w:rsid w:val="00C36E83"/>
    <w:pPr>
      <w:ind w:firstLine="210"/>
    </w:pPr>
  </w:style>
  <w:style w:type="paragraph" w:styleId="Caption">
    <w:name w:val="caption"/>
    <w:basedOn w:val="Normal"/>
    <w:next w:val="Normal"/>
    <w:qFormat/>
    <w:rsid w:val="00C36E83"/>
    <w:rPr>
      <w:b/>
      <w:bCs/>
      <w:sz w:val="20"/>
      <w:szCs w:val="20"/>
    </w:rPr>
  </w:style>
  <w:style w:type="paragraph" w:styleId="Closing">
    <w:name w:val="Closing"/>
    <w:basedOn w:val="Normal"/>
    <w:link w:val="ClosingChar"/>
    <w:rsid w:val="00C36E83"/>
    <w:pPr>
      <w:ind w:left="4320"/>
    </w:pPr>
  </w:style>
  <w:style w:type="paragraph" w:styleId="Date">
    <w:name w:val="Date"/>
    <w:basedOn w:val="Normal"/>
    <w:next w:val="Normal"/>
    <w:link w:val="DateChar"/>
    <w:rsid w:val="00C36E83"/>
  </w:style>
  <w:style w:type="paragraph" w:styleId="E-mailSignature">
    <w:name w:val="E-mail Signature"/>
    <w:basedOn w:val="Normal"/>
    <w:link w:val="E-mailSignatureChar"/>
    <w:rsid w:val="00C36E83"/>
  </w:style>
  <w:style w:type="paragraph" w:styleId="EndnoteText">
    <w:name w:val="endnote text"/>
    <w:basedOn w:val="Normal"/>
    <w:link w:val="EndnoteTextChar"/>
    <w:rsid w:val="00C36E83"/>
    <w:rPr>
      <w:sz w:val="20"/>
      <w:szCs w:val="20"/>
    </w:rPr>
  </w:style>
  <w:style w:type="paragraph" w:styleId="EnvelopeAddress">
    <w:name w:val="envelope address"/>
    <w:basedOn w:val="Normal"/>
    <w:rsid w:val="00C36E83"/>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C36E83"/>
    <w:rPr>
      <w:rFonts w:ascii="Arial" w:hAnsi="Arial" w:cs="Arial"/>
      <w:sz w:val="20"/>
      <w:szCs w:val="20"/>
    </w:rPr>
  </w:style>
  <w:style w:type="paragraph" w:styleId="FootnoteText">
    <w:name w:val="footnote text"/>
    <w:basedOn w:val="Normal"/>
    <w:link w:val="FootnoteTextChar"/>
    <w:rsid w:val="00C36E83"/>
    <w:rPr>
      <w:sz w:val="20"/>
      <w:szCs w:val="20"/>
    </w:rPr>
  </w:style>
  <w:style w:type="paragraph" w:styleId="HTMLAddress">
    <w:name w:val="HTML Address"/>
    <w:basedOn w:val="Normal"/>
    <w:link w:val="HTMLAddressChar"/>
    <w:rsid w:val="00C36E83"/>
    <w:rPr>
      <w:i/>
      <w:iCs/>
    </w:rPr>
  </w:style>
  <w:style w:type="paragraph" w:styleId="HTMLPreformatted">
    <w:name w:val="HTML Preformatted"/>
    <w:basedOn w:val="Normal"/>
    <w:link w:val="HTMLPreformattedChar"/>
    <w:rsid w:val="00C36E83"/>
    <w:rPr>
      <w:rFonts w:ascii="Courier New" w:hAnsi="Courier New" w:cs="Courier New"/>
      <w:sz w:val="20"/>
      <w:szCs w:val="20"/>
    </w:rPr>
  </w:style>
  <w:style w:type="paragraph" w:styleId="Index1">
    <w:name w:val="index 1"/>
    <w:basedOn w:val="Normal"/>
    <w:next w:val="Normal"/>
    <w:autoRedefine/>
    <w:rsid w:val="00C36E83"/>
    <w:pPr>
      <w:ind w:left="240" w:hanging="240"/>
    </w:pPr>
  </w:style>
  <w:style w:type="paragraph" w:styleId="Index2">
    <w:name w:val="index 2"/>
    <w:basedOn w:val="Normal"/>
    <w:next w:val="Normal"/>
    <w:autoRedefine/>
    <w:rsid w:val="00C36E83"/>
    <w:pPr>
      <w:ind w:left="480" w:hanging="240"/>
    </w:pPr>
  </w:style>
  <w:style w:type="paragraph" w:styleId="Index3">
    <w:name w:val="index 3"/>
    <w:basedOn w:val="Normal"/>
    <w:next w:val="Normal"/>
    <w:autoRedefine/>
    <w:rsid w:val="00C36E83"/>
    <w:pPr>
      <w:ind w:left="720" w:hanging="240"/>
    </w:pPr>
  </w:style>
  <w:style w:type="paragraph" w:styleId="Index4">
    <w:name w:val="index 4"/>
    <w:basedOn w:val="Normal"/>
    <w:next w:val="Normal"/>
    <w:autoRedefine/>
    <w:rsid w:val="00C36E83"/>
    <w:pPr>
      <w:ind w:left="960" w:hanging="240"/>
    </w:pPr>
  </w:style>
  <w:style w:type="paragraph" w:styleId="Index5">
    <w:name w:val="index 5"/>
    <w:basedOn w:val="Normal"/>
    <w:next w:val="Normal"/>
    <w:autoRedefine/>
    <w:rsid w:val="00C36E83"/>
    <w:pPr>
      <w:ind w:left="1200" w:hanging="240"/>
    </w:pPr>
  </w:style>
  <w:style w:type="paragraph" w:styleId="Index6">
    <w:name w:val="index 6"/>
    <w:basedOn w:val="Normal"/>
    <w:next w:val="Normal"/>
    <w:autoRedefine/>
    <w:rsid w:val="00C36E83"/>
    <w:pPr>
      <w:ind w:left="1440" w:hanging="240"/>
    </w:pPr>
  </w:style>
  <w:style w:type="paragraph" w:styleId="Index7">
    <w:name w:val="index 7"/>
    <w:basedOn w:val="Normal"/>
    <w:next w:val="Normal"/>
    <w:autoRedefine/>
    <w:rsid w:val="00C36E83"/>
    <w:pPr>
      <w:ind w:left="1680" w:hanging="240"/>
    </w:pPr>
  </w:style>
  <w:style w:type="paragraph" w:styleId="Index8">
    <w:name w:val="index 8"/>
    <w:basedOn w:val="Normal"/>
    <w:next w:val="Normal"/>
    <w:autoRedefine/>
    <w:rsid w:val="00C36E83"/>
    <w:pPr>
      <w:ind w:left="1920" w:hanging="240"/>
    </w:pPr>
  </w:style>
  <w:style w:type="paragraph" w:styleId="Index9">
    <w:name w:val="index 9"/>
    <w:basedOn w:val="Normal"/>
    <w:next w:val="Normal"/>
    <w:autoRedefine/>
    <w:rsid w:val="00C36E83"/>
    <w:pPr>
      <w:ind w:left="2160" w:hanging="240"/>
    </w:pPr>
  </w:style>
  <w:style w:type="paragraph" w:styleId="IndexHeading">
    <w:name w:val="index heading"/>
    <w:basedOn w:val="Normal"/>
    <w:next w:val="Index1"/>
    <w:rsid w:val="00C36E83"/>
    <w:rPr>
      <w:rFonts w:ascii="Arial" w:hAnsi="Arial" w:cs="Arial"/>
      <w:b/>
      <w:bCs/>
    </w:rPr>
  </w:style>
  <w:style w:type="paragraph" w:styleId="List">
    <w:name w:val="List"/>
    <w:basedOn w:val="Normal"/>
    <w:rsid w:val="00C36E83"/>
    <w:pPr>
      <w:ind w:left="360" w:hanging="360"/>
    </w:pPr>
  </w:style>
  <w:style w:type="paragraph" w:styleId="List2">
    <w:name w:val="List 2"/>
    <w:basedOn w:val="Normal"/>
    <w:rsid w:val="00C36E83"/>
    <w:pPr>
      <w:ind w:left="720" w:hanging="360"/>
    </w:pPr>
  </w:style>
  <w:style w:type="paragraph" w:styleId="List3">
    <w:name w:val="List 3"/>
    <w:basedOn w:val="Normal"/>
    <w:rsid w:val="00C36E83"/>
    <w:pPr>
      <w:ind w:left="1080" w:hanging="360"/>
    </w:pPr>
  </w:style>
  <w:style w:type="paragraph" w:styleId="List4">
    <w:name w:val="List 4"/>
    <w:basedOn w:val="Normal"/>
    <w:rsid w:val="00C36E83"/>
    <w:pPr>
      <w:ind w:left="1440" w:hanging="360"/>
    </w:pPr>
  </w:style>
  <w:style w:type="paragraph" w:styleId="List5">
    <w:name w:val="List 5"/>
    <w:basedOn w:val="Normal"/>
    <w:rsid w:val="00C36E83"/>
    <w:pPr>
      <w:ind w:left="1800" w:hanging="360"/>
    </w:pPr>
  </w:style>
  <w:style w:type="paragraph" w:styleId="ListBullet">
    <w:name w:val="List Bullet"/>
    <w:basedOn w:val="Normal"/>
    <w:rsid w:val="00C36E83"/>
    <w:pPr>
      <w:numPr>
        <w:numId w:val="35"/>
      </w:numPr>
    </w:pPr>
  </w:style>
  <w:style w:type="paragraph" w:styleId="ListBullet2">
    <w:name w:val="List Bullet 2"/>
    <w:basedOn w:val="Normal"/>
    <w:rsid w:val="00C36E83"/>
    <w:pPr>
      <w:numPr>
        <w:numId w:val="36"/>
      </w:numPr>
    </w:pPr>
  </w:style>
  <w:style w:type="paragraph" w:styleId="ListBullet3">
    <w:name w:val="List Bullet 3"/>
    <w:basedOn w:val="Normal"/>
    <w:rsid w:val="00C36E83"/>
    <w:pPr>
      <w:numPr>
        <w:numId w:val="37"/>
      </w:numPr>
    </w:pPr>
  </w:style>
  <w:style w:type="paragraph" w:styleId="ListBullet4">
    <w:name w:val="List Bullet 4"/>
    <w:basedOn w:val="Normal"/>
    <w:rsid w:val="00C36E83"/>
    <w:pPr>
      <w:numPr>
        <w:numId w:val="38"/>
      </w:numPr>
    </w:pPr>
  </w:style>
  <w:style w:type="paragraph" w:styleId="ListBullet5">
    <w:name w:val="List Bullet 5"/>
    <w:basedOn w:val="Normal"/>
    <w:rsid w:val="00C36E83"/>
    <w:pPr>
      <w:numPr>
        <w:numId w:val="39"/>
      </w:numPr>
    </w:pPr>
  </w:style>
  <w:style w:type="paragraph" w:styleId="ListContinue">
    <w:name w:val="List Continue"/>
    <w:basedOn w:val="Normal"/>
    <w:rsid w:val="00C36E83"/>
    <w:pPr>
      <w:spacing w:after="120"/>
      <w:ind w:left="360"/>
    </w:pPr>
  </w:style>
  <w:style w:type="paragraph" w:styleId="ListContinue2">
    <w:name w:val="List Continue 2"/>
    <w:basedOn w:val="Normal"/>
    <w:rsid w:val="00C36E83"/>
    <w:pPr>
      <w:spacing w:after="120"/>
      <w:ind w:left="720"/>
    </w:pPr>
  </w:style>
  <w:style w:type="paragraph" w:styleId="ListContinue3">
    <w:name w:val="List Continue 3"/>
    <w:basedOn w:val="Normal"/>
    <w:rsid w:val="00C36E83"/>
    <w:pPr>
      <w:spacing w:after="120"/>
      <w:ind w:left="1080"/>
    </w:pPr>
  </w:style>
  <w:style w:type="paragraph" w:styleId="ListContinue4">
    <w:name w:val="List Continue 4"/>
    <w:basedOn w:val="Normal"/>
    <w:rsid w:val="00C36E83"/>
    <w:pPr>
      <w:spacing w:after="120"/>
      <w:ind w:left="1440"/>
    </w:pPr>
  </w:style>
  <w:style w:type="paragraph" w:styleId="ListContinue5">
    <w:name w:val="List Continue 5"/>
    <w:basedOn w:val="Normal"/>
    <w:rsid w:val="00C36E83"/>
    <w:pPr>
      <w:spacing w:after="120"/>
      <w:ind w:left="1800"/>
    </w:pPr>
  </w:style>
  <w:style w:type="paragraph" w:styleId="ListNumber">
    <w:name w:val="List Number"/>
    <w:basedOn w:val="Normal"/>
    <w:rsid w:val="00C36E83"/>
    <w:pPr>
      <w:numPr>
        <w:numId w:val="40"/>
      </w:numPr>
    </w:pPr>
  </w:style>
  <w:style w:type="paragraph" w:styleId="ListNumber2">
    <w:name w:val="List Number 2"/>
    <w:basedOn w:val="Normal"/>
    <w:rsid w:val="00C36E83"/>
    <w:pPr>
      <w:numPr>
        <w:numId w:val="41"/>
      </w:numPr>
    </w:pPr>
  </w:style>
  <w:style w:type="paragraph" w:styleId="ListNumber3">
    <w:name w:val="List Number 3"/>
    <w:basedOn w:val="Normal"/>
    <w:rsid w:val="00C36E83"/>
    <w:pPr>
      <w:numPr>
        <w:numId w:val="42"/>
      </w:numPr>
    </w:pPr>
  </w:style>
  <w:style w:type="paragraph" w:styleId="ListNumber4">
    <w:name w:val="List Number 4"/>
    <w:basedOn w:val="Normal"/>
    <w:rsid w:val="00C36E83"/>
    <w:pPr>
      <w:numPr>
        <w:numId w:val="43"/>
      </w:numPr>
    </w:pPr>
  </w:style>
  <w:style w:type="paragraph" w:styleId="ListNumber5">
    <w:name w:val="List Number 5"/>
    <w:basedOn w:val="Normal"/>
    <w:rsid w:val="00C36E83"/>
    <w:pPr>
      <w:numPr>
        <w:numId w:val="44"/>
      </w:numPr>
    </w:pPr>
  </w:style>
  <w:style w:type="paragraph" w:styleId="MacroText">
    <w:name w:val="macro"/>
    <w:link w:val="MacroTextChar"/>
    <w:rsid w:val="00C36E8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link w:val="MessageHeaderChar"/>
    <w:rsid w:val="00C36E83"/>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Indent">
    <w:name w:val="Normal Indent"/>
    <w:basedOn w:val="Normal"/>
    <w:rsid w:val="00C36E83"/>
    <w:pPr>
      <w:ind w:left="720"/>
    </w:pPr>
  </w:style>
  <w:style w:type="paragraph" w:styleId="NoteHeading">
    <w:name w:val="Note Heading"/>
    <w:basedOn w:val="Normal"/>
    <w:next w:val="Normal"/>
    <w:link w:val="NoteHeadingChar"/>
    <w:rsid w:val="00C36E83"/>
  </w:style>
  <w:style w:type="paragraph" w:styleId="PlainText">
    <w:name w:val="Plain Text"/>
    <w:basedOn w:val="Normal"/>
    <w:link w:val="PlainTextChar"/>
    <w:rsid w:val="00C36E83"/>
    <w:rPr>
      <w:rFonts w:ascii="Courier New" w:hAnsi="Courier New" w:cs="Courier New"/>
      <w:sz w:val="20"/>
      <w:szCs w:val="20"/>
    </w:rPr>
  </w:style>
  <w:style w:type="paragraph" w:styleId="Salutation">
    <w:name w:val="Salutation"/>
    <w:basedOn w:val="Normal"/>
    <w:next w:val="Normal"/>
    <w:link w:val="SalutationChar"/>
    <w:rsid w:val="00C36E83"/>
  </w:style>
  <w:style w:type="paragraph" w:styleId="Signature">
    <w:name w:val="Signature"/>
    <w:basedOn w:val="Normal"/>
    <w:link w:val="SignatureChar"/>
    <w:rsid w:val="00C36E83"/>
    <w:pPr>
      <w:ind w:left="4320"/>
    </w:pPr>
  </w:style>
  <w:style w:type="paragraph" w:styleId="TableofAuthorities">
    <w:name w:val="table of authorities"/>
    <w:basedOn w:val="Normal"/>
    <w:next w:val="Normal"/>
    <w:rsid w:val="00C36E83"/>
    <w:pPr>
      <w:ind w:left="240" w:hanging="240"/>
    </w:pPr>
  </w:style>
  <w:style w:type="paragraph" w:styleId="TableofFigures">
    <w:name w:val="table of figures"/>
    <w:basedOn w:val="Normal"/>
    <w:next w:val="Normal"/>
    <w:rsid w:val="00C36E83"/>
  </w:style>
  <w:style w:type="paragraph" w:styleId="TOAHeading">
    <w:name w:val="toa heading"/>
    <w:basedOn w:val="Normal"/>
    <w:next w:val="Normal"/>
    <w:rsid w:val="00C36E83"/>
    <w:pPr>
      <w:spacing w:before="120"/>
    </w:pPr>
    <w:rPr>
      <w:rFonts w:ascii="Arial" w:hAnsi="Arial" w:cs="Arial"/>
      <w:b/>
      <w:bCs/>
    </w:rPr>
  </w:style>
  <w:style w:type="paragraph" w:styleId="TOC4">
    <w:name w:val="toc 4"/>
    <w:basedOn w:val="Normal"/>
    <w:next w:val="Normal"/>
    <w:autoRedefine/>
    <w:rsid w:val="00C36E83"/>
    <w:pPr>
      <w:ind w:left="720"/>
    </w:pPr>
  </w:style>
  <w:style w:type="paragraph" w:styleId="TOC5">
    <w:name w:val="toc 5"/>
    <w:basedOn w:val="Normal"/>
    <w:next w:val="Normal"/>
    <w:autoRedefine/>
    <w:rsid w:val="00C36E83"/>
    <w:pPr>
      <w:ind w:left="960"/>
    </w:pPr>
  </w:style>
  <w:style w:type="paragraph" w:styleId="TOC6">
    <w:name w:val="toc 6"/>
    <w:basedOn w:val="Normal"/>
    <w:next w:val="Normal"/>
    <w:autoRedefine/>
    <w:rsid w:val="00C36E83"/>
    <w:pPr>
      <w:ind w:left="1200"/>
    </w:pPr>
  </w:style>
  <w:style w:type="paragraph" w:styleId="TOC7">
    <w:name w:val="toc 7"/>
    <w:basedOn w:val="Normal"/>
    <w:next w:val="Normal"/>
    <w:autoRedefine/>
    <w:rsid w:val="00C36E83"/>
    <w:pPr>
      <w:ind w:left="1440"/>
    </w:pPr>
  </w:style>
  <w:style w:type="paragraph" w:styleId="TOC8">
    <w:name w:val="toc 8"/>
    <w:basedOn w:val="Normal"/>
    <w:next w:val="Normal"/>
    <w:autoRedefine/>
    <w:rsid w:val="00C36E83"/>
    <w:pPr>
      <w:ind w:left="1680"/>
    </w:pPr>
  </w:style>
  <w:style w:type="paragraph" w:styleId="TOC9">
    <w:name w:val="toc 9"/>
    <w:basedOn w:val="Normal"/>
    <w:next w:val="Normal"/>
    <w:autoRedefine/>
    <w:rsid w:val="00C36E83"/>
    <w:pPr>
      <w:ind w:left="1920"/>
    </w:pPr>
  </w:style>
  <w:style w:type="character" w:styleId="CommentReference">
    <w:name w:val="annotation reference"/>
    <w:rsid w:val="00C36E83"/>
    <w:rPr>
      <w:sz w:val="16"/>
      <w:szCs w:val="16"/>
    </w:rPr>
  </w:style>
  <w:style w:type="character" w:customStyle="1" w:styleId="BodyTextChar">
    <w:name w:val="Body Text Char"/>
    <w:link w:val="BodyText"/>
    <w:rsid w:val="00C36E83"/>
    <w:rPr>
      <w:rFonts w:ascii="Calibri" w:hAnsi="Calibri"/>
      <w:sz w:val="22"/>
      <w:szCs w:val="24"/>
    </w:rPr>
  </w:style>
  <w:style w:type="character" w:customStyle="1" w:styleId="BodyText2Char">
    <w:name w:val="Body Text 2 Char"/>
    <w:link w:val="BodyText2"/>
    <w:rsid w:val="00C36E83"/>
    <w:rPr>
      <w:rFonts w:ascii="Calibri" w:hAnsi="Calibri"/>
      <w:sz w:val="22"/>
      <w:szCs w:val="24"/>
    </w:rPr>
  </w:style>
  <w:style w:type="character" w:customStyle="1" w:styleId="BodyText3Char">
    <w:name w:val="Body Text 3 Char"/>
    <w:link w:val="BodyText3"/>
    <w:rsid w:val="00C36E83"/>
    <w:rPr>
      <w:rFonts w:ascii="Calibri" w:hAnsi="Calibri"/>
      <w:sz w:val="16"/>
      <w:szCs w:val="16"/>
    </w:rPr>
  </w:style>
  <w:style w:type="character" w:customStyle="1" w:styleId="BodyTextFirstIndentChar">
    <w:name w:val="Body Text First Indent Char"/>
    <w:link w:val="BodyTextFirstIndent"/>
    <w:rsid w:val="00C36E83"/>
    <w:rPr>
      <w:rFonts w:ascii="Calibri" w:hAnsi="Calibri"/>
      <w:sz w:val="22"/>
      <w:szCs w:val="24"/>
    </w:rPr>
  </w:style>
  <w:style w:type="character" w:customStyle="1" w:styleId="BodyTextIndentChar">
    <w:name w:val="Body Text Indent Char"/>
    <w:link w:val="BodyTextIndent"/>
    <w:rsid w:val="00C36E83"/>
    <w:rPr>
      <w:rFonts w:ascii="Calibri" w:hAnsi="Calibri"/>
      <w:sz w:val="22"/>
      <w:szCs w:val="24"/>
    </w:rPr>
  </w:style>
  <w:style w:type="character" w:customStyle="1" w:styleId="BodyTextFirstIndent2Char">
    <w:name w:val="Body Text First Indent 2 Char"/>
    <w:link w:val="BodyTextFirstIndent2"/>
    <w:rsid w:val="00C36E83"/>
    <w:rPr>
      <w:rFonts w:ascii="Calibri" w:hAnsi="Calibri"/>
      <w:sz w:val="22"/>
      <w:szCs w:val="24"/>
    </w:rPr>
  </w:style>
  <w:style w:type="character" w:customStyle="1" w:styleId="BodyTextIndent2Char">
    <w:name w:val="Body Text Indent 2 Char"/>
    <w:link w:val="BodyTextIndent2"/>
    <w:rsid w:val="00C36E83"/>
    <w:rPr>
      <w:rFonts w:ascii="Calibri" w:hAnsi="Calibri"/>
      <w:sz w:val="22"/>
      <w:szCs w:val="24"/>
    </w:rPr>
  </w:style>
  <w:style w:type="character" w:customStyle="1" w:styleId="BodyTextIndent3Char">
    <w:name w:val="Body Text Indent 3 Char"/>
    <w:link w:val="BodyTextIndent3"/>
    <w:rsid w:val="00C36E83"/>
    <w:rPr>
      <w:rFonts w:ascii="Calibri" w:hAnsi="Calibri"/>
      <w:sz w:val="16"/>
      <w:szCs w:val="16"/>
    </w:rPr>
  </w:style>
  <w:style w:type="character" w:customStyle="1" w:styleId="ClosingChar">
    <w:name w:val="Closing Char"/>
    <w:link w:val="Closing"/>
    <w:rsid w:val="00C36E83"/>
    <w:rPr>
      <w:rFonts w:ascii="Calibri" w:hAnsi="Calibri"/>
      <w:sz w:val="22"/>
      <w:szCs w:val="24"/>
    </w:rPr>
  </w:style>
  <w:style w:type="character" w:customStyle="1" w:styleId="CommentTextChar">
    <w:name w:val="Comment Text Char"/>
    <w:link w:val="CommentText"/>
    <w:semiHidden/>
    <w:rsid w:val="00C36E83"/>
    <w:rPr>
      <w:rFonts w:ascii="Calibri" w:hAnsi="Calibri"/>
    </w:rPr>
  </w:style>
  <w:style w:type="character" w:customStyle="1" w:styleId="CommentSubjectChar">
    <w:name w:val="Comment Subject Char"/>
    <w:link w:val="CommentSubject"/>
    <w:rsid w:val="00C36E83"/>
    <w:rPr>
      <w:rFonts w:ascii="Calibri" w:hAnsi="Calibri"/>
      <w:b/>
      <w:bCs/>
    </w:rPr>
  </w:style>
  <w:style w:type="character" w:customStyle="1" w:styleId="DateChar">
    <w:name w:val="Date Char"/>
    <w:link w:val="Date"/>
    <w:rsid w:val="00C36E83"/>
    <w:rPr>
      <w:rFonts w:ascii="Calibri" w:hAnsi="Calibri"/>
      <w:sz w:val="22"/>
      <w:szCs w:val="24"/>
    </w:rPr>
  </w:style>
  <w:style w:type="character" w:customStyle="1" w:styleId="DocumentMapChar">
    <w:name w:val="Document Map Char"/>
    <w:link w:val="DocumentMap"/>
    <w:rsid w:val="00C36E83"/>
    <w:rPr>
      <w:rFonts w:ascii="Tahoma" w:hAnsi="Tahoma" w:cs="Tahoma"/>
      <w:shd w:val="clear" w:color="auto" w:fill="000080"/>
    </w:rPr>
  </w:style>
  <w:style w:type="character" w:customStyle="1" w:styleId="E-mailSignatureChar">
    <w:name w:val="E-mail Signature Char"/>
    <w:link w:val="E-mailSignature"/>
    <w:rsid w:val="00C36E83"/>
    <w:rPr>
      <w:rFonts w:ascii="Calibri" w:hAnsi="Calibri"/>
      <w:sz w:val="22"/>
      <w:szCs w:val="24"/>
    </w:rPr>
  </w:style>
  <w:style w:type="character" w:customStyle="1" w:styleId="EndnoteTextChar">
    <w:name w:val="Endnote Text Char"/>
    <w:link w:val="EndnoteText"/>
    <w:rsid w:val="00C36E83"/>
    <w:rPr>
      <w:rFonts w:ascii="Calibri" w:hAnsi="Calibri"/>
    </w:rPr>
  </w:style>
  <w:style w:type="character" w:customStyle="1" w:styleId="FootnoteTextChar">
    <w:name w:val="Footnote Text Char"/>
    <w:link w:val="FootnoteText"/>
    <w:rsid w:val="00C36E83"/>
    <w:rPr>
      <w:rFonts w:ascii="Calibri" w:hAnsi="Calibri"/>
    </w:rPr>
  </w:style>
  <w:style w:type="character" w:customStyle="1" w:styleId="HTMLAddressChar">
    <w:name w:val="HTML Address Char"/>
    <w:link w:val="HTMLAddress"/>
    <w:rsid w:val="00C36E83"/>
    <w:rPr>
      <w:rFonts w:ascii="Calibri" w:hAnsi="Calibri"/>
      <w:i/>
      <w:iCs/>
      <w:sz w:val="22"/>
      <w:szCs w:val="24"/>
    </w:rPr>
  </w:style>
  <w:style w:type="character" w:customStyle="1" w:styleId="HTMLPreformattedChar">
    <w:name w:val="HTML Preformatted Char"/>
    <w:link w:val="HTMLPreformatted"/>
    <w:rsid w:val="00C36E83"/>
    <w:rPr>
      <w:rFonts w:ascii="Courier New" w:hAnsi="Courier New" w:cs="Courier New"/>
    </w:rPr>
  </w:style>
  <w:style w:type="character" w:customStyle="1" w:styleId="MacroTextChar">
    <w:name w:val="Macro Text Char"/>
    <w:link w:val="MacroText"/>
    <w:rsid w:val="00C36E83"/>
    <w:rPr>
      <w:rFonts w:ascii="Courier New" w:hAnsi="Courier New" w:cs="Courier New"/>
    </w:rPr>
  </w:style>
  <w:style w:type="character" w:customStyle="1" w:styleId="MessageHeaderChar">
    <w:name w:val="Message Header Char"/>
    <w:link w:val="MessageHeader"/>
    <w:rsid w:val="00C36E83"/>
    <w:rPr>
      <w:rFonts w:ascii="Arial" w:hAnsi="Arial" w:cs="Arial"/>
      <w:sz w:val="22"/>
      <w:szCs w:val="24"/>
      <w:shd w:val="pct20" w:color="auto" w:fill="auto"/>
    </w:rPr>
  </w:style>
  <w:style w:type="character" w:customStyle="1" w:styleId="NoteHeadingChar">
    <w:name w:val="Note Heading Char"/>
    <w:link w:val="NoteHeading"/>
    <w:rsid w:val="00C36E83"/>
    <w:rPr>
      <w:rFonts w:ascii="Calibri" w:hAnsi="Calibri"/>
      <w:sz w:val="22"/>
      <w:szCs w:val="24"/>
    </w:rPr>
  </w:style>
  <w:style w:type="character" w:customStyle="1" w:styleId="PlainTextChar">
    <w:name w:val="Plain Text Char"/>
    <w:link w:val="PlainText"/>
    <w:rsid w:val="00C36E83"/>
    <w:rPr>
      <w:rFonts w:ascii="Courier New" w:hAnsi="Courier New" w:cs="Courier New"/>
    </w:rPr>
  </w:style>
  <w:style w:type="character" w:customStyle="1" w:styleId="SalutationChar">
    <w:name w:val="Salutation Char"/>
    <w:link w:val="Salutation"/>
    <w:rsid w:val="00C36E83"/>
    <w:rPr>
      <w:rFonts w:ascii="Calibri" w:hAnsi="Calibri"/>
      <w:sz w:val="22"/>
      <w:szCs w:val="24"/>
    </w:rPr>
  </w:style>
  <w:style w:type="character" w:customStyle="1" w:styleId="SignatureChar">
    <w:name w:val="Signature Char"/>
    <w:link w:val="Signature"/>
    <w:rsid w:val="00C36E83"/>
    <w:rPr>
      <w:rFonts w:ascii="Calibri" w:hAnsi="Calibri"/>
      <w:sz w:val="22"/>
      <w:szCs w:val="24"/>
    </w:rPr>
  </w:style>
  <w:style w:type="character" w:customStyle="1" w:styleId="SubtitleChar">
    <w:name w:val="Subtitle Char"/>
    <w:link w:val="Subtitle"/>
    <w:rsid w:val="00C36E83"/>
    <w:rPr>
      <w:rFonts w:ascii="Arial" w:hAnsi="Arial" w:cs="Arial"/>
      <w:sz w:val="22"/>
      <w:szCs w:val="24"/>
    </w:rPr>
  </w:style>
  <w:style w:type="character" w:customStyle="1" w:styleId="TitleChar">
    <w:name w:val="Title Char"/>
    <w:link w:val="Title"/>
    <w:rsid w:val="00C36E83"/>
    <w:rPr>
      <w:rFonts w:ascii="Arial" w:hAnsi="Arial" w:cs="Arial"/>
      <w:b/>
      <w:bCs/>
      <w:kern w:val="28"/>
      <w:sz w:val="32"/>
      <w:szCs w:val="32"/>
    </w:rPr>
  </w:style>
  <w:style w:type="paragraph" w:styleId="NoSpacing">
    <w:name w:val="No Spacing"/>
    <w:uiPriority w:val="1"/>
    <w:qFormat/>
    <w:rsid w:val="00C54FE5"/>
    <w:rPr>
      <w:rFonts w:ascii="Calibri" w:hAnsi="Calibri"/>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1697890">
      <w:bodyDiv w:val="1"/>
      <w:marLeft w:val="0"/>
      <w:marRight w:val="0"/>
      <w:marTop w:val="0"/>
      <w:marBottom w:val="0"/>
      <w:divBdr>
        <w:top w:val="none" w:sz="0" w:space="0" w:color="auto"/>
        <w:left w:val="none" w:sz="0" w:space="0" w:color="auto"/>
        <w:bottom w:val="none" w:sz="0" w:space="0" w:color="auto"/>
        <w:right w:val="none" w:sz="0" w:space="0" w:color="auto"/>
      </w:divBdr>
    </w:div>
    <w:div w:id="1360353801">
      <w:bodyDiv w:val="1"/>
      <w:marLeft w:val="0"/>
      <w:marRight w:val="0"/>
      <w:marTop w:val="0"/>
      <w:marBottom w:val="0"/>
      <w:divBdr>
        <w:top w:val="none" w:sz="0" w:space="0" w:color="auto"/>
        <w:left w:val="none" w:sz="0" w:space="0" w:color="auto"/>
        <w:bottom w:val="none" w:sz="0" w:space="0" w:color="auto"/>
        <w:right w:val="none" w:sz="0" w:space="0" w:color="auto"/>
      </w:divBdr>
    </w:div>
    <w:div w:id="1836066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s.fed.us/im/directives/fsh/2409.11/2409.11-NF%20LOGSCALING%20HDBK.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piess\Documents\CSUC\Tabulations\CCode%202019-2020\template\CATA%20Cod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9C79AF-78E3-4D9D-A0E7-59B98D89F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CATA Code Template</Template>
  <TotalTime>117</TotalTime>
  <Pages>20</Pages>
  <Words>5514</Words>
  <Characters>31432</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Forestry</vt:lpstr>
    </vt:vector>
  </TitlesOfParts>
  <Company>CATA</Company>
  <LinksUpToDate>false</LinksUpToDate>
  <CharactersWithSpaces>36873</CharactersWithSpaces>
  <SharedDoc>false</SharedDoc>
  <HLinks>
    <vt:vector size="12" baseType="variant">
      <vt:variant>
        <vt:i4>6946936</vt:i4>
      </vt:variant>
      <vt:variant>
        <vt:i4>0</vt:i4>
      </vt:variant>
      <vt:variant>
        <vt:i4>0</vt:i4>
      </vt:variant>
      <vt:variant>
        <vt:i4>5</vt:i4>
      </vt:variant>
      <vt:variant>
        <vt:lpwstr>https://fs.fed.us/im/directives/fsh/2409.11/2409.11-NF LOGSCALING HDBK.pdf</vt:lpwstr>
      </vt:variant>
      <vt:variant>
        <vt:lpwstr/>
      </vt:variant>
      <vt:variant>
        <vt:i4>7209042</vt:i4>
      </vt:variant>
      <vt:variant>
        <vt:i4>35831</vt:i4>
      </vt:variant>
      <vt:variant>
        <vt:i4>1028</vt:i4>
      </vt:variant>
      <vt:variant>
        <vt:i4>1</vt:i4>
      </vt:variant>
      <vt:variant>
        <vt:lpwstr>cid:image001.png@01D3499E.2004EB10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Forestry</dc:title>
  <dc:subject/>
  <dc:creator>M.Spiess</dc:creator>
  <cp:keywords/>
  <dc:description>Revised 2014</dc:description>
  <cp:lastModifiedBy>CATA General Account</cp:lastModifiedBy>
  <cp:revision>26</cp:revision>
  <cp:lastPrinted>2024-04-16T19:50:00Z</cp:lastPrinted>
  <dcterms:created xsi:type="dcterms:W3CDTF">2019-08-22T20:12:00Z</dcterms:created>
  <dcterms:modified xsi:type="dcterms:W3CDTF">2024-04-16T19:55:00Z</dcterms:modified>
</cp:coreProperties>
</file>